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5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51"/>
        <w:gridCol w:w="3071"/>
        <w:gridCol w:w="441"/>
        <w:gridCol w:w="6895"/>
      </w:tblGrid>
      <w:tr w:rsidR="003D1B71" w:rsidTr="0091352A">
        <w:trPr>
          <w:trHeight w:val="402"/>
        </w:trPr>
        <w:tc>
          <w:tcPr>
            <w:tcW w:w="3822" w:type="dxa"/>
            <w:gridSpan w:val="2"/>
            <w:vMerge w:val="restart"/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41" w:type="dxa"/>
            <w:vMerge w:val="restart"/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9B57D3" w:themeColor="accent2"/>
              </w:rPr>
            </w:pPr>
          </w:p>
        </w:tc>
        <w:tc>
          <w:tcPr>
            <w:tcW w:w="6895" w:type="dxa"/>
          </w:tcPr>
          <w:p w:rsidR="003D1B71" w:rsidRPr="00310F17" w:rsidRDefault="00241302" w:rsidP="00310F17">
            <w:pPr>
              <w:pStyle w:val="Title"/>
            </w:pPr>
            <w:r>
              <w:t>Scenario Setting</w:t>
            </w:r>
          </w:p>
        </w:tc>
      </w:tr>
      <w:tr w:rsidR="003D1B71" w:rsidTr="0091352A">
        <w:trPr>
          <w:trHeight w:val="509"/>
        </w:trPr>
        <w:tc>
          <w:tcPr>
            <w:tcW w:w="3822" w:type="dxa"/>
            <w:gridSpan w:val="2"/>
            <w:vMerge/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41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895" w:type="dxa"/>
            <w:vMerge w:val="restart"/>
          </w:tcPr>
          <w:p w:rsidR="00241302" w:rsidRPr="00241302" w:rsidRDefault="00241302" w:rsidP="00241302">
            <w:pPr>
              <w:pStyle w:val="Title"/>
              <w:pBdr>
                <w:bottom w:val="none" w:sz="0" w:space="0" w:color="auto"/>
              </w:pBdr>
              <w:rPr>
                <w:sz w:val="24"/>
              </w:rPr>
            </w:pPr>
            <w:r w:rsidRPr="00241302">
              <w:rPr>
                <w:sz w:val="24"/>
              </w:rPr>
              <w:t>Using the STAR method, write down examples that demonstrate how you have displayed skills / competencies that have been identified in the job description.</w:t>
            </w:r>
          </w:p>
          <w:p w:rsidR="00241302" w:rsidRPr="0056708E" w:rsidRDefault="00241302" w:rsidP="00241302">
            <w:pPr>
              <w:pStyle w:val="Title"/>
              <w:pBdr>
                <w:bottom w:val="none" w:sz="0" w:space="0" w:color="auto"/>
              </w:pBdr>
              <w:rPr>
                <w:rFonts w:ascii="Calibri" w:hAnsi="Calibri" w:cs="Calibri"/>
                <w:sz w:val="24"/>
                <w:szCs w:val="24"/>
              </w:rPr>
            </w:pPr>
            <w:r w:rsidRPr="00241302">
              <w:rPr>
                <w:sz w:val="24"/>
              </w:rPr>
              <w:t>Only write notes (see examples) that will jog your memory at interview.   This means your responses are not scripted and you won’t panic about forgetting your lines!!</w:t>
            </w:r>
          </w:p>
        </w:tc>
      </w:tr>
      <w:tr w:rsidR="003D1B71" w:rsidTr="0091352A">
        <w:trPr>
          <w:trHeight w:val="373"/>
        </w:trPr>
        <w:tc>
          <w:tcPr>
            <w:tcW w:w="751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9B57D3" w:themeColor="accent2"/>
              </w:rPr>
            </w:pPr>
          </w:p>
        </w:tc>
        <w:tc>
          <w:tcPr>
            <w:tcW w:w="3071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9B57D3" w:themeColor="accent2"/>
              </w:rPr>
            </w:pPr>
          </w:p>
        </w:tc>
        <w:tc>
          <w:tcPr>
            <w:tcW w:w="441" w:type="dxa"/>
            <w:vMerge/>
          </w:tcPr>
          <w:p w:rsidR="003D1B71" w:rsidRPr="0052464C" w:rsidRDefault="003D1B71" w:rsidP="0052464C">
            <w:pPr>
              <w:rPr>
                <w:color w:val="FFC000"/>
              </w:rPr>
            </w:pPr>
          </w:p>
        </w:tc>
        <w:tc>
          <w:tcPr>
            <w:tcW w:w="6895" w:type="dxa"/>
            <w:vMerge/>
          </w:tcPr>
          <w:p w:rsidR="003D1B71" w:rsidRPr="00590471" w:rsidRDefault="003D1B71" w:rsidP="00222466"/>
        </w:tc>
      </w:tr>
    </w:tbl>
    <w:tbl>
      <w:tblPr>
        <w:tblStyle w:val="TableGrid"/>
        <w:tblW w:w="1105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211"/>
        <w:gridCol w:w="2211"/>
        <w:gridCol w:w="2212"/>
        <w:gridCol w:w="2211"/>
        <w:gridCol w:w="2212"/>
      </w:tblGrid>
      <w:tr w:rsidR="0091352A" w:rsidTr="00DD1E6F">
        <w:trPr>
          <w:trHeight w:val="883"/>
        </w:trPr>
        <w:tc>
          <w:tcPr>
            <w:tcW w:w="2211" w:type="dxa"/>
            <w:vAlign w:val="center"/>
          </w:tcPr>
          <w:p w:rsidR="0091352A" w:rsidRPr="007F020C" w:rsidRDefault="0091352A" w:rsidP="0091352A">
            <w:pPr>
              <w:pStyle w:val="Title"/>
              <w:pBdr>
                <w:bottom w:val="none" w:sz="0" w:space="0" w:color="auto"/>
              </w:pBdr>
              <w:jc w:val="center"/>
              <w:rPr>
                <w:sz w:val="36"/>
              </w:rPr>
            </w:pPr>
            <w:r w:rsidRPr="007F020C">
              <w:rPr>
                <w:b w:val="0"/>
                <w:bCs w:val="0"/>
                <w:sz w:val="36"/>
              </w:rPr>
              <w:t>SKILL</w:t>
            </w:r>
          </w:p>
        </w:tc>
        <w:tc>
          <w:tcPr>
            <w:tcW w:w="2211" w:type="dxa"/>
            <w:vAlign w:val="center"/>
          </w:tcPr>
          <w:p w:rsidR="0091352A" w:rsidRPr="007F020C" w:rsidRDefault="0091352A" w:rsidP="0091352A">
            <w:pPr>
              <w:pStyle w:val="Title"/>
              <w:pBdr>
                <w:bottom w:val="none" w:sz="0" w:space="0" w:color="auto"/>
              </w:pBdr>
              <w:jc w:val="center"/>
              <w:rPr>
                <w:sz w:val="36"/>
              </w:rPr>
            </w:pPr>
            <w:r w:rsidRPr="007F020C">
              <w:rPr>
                <w:sz w:val="36"/>
              </w:rPr>
              <w:t>SITUATION</w:t>
            </w:r>
          </w:p>
        </w:tc>
        <w:tc>
          <w:tcPr>
            <w:tcW w:w="2212" w:type="dxa"/>
            <w:vAlign w:val="center"/>
          </w:tcPr>
          <w:p w:rsidR="0091352A" w:rsidRPr="007F020C" w:rsidRDefault="0091352A" w:rsidP="0091352A">
            <w:pPr>
              <w:pStyle w:val="Title"/>
              <w:pBdr>
                <w:bottom w:val="none" w:sz="0" w:space="0" w:color="auto"/>
              </w:pBdr>
              <w:jc w:val="center"/>
              <w:rPr>
                <w:sz w:val="36"/>
              </w:rPr>
            </w:pPr>
            <w:r w:rsidRPr="007F020C">
              <w:rPr>
                <w:sz w:val="36"/>
              </w:rPr>
              <w:t>TASK</w:t>
            </w:r>
          </w:p>
        </w:tc>
        <w:tc>
          <w:tcPr>
            <w:tcW w:w="2211" w:type="dxa"/>
            <w:vAlign w:val="center"/>
          </w:tcPr>
          <w:p w:rsidR="0091352A" w:rsidRPr="007F020C" w:rsidRDefault="0091352A" w:rsidP="0091352A">
            <w:pPr>
              <w:pStyle w:val="Title"/>
              <w:pBdr>
                <w:bottom w:val="none" w:sz="0" w:space="0" w:color="auto"/>
              </w:pBdr>
              <w:jc w:val="center"/>
              <w:rPr>
                <w:sz w:val="36"/>
              </w:rPr>
            </w:pPr>
            <w:r w:rsidRPr="007F020C">
              <w:rPr>
                <w:sz w:val="36"/>
              </w:rPr>
              <w:t>ACTION</w:t>
            </w:r>
          </w:p>
        </w:tc>
        <w:tc>
          <w:tcPr>
            <w:tcW w:w="2212" w:type="dxa"/>
            <w:vAlign w:val="center"/>
          </w:tcPr>
          <w:p w:rsidR="0091352A" w:rsidRPr="007F020C" w:rsidRDefault="0091352A" w:rsidP="0091352A">
            <w:pPr>
              <w:pStyle w:val="Title"/>
              <w:pBdr>
                <w:bottom w:val="none" w:sz="0" w:space="0" w:color="auto"/>
              </w:pBdr>
              <w:jc w:val="center"/>
              <w:rPr>
                <w:sz w:val="36"/>
              </w:rPr>
            </w:pPr>
            <w:r w:rsidRPr="007F020C">
              <w:rPr>
                <w:sz w:val="36"/>
              </w:rPr>
              <w:t>RESULT</w:t>
            </w:r>
          </w:p>
        </w:tc>
      </w:tr>
      <w:tr w:rsidR="0091352A" w:rsidTr="00DD1E6F">
        <w:tc>
          <w:tcPr>
            <w:tcW w:w="2211" w:type="dxa"/>
          </w:tcPr>
          <w:p w:rsidR="0091352A" w:rsidRPr="007F020C" w:rsidRDefault="0091352A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Leadership</w:t>
            </w:r>
            <w:r w:rsidR="00DD1E6F" w:rsidRPr="007F020C">
              <w:rPr>
                <w:rFonts w:ascii="Bradley Hand ITC" w:hAnsi="Bradley Hand ITC"/>
                <w:sz w:val="24"/>
              </w:rPr>
              <w:t xml:space="preserve"> / Team working/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Analysis/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Project Management</w:t>
            </w:r>
          </w:p>
        </w:tc>
        <w:tc>
          <w:tcPr>
            <w:tcW w:w="2211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Yr.</w:t>
            </w:r>
            <w:r w:rsidR="0091352A" w:rsidRPr="007F020C">
              <w:rPr>
                <w:rFonts w:ascii="Bradley Hand ITC" w:hAnsi="Bradley Hand ITC"/>
                <w:sz w:val="24"/>
              </w:rPr>
              <w:t xml:space="preserve"> 11 Environmental Project</w:t>
            </w:r>
          </w:p>
        </w:tc>
        <w:tc>
          <w:tcPr>
            <w:tcW w:w="2212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Working with a team to identify how the school can reduce their carbon footprint</w:t>
            </w:r>
          </w:p>
        </w:tc>
        <w:tc>
          <w:tcPr>
            <w:tcW w:w="2211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Volunteered to be project manager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Formed a team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Wrote a plan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Developed IT programme to collect data</w:t>
            </w:r>
          </w:p>
        </w:tc>
        <w:tc>
          <w:tcPr>
            <w:tcW w:w="2212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6 recommendations presented at a school assembly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 xml:space="preserve">Head teacher agreed to take forward 4 recommendations </w:t>
            </w:r>
          </w:p>
        </w:tc>
      </w:tr>
      <w:tr w:rsidR="0091352A" w:rsidTr="00DD1E6F">
        <w:tc>
          <w:tcPr>
            <w:tcW w:w="2211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Communication</w:t>
            </w:r>
            <w:r w:rsidR="007F020C">
              <w:rPr>
                <w:rFonts w:ascii="Bradley Hand ITC" w:hAnsi="Bradley Hand ITC"/>
                <w:sz w:val="24"/>
              </w:rPr>
              <w:t xml:space="preserve"> / negotiation / mediation</w:t>
            </w:r>
            <w:bookmarkStart w:id="0" w:name="_GoBack"/>
            <w:bookmarkEnd w:id="0"/>
          </w:p>
        </w:tc>
        <w:tc>
          <w:tcPr>
            <w:tcW w:w="2211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Difference of opinion between friends leading to a big argument and refusal to spend time together</w:t>
            </w:r>
          </w:p>
        </w:tc>
        <w:tc>
          <w:tcPr>
            <w:tcW w:w="2212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To try and get the two people involved to make amends</w:t>
            </w:r>
          </w:p>
        </w:tc>
        <w:tc>
          <w:tcPr>
            <w:tcW w:w="2211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Speak to each person individually to understand the problem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Encourage to see both sides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Arrange meeting between both individuals and help mediate conversation</w:t>
            </w:r>
          </w:p>
        </w:tc>
        <w:tc>
          <w:tcPr>
            <w:tcW w:w="2212" w:type="dxa"/>
          </w:tcPr>
          <w:p w:rsidR="0091352A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A meeting was held where both friends could talk about how they felt.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 xml:space="preserve">Able to understand and respect </w:t>
            </w:r>
            <w:proofErr w:type="spellStart"/>
            <w:r w:rsidRPr="007F020C">
              <w:rPr>
                <w:rFonts w:ascii="Bradley Hand ITC" w:hAnsi="Bradley Hand ITC"/>
                <w:sz w:val="24"/>
              </w:rPr>
              <w:t>each others</w:t>
            </w:r>
            <w:proofErr w:type="spellEnd"/>
            <w:r w:rsidRPr="007F020C">
              <w:rPr>
                <w:rFonts w:ascii="Bradley Hand ITC" w:hAnsi="Bradley Hand ITC"/>
                <w:sz w:val="24"/>
              </w:rPr>
              <w:t xml:space="preserve"> opinion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  <w:r w:rsidRPr="007F020C">
              <w:rPr>
                <w:rFonts w:ascii="Bradley Hand ITC" w:hAnsi="Bradley Hand ITC"/>
                <w:sz w:val="24"/>
              </w:rPr>
              <w:t>Stronger friendship now formed.</w:t>
            </w:r>
          </w:p>
          <w:p w:rsidR="00DD1E6F" w:rsidRPr="007F020C" w:rsidRDefault="00DD1E6F" w:rsidP="0052464C">
            <w:pPr>
              <w:rPr>
                <w:rFonts w:ascii="Bradley Hand ITC" w:hAnsi="Bradley Hand ITC"/>
                <w:sz w:val="24"/>
              </w:rPr>
            </w:pPr>
          </w:p>
        </w:tc>
      </w:tr>
      <w:tr w:rsidR="0091352A" w:rsidTr="00DD1E6F">
        <w:tc>
          <w:tcPr>
            <w:tcW w:w="2211" w:type="dxa"/>
          </w:tcPr>
          <w:p w:rsidR="0091352A" w:rsidRDefault="0091352A" w:rsidP="0052464C"/>
        </w:tc>
        <w:tc>
          <w:tcPr>
            <w:tcW w:w="2211" w:type="dxa"/>
          </w:tcPr>
          <w:p w:rsidR="0091352A" w:rsidRDefault="0091352A" w:rsidP="0052464C"/>
        </w:tc>
        <w:tc>
          <w:tcPr>
            <w:tcW w:w="2212" w:type="dxa"/>
          </w:tcPr>
          <w:p w:rsidR="0091352A" w:rsidRDefault="0091352A" w:rsidP="0052464C"/>
        </w:tc>
        <w:tc>
          <w:tcPr>
            <w:tcW w:w="2211" w:type="dxa"/>
          </w:tcPr>
          <w:p w:rsidR="0091352A" w:rsidRDefault="0091352A" w:rsidP="0052464C"/>
        </w:tc>
        <w:tc>
          <w:tcPr>
            <w:tcW w:w="2212" w:type="dxa"/>
          </w:tcPr>
          <w:p w:rsidR="0091352A" w:rsidRDefault="0091352A" w:rsidP="0052464C"/>
        </w:tc>
      </w:tr>
      <w:tr w:rsidR="0091352A" w:rsidTr="00DD1E6F">
        <w:tc>
          <w:tcPr>
            <w:tcW w:w="2211" w:type="dxa"/>
          </w:tcPr>
          <w:p w:rsidR="0091352A" w:rsidRDefault="0091352A" w:rsidP="0052464C"/>
        </w:tc>
        <w:tc>
          <w:tcPr>
            <w:tcW w:w="2211" w:type="dxa"/>
          </w:tcPr>
          <w:p w:rsidR="0091352A" w:rsidRDefault="0091352A" w:rsidP="0052464C"/>
        </w:tc>
        <w:tc>
          <w:tcPr>
            <w:tcW w:w="2212" w:type="dxa"/>
          </w:tcPr>
          <w:p w:rsidR="0091352A" w:rsidRDefault="0091352A" w:rsidP="0052464C"/>
        </w:tc>
        <w:tc>
          <w:tcPr>
            <w:tcW w:w="2211" w:type="dxa"/>
          </w:tcPr>
          <w:p w:rsidR="0091352A" w:rsidRDefault="0091352A" w:rsidP="0052464C"/>
        </w:tc>
        <w:tc>
          <w:tcPr>
            <w:tcW w:w="2212" w:type="dxa"/>
          </w:tcPr>
          <w:p w:rsidR="0091352A" w:rsidRDefault="0091352A" w:rsidP="0052464C"/>
        </w:tc>
      </w:tr>
      <w:tr w:rsidR="007F020C" w:rsidTr="00DD1E6F">
        <w:tc>
          <w:tcPr>
            <w:tcW w:w="2211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</w:tr>
      <w:tr w:rsidR="007F020C" w:rsidTr="00DD1E6F">
        <w:tc>
          <w:tcPr>
            <w:tcW w:w="2211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</w:tr>
      <w:tr w:rsidR="007F020C" w:rsidTr="00DD1E6F">
        <w:tc>
          <w:tcPr>
            <w:tcW w:w="2211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</w:tr>
      <w:tr w:rsidR="007F020C" w:rsidTr="00DD1E6F">
        <w:tc>
          <w:tcPr>
            <w:tcW w:w="2211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</w:tr>
      <w:tr w:rsidR="007F020C" w:rsidTr="00DD1E6F">
        <w:tc>
          <w:tcPr>
            <w:tcW w:w="2211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</w:tr>
      <w:tr w:rsidR="007F020C" w:rsidTr="00DD1E6F">
        <w:tc>
          <w:tcPr>
            <w:tcW w:w="2211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</w:tr>
      <w:tr w:rsidR="007F020C" w:rsidTr="00DD1E6F">
        <w:tc>
          <w:tcPr>
            <w:tcW w:w="2211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  <w:tc>
          <w:tcPr>
            <w:tcW w:w="2211" w:type="dxa"/>
          </w:tcPr>
          <w:p w:rsidR="007F020C" w:rsidRDefault="007F020C" w:rsidP="0052464C"/>
        </w:tc>
        <w:tc>
          <w:tcPr>
            <w:tcW w:w="2212" w:type="dxa"/>
          </w:tcPr>
          <w:p w:rsidR="007F020C" w:rsidRDefault="007F020C" w:rsidP="0052464C"/>
        </w:tc>
      </w:tr>
    </w:tbl>
    <w:p w:rsidR="007F5B63" w:rsidRPr="00CE1E3D" w:rsidRDefault="00F33D48" w:rsidP="0052464C">
      <w:r w:rsidRPr="006460AA">
        <w:rPr>
          <w:rFonts w:ascii="Proxima Nova Rg" w:hAnsi="Proxima Nova Rg"/>
          <w:noProof/>
          <w:color w:val="4B3B78"/>
          <w:sz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C87D662" wp14:editId="523837A1">
                <wp:simplePos x="0" y="0"/>
                <wp:positionH relativeFrom="margin">
                  <wp:posOffset>5773420</wp:posOffset>
                </wp:positionH>
                <wp:positionV relativeFrom="page">
                  <wp:posOffset>9563100</wp:posOffset>
                </wp:positionV>
                <wp:extent cx="1000125" cy="369570"/>
                <wp:effectExtent l="0" t="0" r="9525" b="0"/>
                <wp:wrapNone/>
                <wp:docPr id="36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00125" cy="369570"/>
                          <a:chOff x="0" y="0"/>
                          <a:chExt cx="1205" cy="446"/>
                        </a:xfrm>
                      </wpg:grpSpPr>
                      <wps:wsp>
                        <wps:cNvPr id="37" name="Freeform 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0" cy="446"/>
                          </a:xfrm>
                          <a:custGeom>
                            <a:avLst/>
                            <a:gdLst>
                              <a:gd name="T0" fmla="*/ 2315 w 2315"/>
                              <a:gd name="T1" fmla="*/ 1343 h 2293"/>
                              <a:gd name="T2" fmla="*/ 1365 w 2315"/>
                              <a:gd name="T3" fmla="*/ 2293 h 2293"/>
                              <a:gd name="T4" fmla="*/ 0 w 2315"/>
                              <a:gd name="T5" fmla="*/ 2293 h 2293"/>
                              <a:gd name="T6" fmla="*/ 0 w 2315"/>
                              <a:gd name="T7" fmla="*/ 971 h 2293"/>
                              <a:gd name="T8" fmla="*/ 972 w 2315"/>
                              <a:gd name="T9" fmla="*/ 0 h 2293"/>
                              <a:gd name="T10" fmla="*/ 972 w 2315"/>
                              <a:gd name="T11" fmla="*/ 1343 h 2293"/>
                              <a:gd name="T12" fmla="*/ 2315 w 2315"/>
                              <a:gd name="T13" fmla="*/ 1343 h 2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15" h="2293">
                                <a:moveTo>
                                  <a:pt x="2315" y="1343"/>
                                </a:moveTo>
                                <a:lnTo>
                                  <a:pt x="1365" y="2293"/>
                                </a:lnTo>
                                <a:lnTo>
                                  <a:pt x="0" y="2293"/>
                                </a:lnTo>
                                <a:lnTo>
                                  <a:pt x="0" y="971"/>
                                </a:lnTo>
                                <a:lnTo>
                                  <a:pt x="972" y="0"/>
                                </a:lnTo>
                                <a:lnTo>
                                  <a:pt x="972" y="1343"/>
                                </a:lnTo>
                                <a:lnTo>
                                  <a:pt x="2315" y="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Rectangle 4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8" y="0"/>
                            <a:ext cx="262" cy="261"/>
                          </a:xfrm>
                          <a:prstGeom prst="rect">
                            <a:avLst/>
                          </a:prstGeom>
                          <a:solidFill>
                            <a:srgbClr val="FCB5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2" y="149"/>
                            <a:ext cx="42" cy="91"/>
                          </a:xfrm>
                          <a:custGeom>
                            <a:avLst/>
                            <a:gdLst>
                              <a:gd name="T0" fmla="*/ 213 w 213"/>
                              <a:gd name="T1" fmla="*/ 89 h 466"/>
                              <a:gd name="T2" fmla="*/ 169 w 213"/>
                              <a:gd name="T3" fmla="*/ 81 h 466"/>
                              <a:gd name="T4" fmla="*/ 134 w 213"/>
                              <a:gd name="T5" fmla="*/ 117 h 466"/>
                              <a:gd name="T6" fmla="*/ 134 w 213"/>
                              <a:gd name="T7" fmla="*/ 131 h 466"/>
                              <a:gd name="T8" fmla="*/ 212 w 213"/>
                              <a:gd name="T9" fmla="*/ 131 h 466"/>
                              <a:gd name="T10" fmla="*/ 212 w 213"/>
                              <a:gd name="T11" fmla="*/ 209 h 466"/>
                              <a:gd name="T12" fmla="*/ 136 w 213"/>
                              <a:gd name="T13" fmla="*/ 209 h 466"/>
                              <a:gd name="T14" fmla="*/ 136 w 213"/>
                              <a:gd name="T15" fmla="*/ 466 h 466"/>
                              <a:gd name="T16" fmla="*/ 39 w 213"/>
                              <a:gd name="T17" fmla="*/ 466 h 466"/>
                              <a:gd name="T18" fmla="*/ 39 w 213"/>
                              <a:gd name="T19" fmla="*/ 209 h 466"/>
                              <a:gd name="T20" fmla="*/ 0 w 213"/>
                              <a:gd name="T21" fmla="*/ 209 h 466"/>
                              <a:gd name="T22" fmla="*/ 0 w 213"/>
                              <a:gd name="T23" fmla="*/ 130 h 466"/>
                              <a:gd name="T24" fmla="*/ 39 w 213"/>
                              <a:gd name="T25" fmla="*/ 130 h 466"/>
                              <a:gd name="T26" fmla="*/ 39 w 213"/>
                              <a:gd name="T27" fmla="*/ 108 h 466"/>
                              <a:gd name="T28" fmla="*/ 67 w 213"/>
                              <a:gd name="T29" fmla="*/ 26 h 466"/>
                              <a:gd name="T30" fmla="*/ 144 w 213"/>
                              <a:gd name="T31" fmla="*/ 0 h 466"/>
                              <a:gd name="T32" fmla="*/ 213 w 213"/>
                              <a:gd name="T33" fmla="*/ 9 h 466"/>
                              <a:gd name="T34" fmla="*/ 213 w 213"/>
                              <a:gd name="T35" fmla="*/ 89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3" h="466">
                                <a:moveTo>
                                  <a:pt x="213" y="89"/>
                                </a:moveTo>
                                <a:cubicBezTo>
                                  <a:pt x="199" y="84"/>
                                  <a:pt x="185" y="81"/>
                                  <a:pt x="169" y="81"/>
                                </a:cubicBezTo>
                                <a:cubicBezTo>
                                  <a:pt x="147" y="81"/>
                                  <a:pt x="134" y="92"/>
                                  <a:pt x="134" y="117"/>
                                </a:cubicBezTo>
                                <a:lnTo>
                                  <a:pt x="134" y="131"/>
                                </a:lnTo>
                                <a:lnTo>
                                  <a:pt x="212" y="131"/>
                                </a:lnTo>
                                <a:lnTo>
                                  <a:pt x="212" y="209"/>
                                </a:lnTo>
                                <a:lnTo>
                                  <a:pt x="136" y="209"/>
                                </a:lnTo>
                                <a:lnTo>
                                  <a:pt x="136" y="466"/>
                                </a:lnTo>
                                <a:lnTo>
                                  <a:pt x="39" y="466"/>
                                </a:lnTo>
                                <a:lnTo>
                                  <a:pt x="39" y="209"/>
                                </a:lnTo>
                                <a:lnTo>
                                  <a:pt x="0" y="209"/>
                                </a:lnTo>
                                <a:lnTo>
                                  <a:pt x="0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108"/>
                                </a:lnTo>
                                <a:cubicBezTo>
                                  <a:pt x="39" y="71"/>
                                  <a:pt x="49" y="44"/>
                                  <a:pt x="67" y="26"/>
                                </a:cubicBezTo>
                                <a:cubicBezTo>
                                  <a:pt x="84" y="9"/>
                                  <a:pt x="110" y="0"/>
                                  <a:pt x="144" y="0"/>
                                </a:cubicBezTo>
                                <a:cubicBezTo>
                                  <a:pt x="175" y="0"/>
                                  <a:pt x="195" y="4"/>
                                  <a:pt x="213" y="9"/>
                                </a:cubicBezTo>
                                <a:lnTo>
                                  <a:pt x="213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0" y="152"/>
                            <a:ext cx="68" cy="89"/>
                          </a:xfrm>
                          <a:custGeom>
                            <a:avLst/>
                            <a:gdLst>
                              <a:gd name="T0" fmla="*/ 188 w 350"/>
                              <a:gd name="T1" fmla="*/ 455 h 455"/>
                              <a:gd name="T2" fmla="*/ 0 w 350"/>
                              <a:gd name="T3" fmla="*/ 384 h 455"/>
                              <a:gd name="T4" fmla="*/ 58 w 350"/>
                              <a:gd name="T5" fmla="*/ 315 h 455"/>
                              <a:gd name="T6" fmla="*/ 190 w 350"/>
                              <a:gd name="T7" fmla="*/ 369 h 455"/>
                              <a:gd name="T8" fmla="*/ 254 w 350"/>
                              <a:gd name="T9" fmla="*/ 326 h 455"/>
                              <a:gd name="T10" fmla="*/ 164 w 350"/>
                              <a:gd name="T11" fmla="*/ 270 h 455"/>
                              <a:gd name="T12" fmla="*/ 18 w 350"/>
                              <a:gd name="T13" fmla="*/ 133 h 455"/>
                              <a:gd name="T14" fmla="*/ 173 w 350"/>
                              <a:gd name="T15" fmla="*/ 0 h 455"/>
                              <a:gd name="T16" fmla="*/ 337 w 350"/>
                              <a:gd name="T17" fmla="*/ 56 h 455"/>
                              <a:gd name="T18" fmla="*/ 287 w 350"/>
                              <a:gd name="T19" fmla="*/ 129 h 455"/>
                              <a:gd name="T20" fmla="*/ 171 w 350"/>
                              <a:gd name="T21" fmla="*/ 86 h 455"/>
                              <a:gd name="T22" fmla="*/ 115 w 350"/>
                              <a:gd name="T23" fmla="*/ 126 h 455"/>
                              <a:gd name="T24" fmla="*/ 210 w 350"/>
                              <a:gd name="T25" fmla="*/ 184 h 455"/>
                              <a:gd name="T26" fmla="*/ 350 w 350"/>
                              <a:gd name="T27" fmla="*/ 318 h 455"/>
                              <a:gd name="T28" fmla="*/ 188 w 350"/>
                              <a:gd name="T29" fmla="*/ 455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0" h="455">
                                <a:moveTo>
                                  <a:pt x="188" y="455"/>
                                </a:moveTo>
                                <a:cubicBezTo>
                                  <a:pt x="121" y="455"/>
                                  <a:pt x="53" y="431"/>
                                  <a:pt x="0" y="384"/>
                                </a:cubicBezTo>
                                <a:lnTo>
                                  <a:pt x="58" y="315"/>
                                </a:lnTo>
                                <a:cubicBezTo>
                                  <a:pt x="98" y="348"/>
                                  <a:pt x="139" y="369"/>
                                  <a:pt x="190" y="369"/>
                                </a:cubicBezTo>
                                <a:cubicBezTo>
                                  <a:pt x="230" y="369"/>
                                  <a:pt x="254" y="353"/>
                                  <a:pt x="254" y="326"/>
                                </a:cubicBezTo>
                                <a:cubicBezTo>
                                  <a:pt x="254" y="301"/>
                                  <a:pt x="238" y="289"/>
                                  <a:pt x="164" y="270"/>
                                </a:cubicBezTo>
                                <a:cubicBezTo>
                                  <a:pt x="75" y="247"/>
                                  <a:pt x="18" y="222"/>
                                  <a:pt x="18" y="133"/>
                                </a:cubicBezTo>
                                <a:cubicBezTo>
                                  <a:pt x="18" y="53"/>
                                  <a:pt x="82" y="0"/>
                                  <a:pt x="173" y="0"/>
                                </a:cubicBezTo>
                                <a:cubicBezTo>
                                  <a:pt x="237" y="0"/>
                                  <a:pt x="292" y="20"/>
                                  <a:pt x="337" y="56"/>
                                </a:cubicBezTo>
                                <a:lnTo>
                                  <a:pt x="287" y="129"/>
                                </a:lnTo>
                                <a:cubicBezTo>
                                  <a:pt x="247" y="102"/>
                                  <a:pt x="209" y="86"/>
                                  <a:pt x="171" y="86"/>
                                </a:cubicBezTo>
                                <a:cubicBezTo>
                                  <a:pt x="134" y="86"/>
                                  <a:pt x="115" y="103"/>
                                  <a:pt x="115" y="126"/>
                                </a:cubicBezTo>
                                <a:cubicBezTo>
                                  <a:pt x="115" y="155"/>
                                  <a:pt x="134" y="164"/>
                                  <a:pt x="210" y="184"/>
                                </a:cubicBezTo>
                                <a:cubicBezTo>
                                  <a:pt x="300" y="207"/>
                                  <a:pt x="350" y="239"/>
                                  <a:pt x="350" y="318"/>
                                </a:cubicBezTo>
                                <a:cubicBezTo>
                                  <a:pt x="350" y="406"/>
                                  <a:pt x="283" y="455"/>
                                  <a:pt x="188" y="4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10" y="152"/>
                            <a:ext cx="92" cy="89"/>
                          </a:xfrm>
                          <a:custGeom>
                            <a:avLst/>
                            <a:gdLst>
                              <a:gd name="T0" fmla="*/ 236 w 471"/>
                              <a:gd name="T1" fmla="*/ 0 h 457"/>
                              <a:gd name="T2" fmla="*/ 0 w 471"/>
                              <a:gd name="T3" fmla="*/ 228 h 457"/>
                              <a:gd name="T4" fmla="*/ 235 w 471"/>
                              <a:gd name="T5" fmla="*/ 457 h 457"/>
                              <a:gd name="T6" fmla="*/ 471 w 471"/>
                              <a:gd name="T7" fmla="*/ 228 h 457"/>
                              <a:gd name="T8" fmla="*/ 236 w 471"/>
                              <a:gd name="T9" fmla="*/ 0 h 457"/>
                              <a:gd name="T10" fmla="*/ 236 w 471"/>
                              <a:gd name="T11" fmla="*/ 367 h 457"/>
                              <a:gd name="T12" fmla="*/ 102 w 471"/>
                              <a:gd name="T13" fmla="*/ 228 h 457"/>
                              <a:gd name="T14" fmla="*/ 235 w 471"/>
                              <a:gd name="T15" fmla="*/ 89 h 457"/>
                              <a:gd name="T16" fmla="*/ 369 w 471"/>
                              <a:gd name="T17" fmla="*/ 228 h 457"/>
                              <a:gd name="T18" fmla="*/ 236 w 471"/>
                              <a:gd name="T19" fmla="*/ 367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71" h="457">
                                <a:moveTo>
                                  <a:pt x="236" y="0"/>
                                </a:moveTo>
                                <a:cubicBezTo>
                                  <a:pt x="100" y="0"/>
                                  <a:pt x="0" y="103"/>
                                  <a:pt x="0" y="228"/>
                                </a:cubicBezTo>
                                <a:cubicBezTo>
                                  <a:pt x="0" y="355"/>
                                  <a:pt x="98" y="457"/>
                                  <a:pt x="235" y="457"/>
                                </a:cubicBezTo>
                                <a:cubicBezTo>
                                  <a:pt x="371" y="457"/>
                                  <a:pt x="471" y="354"/>
                                  <a:pt x="471" y="228"/>
                                </a:cubicBezTo>
                                <a:cubicBezTo>
                                  <a:pt x="471" y="101"/>
                                  <a:pt x="373" y="0"/>
                                  <a:pt x="236" y="0"/>
                                </a:cubicBezTo>
                                <a:close/>
                                <a:moveTo>
                                  <a:pt x="236" y="367"/>
                                </a:moveTo>
                                <a:cubicBezTo>
                                  <a:pt x="158" y="367"/>
                                  <a:pt x="102" y="304"/>
                                  <a:pt x="102" y="228"/>
                                </a:cubicBezTo>
                                <a:cubicBezTo>
                                  <a:pt x="102" y="151"/>
                                  <a:pt x="156" y="89"/>
                                  <a:pt x="235" y="89"/>
                                </a:cubicBezTo>
                                <a:cubicBezTo>
                                  <a:pt x="313" y="89"/>
                                  <a:pt x="369" y="153"/>
                                  <a:pt x="369" y="228"/>
                                </a:cubicBezTo>
                                <a:cubicBezTo>
                                  <a:pt x="369" y="305"/>
                                  <a:pt x="314" y="367"/>
                                  <a:pt x="236" y="3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Freeform 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83" y="153"/>
                            <a:ext cx="74" cy="88"/>
                          </a:xfrm>
                          <a:custGeom>
                            <a:avLst/>
                            <a:gdLst>
                              <a:gd name="T0" fmla="*/ 381 w 381"/>
                              <a:gd name="T1" fmla="*/ 252 h 452"/>
                              <a:gd name="T2" fmla="*/ 189 w 381"/>
                              <a:gd name="T3" fmla="*/ 452 h 452"/>
                              <a:gd name="T4" fmla="*/ 0 w 381"/>
                              <a:gd name="T5" fmla="*/ 256 h 452"/>
                              <a:gd name="T6" fmla="*/ 0 w 381"/>
                              <a:gd name="T7" fmla="*/ 0 h 452"/>
                              <a:gd name="T8" fmla="*/ 78 w 381"/>
                              <a:gd name="T9" fmla="*/ 0 h 452"/>
                              <a:gd name="T10" fmla="*/ 78 w 381"/>
                              <a:gd name="T11" fmla="*/ 253 h 452"/>
                              <a:gd name="T12" fmla="*/ 191 w 381"/>
                              <a:gd name="T13" fmla="*/ 380 h 452"/>
                              <a:gd name="T14" fmla="*/ 303 w 381"/>
                              <a:gd name="T15" fmla="*/ 256 h 452"/>
                              <a:gd name="T16" fmla="*/ 303 w 381"/>
                              <a:gd name="T17" fmla="*/ 0 h 452"/>
                              <a:gd name="T18" fmla="*/ 381 w 381"/>
                              <a:gd name="T19" fmla="*/ 0 h 452"/>
                              <a:gd name="T20" fmla="*/ 381 w 381"/>
                              <a:gd name="T21" fmla="*/ 252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1" h="452">
                                <a:moveTo>
                                  <a:pt x="381" y="252"/>
                                </a:moveTo>
                                <a:cubicBezTo>
                                  <a:pt x="381" y="385"/>
                                  <a:pt x="306" y="452"/>
                                  <a:pt x="189" y="452"/>
                                </a:cubicBezTo>
                                <a:cubicBezTo>
                                  <a:pt x="74" y="452"/>
                                  <a:pt x="0" y="385"/>
                                  <a:pt x="0" y="256"/>
                                </a:cubicBez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78" y="253"/>
                                </a:lnTo>
                                <a:cubicBezTo>
                                  <a:pt x="78" y="335"/>
                                  <a:pt x="121" y="380"/>
                                  <a:pt x="191" y="380"/>
                                </a:cubicBezTo>
                                <a:cubicBezTo>
                                  <a:pt x="260" y="380"/>
                                  <a:pt x="303" y="338"/>
                                  <a:pt x="303" y="256"/>
                                </a:cubicBezTo>
                                <a:lnTo>
                                  <a:pt x="30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Freeform 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73" y="173"/>
                            <a:ext cx="59" cy="67"/>
                          </a:xfrm>
                          <a:custGeom>
                            <a:avLst/>
                            <a:gdLst>
                              <a:gd name="T0" fmla="*/ 77 w 302"/>
                              <a:gd name="T1" fmla="*/ 343 h 343"/>
                              <a:gd name="T2" fmla="*/ 0 w 302"/>
                              <a:gd name="T3" fmla="*/ 343 h 343"/>
                              <a:gd name="T4" fmla="*/ 0 w 302"/>
                              <a:gd name="T5" fmla="*/ 7 h 343"/>
                              <a:gd name="T6" fmla="*/ 77 w 302"/>
                              <a:gd name="T7" fmla="*/ 7 h 343"/>
                              <a:gd name="T8" fmla="*/ 77 w 302"/>
                              <a:gd name="T9" fmla="*/ 59 h 343"/>
                              <a:gd name="T10" fmla="*/ 182 w 302"/>
                              <a:gd name="T11" fmla="*/ 0 h 343"/>
                              <a:gd name="T12" fmla="*/ 302 w 302"/>
                              <a:gd name="T13" fmla="*/ 129 h 343"/>
                              <a:gd name="T14" fmla="*/ 302 w 302"/>
                              <a:gd name="T15" fmla="*/ 343 h 343"/>
                              <a:gd name="T16" fmla="*/ 225 w 302"/>
                              <a:gd name="T17" fmla="*/ 343 h 343"/>
                              <a:gd name="T18" fmla="*/ 225 w 302"/>
                              <a:gd name="T19" fmla="*/ 152 h 343"/>
                              <a:gd name="T20" fmla="*/ 153 w 302"/>
                              <a:gd name="T21" fmla="*/ 70 h 343"/>
                              <a:gd name="T22" fmla="*/ 77 w 302"/>
                              <a:gd name="T23" fmla="*/ 153 h 343"/>
                              <a:gd name="T24" fmla="*/ 77 w 302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2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9" y="27"/>
                                  <a:pt x="130" y="0"/>
                                  <a:pt x="182" y="0"/>
                                </a:cubicBezTo>
                                <a:cubicBezTo>
                                  <a:pt x="258" y="0"/>
                                  <a:pt x="302" y="51"/>
                                  <a:pt x="302" y="129"/>
                                </a:cubicBezTo>
                                <a:lnTo>
                                  <a:pt x="302" y="343"/>
                                </a:lnTo>
                                <a:lnTo>
                                  <a:pt x="225" y="343"/>
                                </a:lnTo>
                                <a:lnTo>
                                  <a:pt x="225" y="152"/>
                                </a:lnTo>
                                <a:cubicBezTo>
                                  <a:pt x="225" y="100"/>
                                  <a:pt x="199" y="70"/>
                                  <a:pt x="153" y="70"/>
                                </a:cubicBezTo>
                                <a:cubicBezTo>
                                  <a:pt x="109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Freeform 1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47" y="150"/>
                            <a:ext cx="16" cy="90"/>
                          </a:xfrm>
                          <a:custGeom>
                            <a:avLst/>
                            <a:gdLst>
                              <a:gd name="T0" fmla="*/ 3 w 83"/>
                              <a:gd name="T1" fmla="*/ 125 h 461"/>
                              <a:gd name="T2" fmla="*/ 80 w 83"/>
                              <a:gd name="T3" fmla="*/ 125 h 461"/>
                              <a:gd name="T4" fmla="*/ 80 w 83"/>
                              <a:gd name="T5" fmla="*/ 461 h 461"/>
                              <a:gd name="T6" fmla="*/ 3 w 83"/>
                              <a:gd name="T7" fmla="*/ 461 h 461"/>
                              <a:gd name="T8" fmla="*/ 3 w 83"/>
                              <a:gd name="T9" fmla="*/ 125 h 461"/>
                              <a:gd name="T10" fmla="*/ 0 w 83"/>
                              <a:gd name="T11" fmla="*/ 0 h 461"/>
                              <a:gd name="T12" fmla="*/ 83 w 83"/>
                              <a:gd name="T13" fmla="*/ 0 h 461"/>
                              <a:gd name="T14" fmla="*/ 83 w 83"/>
                              <a:gd name="T15" fmla="*/ 73 h 461"/>
                              <a:gd name="T16" fmla="*/ 0 w 83"/>
                              <a:gd name="T17" fmla="*/ 73 h 461"/>
                              <a:gd name="T18" fmla="*/ 0 w 83"/>
                              <a:gd name="T19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" h="461">
                                <a:moveTo>
                                  <a:pt x="3" y="125"/>
                                </a:moveTo>
                                <a:lnTo>
                                  <a:pt x="80" y="125"/>
                                </a:lnTo>
                                <a:lnTo>
                                  <a:pt x="80" y="461"/>
                                </a:lnTo>
                                <a:lnTo>
                                  <a:pt x="3" y="461"/>
                                </a:lnTo>
                                <a:lnTo>
                                  <a:pt x="3" y="12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Freeform 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12" y="151"/>
                            <a:ext cx="80" cy="90"/>
                          </a:xfrm>
                          <a:custGeom>
                            <a:avLst/>
                            <a:gdLst>
                              <a:gd name="T0" fmla="*/ 227 w 407"/>
                              <a:gd name="T1" fmla="*/ 460 h 460"/>
                              <a:gd name="T2" fmla="*/ 0 w 407"/>
                              <a:gd name="T3" fmla="*/ 231 h 460"/>
                              <a:gd name="T4" fmla="*/ 230 w 407"/>
                              <a:gd name="T5" fmla="*/ 0 h 460"/>
                              <a:gd name="T6" fmla="*/ 404 w 407"/>
                              <a:gd name="T7" fmla="*/ 69 h 460"/>
                              <a:gd name="T8" fmla="*/ 354 w 407"/>
                              <a:gd name="T9" fmla="*/ 127 h 460"/>
                              <a:gd name="T10" fmla="*/ 229 w 407"/>
                              <a:gd name="T11" fmla="*/ 72 h 460"/>
                              <a:gd name="T12" fmla="*/ 82 w 407"/>
                              <a:gd name="T13" fmla="*/ 229 h 460"/>
                              <a:gd name="T14" fmla="*/ 229 w 407"/>
                              <a:gd name="T15" fmla="*/ 388 h 460"/>
                              <a:gd name="T16" fmla="*/ 357 w 407"/>
                              <a:gd name="T17" fmla="*/ 331 h 460"/>
                              <a:gd name="T18" fmla="*/ 407 w 407"/>
                              <a:gd name="T19" fmla="*/ 381 h 460"/>
                              <a:gd name="T20" fmla="*/ 227 w 407"/>
                              <a:gd name="T21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7" h="460">
                                <a:moveTo>
                                  <a:pt x="227" y="460"/>
                                </a:moveTo>
                                <a:cubicBezTo>
                                  <a:pt x="97" y="460"/>
                                  <a:pt x="0" y="359"/>
                                  <a:pt x="0" y="231"/>
                                </a:cubicBezTo>
                                <a:cubicBezTo>
                                  <a:pt x="0" y="104"/>
                                  <a:pt x="95" y="0"/>
                                  <a:pt x="230" y="0"/>
                                </a:cubicBezTo>
                                <a:cubicBezTo>
                                  <a:pt x="312" y="0"/>
                                  <a:pt x="361" y="29"/>
                                  <a:pt x="404" y="69"/>
                                </a:cubicBezTo>
                                <a:lnTo>
                                  <a:pt x="354" y="127"/>
                                </a:lnTo>
                                <a:cubicBezTo>
                                  <a:pt x="318" y="94"/>
                                  <a:pt x="280" y="72"/>
                                  <a:pt x="229" y="72"/>
                                </a:cubicBezTo>
                                <a:cubicBezTo>
                                  <a:pt x="144" y="72"/>
                                  <a:pt x="82" y="142"/>
                                  <a:pt x="82" y="229"/>
                                </a:cubicBezTo>
                                <a:cubicBezTo>
                                  <a:pt x="82" y="317"/>
                                  <a:pt x="144" y="388"/>
                                  <a:pt x="229" y="388"/>
                                </a:cubicBezTo>
                                <a:cubicBezTo>
                                  <a:pt x="284" y="388"/>
                                  <a:pt x="319" y="366"/>
                                  <a:pt x="357" y="331"/>
                                </a:cubicBezTo>
                                <a:lnTo>
                                  <a:pt x="407" y="381"/>
                                </a:lnTo>
                                <a:cubicBezTo>
                                  <a:pt x="361" y="430"/>
                                  <a:pt x="310" y="460"/>
                                  <a:pt x="227" y="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Freeform 1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799" y="173"/>
                            <a:ext cx="69" cy="68"/>
                          </a:xfrm>
                          <a:custGeom>
                            <a:avLst/>
                            <a:gdLst>
                              <a:gd name="T0" fmla="*/ 178 w 358"/>
                              <a:gd name="T1" fmla="*/ 67 h 350"/>
                              <a:gd name="T2" fmla="*/ 77 w 358"/>
                              <a:gd name="T3" fmla="*/ 175 h 350"/>
                              <a:gd name="T4" fmla="*/ 179 w 358"/>
                              <a:gd name="T5" fmla="*/ 283 h 350"/>
                              <a:gd name="T6" fmla="*/ 281 w 358"/>
                              <a:gd name="T7" fmla="*/ 176 h 350"/>
                              <a:gd name="T8" fmla="*/ 178 w 358"/>
                              <a:gd name="T9" fmla="*/ 67 h 350"/>
                              <a:gd name="T10" fmla="*/ 178 w 358"/>
                              <a:gd name="T11" fmla="*/ 350 h 350"/>
                              <a:gd name="T12" fmla="*/ 0 w 358"/>
                              <a:gd name="T13" fmla="*/ 176 h 350"/>
                              <a:gd name="T14" fmla="*/ 179 w 358"/>
                              <a:gd name="T15" fmla="*/ 0 h 350"/>
                              <a:gd name="T16" fmla="*/ 358 w 358"/>
                              <a:gd name="T17" fmla="*/ 175 h 350"/>
                              <a:gd name="T18" fmla="*/ 178 w 358"/>
                              <a:gd name="T19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8" h="350">
                                <a:moveTo>
                                  <a:pt x="178" y="67"/>
                                </a:moveTo>
                                <a:cubicBezTo>
                                  <a:pt x="116" y="67"/>
                                  <a:pt x="77" y="116"/>
                                  <a:pt x="77" y="175"/>
                                </a:cubicBezTo>
                                <a:cubicBezTo>
                                  <a:pt x="77" y="235"/>
                                  <a:pt x="119" y="283"/>
                                  <a:pt x="179" y="283"/>
                                </a:cubicBezTo>
                                <a:cubicBezTo>
                                  <a:pt x="241" y="283"/>
                                  <a:pt x="281" y="235"/>
                                  <a:pt x="281" y="176"/>
                                </a:cubicBezTo>
                                <a:cubicBezTo>
                                  <a:pt x="281" y="116"/>
                                  <a:pt x="238" y="67"/>
                                  <a:pt x="178" y="67"/>
                                </a:cubicBezTo>
                                <a:close/>
                                <a:moveTo>
                                  <a:pt x="178" y="350"/>
                                </a:moveTo>
                                <a:cubicBezTo>
                                  <a:pt x="75" y="350"/>
                                  <a:pt x="0" y="272"/>
                                  <a:pt x="0" y="176"/>
                                </a:cubicBezTo>
                                <a:cubicBezTo>
                                  <a:pt x="0" y="79"/>
                                  <a:pt x="76" y="0"/>
                                  <a:pt x="179" y="0"/>
                                </a:cubicBezTo>
                                <a:cubicBezTo>
                                  <a:pt x="282" y="0"/>
                                  <a:pt x="358" y="78"/>
                                  <a:pt x="358" y="175"/>
                                </a:cubicBezTo>
                                <a:cubicBezTo>
                                  <a:pt x="358" y="271"/>
                                  <a:pt x="281" y="350"/>
                                  <a:pt x="178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Freeform 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81" y="173"/>
                            <a:ext cx="59" cy="67"/>
                          </a:xfrm>
                          <a:custGeom>
                            <a:avLst/>
                            <a:gdLst>
                              <a:gd name="T0" fmla="*/ 77 w 302"/>
                              <a:gd name="T1" fmla="*/ 343 h 343"/>
                              <a:gd name="T2" fmla="*/ 0 w 302"/>
                              <a:gd name="T3" fmla="*/ 343 h 343"/>
                              <a:gd name="T4" fmla="*/ 0 w 302"/>
                              <a:gd name="T5" fmla="*/ 7 h 343"/>
                              <a:gd name="T6" fmla="*/ 77 w 302"/>
                              <a:gd name="T7" fmla="*/ 7 h 343"/>
                              <a:gd name="T8" fmla="*/ 77 w 302"/>
                              <a:gd name="T9" fmla="*/ 59 h 343"/>
                              <a:gd name="T10" fmla="*/ 182 w 302"/>
                              <a:gd name="T11" fmla="*/ 0 h 343"/>
                              <a:gd name="T12" fmla="*/ 302 w 302"/>
                              <a:gd name="T13" fmla="*/ 129 h 343"/>
                              <a:gd name="T14" fmla="*/ 302 w 302"/>
                              <a:gd name="T15" fmla="*/ 343 h 343"/>
                              <a:gd name="T16" fmla="*/ 225 w 302"/>
                              <a:gd name="T17" fmla="*/ 343 h 343"/>
                              <a:gd name="T18" fmla="*/ 225 w 302"/>
                              <a:gd name="T19" fmla="*/ 152 h 343"/>
                              <a:gd name="T20" fmla="*/ 153 w 302"/>
                              <a:gd name="T21" fmla="*/ 70 h 343"/>
                              <a:gd name="T22" fmla="*/ 77 w 302"/>
                              <a:gd name="T23" fmla="*/ 153 h 343"/>
                              <a:gd name="T24" fmla="*/ 77 w 302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2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9" y="27"/>
                                  <a:pt x="130" y="0"/>
                                  <a:pt x="182" y="0"/>
                                </a:cubicBezTo>
                                <a:cubicBezTo>
                                  <a:pt x="258" y="0"/>
                                  <a:pt x="302" y="51"/>
                                  <a:pt x="302" y="129"/>
                                </a:cubicBezTo>
                                <a:lnTo>
                                  <a:pt x="302" y="343"/>
                                </a:lnTo>
                                <a:lnTo>
                                  <a:pt x="225" y="343"/>
                                </a:lnTo>
                                <a:lnTo>
                                  <a:pt x="225" y="152"/>
                                </a:lnTo>
                                <a:cubicBezTo>
                                  <a:pt x="225" y="100"/>
                                  <a:pt x="199" y="70"/>
                                  <a:pt x="153" y="70"/>
                                </a:cubicBezTo>
                                <a:cubicBezTo>
                                  <a:pt x="108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Freeform 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955" y="173"/>
                            <a:ext cx="59" cy="67"/>
                          </a:xfrm>
                          <a:custGeom>
                            <a:avLst/>
                            <a:gdLst>
                              <a:gd name="T0" fmla="*/ 77 w 301"/>
                              <a:gd name="T1" fmla="*/ 343 h 343"/>
                              <a:gd name="T2" fmla="*/ 0 w 301"/>
                              <a:gd name="T3" fmla="*/ 343 h 343"/>
                              <a:gd name="T4" fmla="*/ 0 w 301"/>
                              <a:gd name="T5" fmla="*/ 7 h 343"/>
                              <a:gd name="T6" fmla="*/ 77 w 301"/>
                              <a:gd name="T7" fmla="*/ 7 h 343"/>
                              <a:gd name="T8" fmla="*/ 77 w 301"/>
                              <a:gd name="T9" fmla="*/ 59 h 343"/>
                              <a:gd name="T10" fmla="*/ 182 w 301"/>
                              <a:gd name="T11" fmla="*/ 0 h 343"/>
                              <a:gd name="T12" fmla="*/ 301 w 301"/>
                              <a:gd name="T13" fmla="*/ 129 h 343"/>
                              <a:gd name="T14" fmla="*/ 301 w 301"/>
                              <a:gd name="T15" fmla="*/ 343 h 343"/>
                              <a:gd name="T16" fmla="*/ 224 w 301"/>
                              <a:gd name="T17" fmla="*/ 343 h 343"/>
                              <a:gd name="T18" fmla="*/ 224 w 301"/>
                              <a:gd name="T19" fmla="*/ 152 h 343"/>
                              <a:gd name="T20" fmla="*/ 152 w 301"/>
                              <a:gd name="T21" fmla="*/ 70 h 343"/>
                              <a:gd name="T22" fmla="*/ 77 w 301"/>
                              <a:gd name="T23" fmla="*/ 153 h 343"/>
                              <a:gd name="T24" fmla="*/ 77 w 301"/>
                              <a:gd name="T25" fmla="*/ 343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1" h="343">
                                <a:moveTo>
                                  <a:pt x="77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9"/>
                                </a:lnTo>
                                <a:cubicBezTo>
                                  <a:pt x="98" y="27"/>
                                  <a:pt x="129" y="0"/>
                                  <a:pt x="182" y="0"/>
                                </a:cubicBezTo>
                                <a:cubicBezTo>
                                  <a:pt x="257" y="0"/>
                                  <a:pt x="301" y="51"/>
                                  <a:pt x="301" y="129"/>
                                </a:cubicBezTo>
                                <a:lnTo>
                                  <a:pt x="301" y="343"/>
                                </a:lnTo>
                                <a:lnTo>
                                  <a:pt x="224" y="343"/>
                                </a:lnTo>
                                <a:lnTo>
                                  <a:pt x="224" y="152"/>
                                </a:lnTo>
                                <a:cubicBezTo>
                                  <a:pt x="224" y="100"/>
                                  <a:pt x="198" y="70"/>
                                  <a:pt x="152" y="70"/>
                                </a:cubicBezTo>
                                <a:cubicBezTo>
                                  <a:pt x="108" y="70"/>
                                  <a:pt x="77" y="101"/>
                                  <a:pt x="77" y="153"/>
                                </a:cubicBezTo>
                                <a:lnTo>
                                  <a:pt x="77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Freeform 1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6" y="173"/>
                            <a:ext cx="63" cy="68"/>
                          </a:xfrm>
                          <a:custGeom>
                            <a:avLst/>
                            <a:gdLst>
                              <a:gd name="T0" fmla="*/ 248 w 325"/>
                              <a:gd name="T1" fmla="*/ 151 h 350"/>
                              <a:gd name="T2" fmla="*/ 163 w 325"/>
                              <a:gd name="T3" fmla="*/ 63 h 350"/>
                              <a:gd name="T4" fmla="*/ 76 w 325"/>
                              <a:gd name="T5" fmla="*/ 151 h 350"/>
                              <a:gd name="T6" fmla="*/ 248 w 325"/>
                              <a:gd name="T7" fmla="*/ 151 h 350"/>
                              <a:gd name="T8" fmla="*/ 173 w 325"/>
                              <a:gd name="T9" fmla="*/ 287 h 350"/>
                              <a:gd name="T10" fmla="*/ 264 w 325"/>
                              <a:gd name="T11" fmla="*/ 247 h 350"/>
                              <a:gd name="T12" fmla="*/ 309 w 325"/>
                              <a:gd name="T13" fmla="*/ 287 h 350"/>
                              <a:gd name="T14" fmla="*/ 172 w 325"/>
                              <a:gd name="T15" fmla="*/ 350 h 350"/>
                              <a:gd name="T16" fmla="*/ 0 w 325"/>
                              <a:gd name="T17" fmla="*/ 175 h 350"/>
                              <a:gd name="T18" fmla="*/ 164 w 325"/>
                              <a:gd name="T19" fmla="*/ 0 h 350"/>
                              <a:gd name="T20" fmla="*/ 325 w 325"/>
                              <a:gd name="T21" fmla="*/ 181 h 350"/>
                              <a:gd name="T22" fmla="*/ 323 w 325"/>
                              <a:gd name="T23" fmla="*/ 202 h 350"/>
                              <a:gd name="T24" fmla="*/ 77 w 325"/>
                              <a:gd name="T25" fmla="*/ 202 h 350"/>
                              <a:gd name="T26" fmla="*/ 173 w 325"/>
                              <a:gd name="T27" fmla="*/ 287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5" h="350">
                                <a:moveTo>
                                  <a:pt x="248" y="151"/>
                                </a:moveTo>
                                <a:cubicBezTo>
                                  <a:pt x="243" y="102"/>
                                  <a:pt x="214" y="63"/>
                                  <a:pt x="163" y="63"/>
                                </a:cubicBezTo>
                                <a:cubicBezTo>
                                  <a:pt x="116" y="63"/>
                                  <a:pt x="83" y="99"/>
                                  <a:pt x="76" y="151"/>
                                </a:cubicBezTo>
                                <a:lnTo>
                                  <a:pt x="248" y="151"/>
                                </a:lnTo>
                                <a:close/>
                                <a:moveTo>
                                  <a:pt x="173" y="287"/>
                                </a:moveTo>
                                <a:cubicBezTo>
                                  <a:pt x="211" y="287"/>
                                  <a:pt x="238" y="273"/>
                                  <a:pt x="264" y="247"/>
                                </a:cubicBezTo>
                                <a:lnTo>
                                  <a:pt x="309" y="287"/>
                                </a:lnTo>
                                <a:cubicBezTo>
                                  <a:pt x="278" y="325"/>
                                  <a:pt x="234" y="350"/>
                                  <a:pt x="172" y="350"/>
                                </a:cubicBezTo>
                                <a:cubicBezTo>
                                  <a:pt x="75" y="350"/>
                                  <a:pt x="0" y="280"/>
                                  <a:pt x="0" y="175"/>
                                </a:cubicBezTo>
                                <a:cubicBezTo>
                                  <a:pt x="0" y="79"/>
                                  <a:pt x="68" y="0"/>
                                  <a:pt x="164" y="0"/>
                                </a:cubicBezTo>
                                <a:cubicBezTo>
                                  <a:pt x="271" y="0"/>
                                  <a:pt x="325" y="84"/>
                                  <a:pt x="325" y="181"/>
                                </a:cubicBezTo>
                                <a:cubicBezTo>
                                  <a:pt x="325" y="188"/>
                                  <a:pt x="324" y="194"/>
                                  <a:pt x="323" y="202"/>
                                </a:cubicBezTo>
                                <a:lnTo>
                                  <a:pt x="77" y="202"/>
                                </a:lnTo>
                                <a:cubicBezTo>
                                  <a:pt x="86" y="257"/>
                                  <a:pt x="124" y="287"/>
                                  <a:pt x="173" y="2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Freeform 1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8" y="173"/>
                            <a:ext cx="61" cy="68"/>
                          </a:xfrm>
                          <a:custGeom>
                            <a:avLst/>
                            <a:gdLst>
                              <a:gd name="T0" fmla="*/ 174 w 311"/>
                              <a:gd name="T1" fmla="*/ 350 h 350"/>
                              <a:gd name="T2" fmla="*/ 0 w 311"/>
                              <a:gd name="T3" fmla="*/ 176 h 350"/>
                              <a:gd name="T4" fmla="*/ 174 w 311"/>
                              <a:gd name="T5" fmla="*/ 0 h 350"/>
                              <a:gd name="T6" fmla="*/ 309 w 311"/>
                              <a:gd name="T7" fmla="*/ 58 h 350"/>
                              <a:gd name="T8" fmla="*/ 261 w 311"/>
                              <a:gd name="T9" fmla="*/ 109 h 350"/>
                              <a:gd name="T10" fmla="*/ 174 w 311"/>
                              <a:gd name="T11" fmla="*/ 67 h 350"/>
                              <a:gd name="T12" fmla="*/ 77 w 311"/>
                              <a:gd name="T13" fmla="*/ 175 h 350"/>
                              <a:gd name="T14" fmla="*/ 178 w 311"/>
                              <a:gd name="T15" fmla="*/ 283 h 350"/>
                              <a:gd name="T16" fmla="*/ 265 w 311"/>
                              <a:gd name="T17" fmla="*/ 241 h 350"/>
                              <a:gd name="T18" fmla="*/ 311 w 311"/>
                              <a:gd name="T19" fmla="*/ 287 h 350"/>
                              <a:gd name="T20" fmla="*/ 174 w 311"/>
                              <a:gd name="T21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1" h="350">
                                <a:moveTo>
                                  <a:pt x="174" y="350"/>
                                </a:moveTo>
                                <a:cubicBezTo>
                                  <a:pt x="74" y="350"/>
                                  <a:pt x="0" y="272"/>
                                  <a:pt x="0" y="176"/>
                                </a:cubicBezTo>
                                <a:cubicBezTo>
                                  <a:pt x="0" y="80"/>
                                  <a:pt x="74" y="0"/>
                                  <a:pt x="174" y="0"/>
                                </a:cubicBezTo>
                                <a:cubicBezTo>
                                  <a:pt x="238" y="0"/>
                                  <a:pt x="277" y="23"/>
                                  <a:pt x="309" y="58"/>
                                </a:cubicBezTo>
                                <a:lnTo>
                                  <a:pt x="261" y="109"/>
                                </a:lnTo>
                                <a:cubicBezTo>
                                  <a:pt x="237" y="84"/>
                                  <a:pt x="213" y="67"/>
                                  <a:pt x="174" y="67"/>
                                </a:cubicBezTo>
                                <a:cubicBezTo>
                                  <a:pt x="118" y="67"/>
                                  <a:pt x="77" y="116"/>
                                  <a:pt x="77" y="175"/>
                                </a:cubicBezTo>
                                <a:cubicBezTo>
                                  <a:pt x="77" y="235"/>
                                  <a:pt x="118" y="283"/>
                                  <a:pt x="178" y="283"/>
                                </a:cubicBezTo>
                                <a:cubicBezTo>
                                  <a:pt x="214" y="283"/>
                                  <a:pt x="240" y="266"/>
                                  <a:pt x="265" y="241"/>
                                </a:cubicBezTo>
                                <a:lnTo>
                                  <a:pt x="311" y="287"/>
                                </a:lnTo>
                                <a:cubicBezTo>
                                  <a:pt x="278" y="324"/>
                                  <a:pt x="239" y="350"/>
                                  <a:pt x="174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Freeform 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65" y="156"/>
                            <a:ext cx="40" cy="85"/>
                          </a:xfrm>
                          <a:custGeom>
                            <a:avLst/>
                            <a:gdLst>
                              <a:gd name="T0" fmla="*/ 120 w 210"/>
                              <a:gd name="T1" fmla="*/ 323 h 433"/>
                              <a:gd name="T2" fmla="*/ 161 w 210"/>
                              <a:gd name="T3" fmla="*/ 365 h 433"/>
                              <a:gd name="T4" fmla="*/ 209 w 210"/>
                              <a:gd name="T5" fmla="*/ 353 h 433"/>
                              <a:gd name="T6" fmla="*/ 209 w 210"/>
                              <a:gd name="T7" fmla="*/ 416 h 433"/>
                              <a:gd name="T8" fmla="*/ 139 w 210"/>
                              <a:gd name="T9" fmla="*/ 433 h 433"/>
                              <a:gd name="T10" fmla="*/ 43 w 210"/>
                              <a:gd name="T11" fmla="*/ 335 h 433"/>
                              <a:gd name="T12" fmla="*/ 43 w 210"/>
                              <a:gd name="T13" fmla="*/ 158 h 433"/>
                              <a:gd name="T14" fmla="*/ 0 w 210"/>
                              <a:gd name="T15" fmla="*/ 158 h 433"/>
                              <a:gd name="T16" fmla="*/ 0 w 210"/>
                              <a:gd name="T17" fmla="*/ 92 h 433"/>
                              <a:gd name="T18" fmla="*/ 43 w 210"/>
                              <a:gd name="T19" fmla="*/ 92 h 433"/>
                              <a:gd name="T20" fmla="*/ 43 w 210"/>
                              <a:gd name="T21" fmla="*/ 0 h 433"/>
                              <a:gd name="T22" fmla="*/ 120 w 210"/>
                              <a:gd name="T23" fmla="*/ 0 h 433"/>
                              <a:gd name="T24" fmla="*/ 120 w 210"/>
                              <a:gd name="T25" fmla="*/ 92 h 433"/>
                              <a:gd name="T26" fmla="*/ 210 w 210"/>
                              <a:gd name="T27" fmla="*/ 92 h 433"/>
                              <a:gd name="T28" fmla="*/ 210 w 210"/>
                              <a:gd name="T29" fmla="*/ 158 h 433"/>
                              <a:gd name="T30" fmla="*/ 120 w 210"/>
                              <a:gd name="T31" fmla="*/ 158 h 433"/>
                              <a:gd name="T32" fmla="*/ 120 w 210"/>
                              <a:gd name="T33" fmla="*/ 323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0" h="433">
                                <a:moveTo>
                                  <a:pt x="120" y="323"/>
                                </a:moveTo>
                                <a:cubicBezTo>
                                  <a:pt x="120" y="353"/>
                                  <a:pt x="135" y="365"/>
                                  <a:pt x="161" y="365"/>
                                </a:cubicBezTo>
                                <a:cubicBezTo>
                                  <a:pt x="178" y="365"/>
                                  <a:pt x="194" y="361"/>
                                  <a:pt x="209" y="353"/>
                                </a:cubicBezTo>
                                <a:lnTo>
                                  <a:pt x="209" y="416"/>
                                </a:lnTo>
                                <a:cubicBezTo>
                                  <a:pt x="190" y="427"/>
                                  <a:pt x="168" y="433"/>
                                  <a:pt x="139" y="433"/>
                                </a:cubicBezTo>
                                <a:cubicBezTo>
                                  <a:pt x="83" y="433"/>
                                  <a:pt x="43" y="409"/>
                                  <a:pt x="43" y="335"/>
                                </a:cubicBezTo>
                                <a:lnTo>
                                  <a:pt x="43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92"/>
                                </a:lnTo>
                                <a:lnTo>
                                  <a:pt x="43" y="92"/>
                                </a:lnTo>
                                <a:lnTo>
                                  <a:pt x="43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92"/>
                                </a:lnTo>
                                <a:lnTo>
                                  <a:pt x="210" y="92"/>
                                </a:lnTo>
                                <a:lnTo>
                                  <a:pt x="210" y="158"/>
                                </a:lnTo>
                                <a:lnTo>
                                  <a:pt x="120" y="158"/>
                                </a:lnTo>
                                <a:lnTo>
                                  <a:pt x="120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Freeform 20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484" y="262"/>
                            <a:ext cx="67" cy="87"/>
                          </a:xfrm>
                          <a:custGeom>
                            <a:avLst/>
                            <a:gdLst>
                              <a:gd name="T0" fmla="*/ 169 w 345"/>
                              <a:gd name="T1" fmla="*/ 71 h 445"/>
                              <a:gd name="T2" fmla="*/ 78 w 345"/>
                              <a:gd name="T3" fmla="*/ 71 h 445"/>
                              <a:gd name="T4" fmla="*/ 78 w 345"/>
                              <a:gd name="T5" fmla="*/ 231 h 445"/>
                              <a:gd name="T6" fmla="*/ 169 w 345"/>
                              <a:gd name="T7" fmla="*/ 231 h 445"/>
                              <a:gd name="T8" fmla="*/ 265 w 345"/>
                              <a:gd name="T9" fmla="*/ 151 h 445"/>
                              <a:gd name="T10" fmla="*/ 169 w 345"/>
                              <a:gd name="T11" fmla="*/ 71 h 445"/>
                              <a:gd name="T12" fmla="*/ 167 w 345"/>
                              <a:gd name="T13" fmla="*/ 302 h 445"/>
                              <a:gd name="T14" fmla="*/ 78 w 345"/>
                              <a:gd name="T15" fmla="*/ 302 h 445"/>
                              <a:gd name="T16" fmla="*/ 78 w 345"/>
                              <a:gd name="T17" fmla="*/ 445 h 445"/>
                              <a:gd name="T18" fmla="*/ 0 w 345"/>
                              <a:gd name="T19" fmla="*/ 445 h 445"/>
                              <a:gd name="T20" fmla="*/ 0 w 345"/>
                              <a:gd name="T21" fmla="*/ 0 h 445"/>
                              <a:gd name="T22" fmla="*/ 175 w 345"/>
                              <a:gd name="T23" fmla="*/ 0 h 445"/>
                              <a:gd name="T24" fmla="*/ 345 w 345"/>
                              <a:gd name="T25" fmla="*/ 149 h 445"/>
                              <a:gd name="T26" fmla="*/ 167 w 345"/>
                              <a:gd name="T27" fmla="*/ 302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5" h="445">
                                <a:moveTo>
                                  <a:pt x="169" y="71"/>
                                </a:moveTo>
                                <a:lnTo>
                                  <a:pt x="78" y="71"/>
                                </a:lnTo>
                                <a:lnTo>
                                  <a:pt x="78" y="231"/>
                                </a:lnTo>
                                <a:lnTo>
                                  <a:pt x="169" y="231"/>
                                </a:lnTo>
                                <a:cubicBezTo>
                                  <a:pt x="228" y="231"/>
                                  <a:pt x="265" y="199"/>
                                  <a:pt x="265" y="151"/>
                                </a:cubicBezTo>
                                <a:cubicBezTo>
                                  <a:pt x="265" y="98"/>
                                  <a:pt x="228" y="71"/>
                                  <a:pt x="169" y="71"/>
                                </a:cubicBezTo>
                                <a:close/>
                                <a:moveTo>
                                  <a:pt x="167" y="302"/>
                                </a:moveTo>
                                <a:lnTo>
                                  <a:pt x="78" y="302"/>
                                </a:lnTo>
                                <a:lnTo>
                                  <a:pt x="78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0"/>
                                </a:lnTo>
                                <a:lnTo>
                                  <a:pt x="175" y="0"/>
                                </a:lnTo>
                                <a:cubicBezTo>
                                  <a:pt x="279" y="0"/>
                                  <a:pt x="345" y="58"/>
                                  <a:pt x="345" y="149"/>
                                </a:cubicBezTo>
                                <a:cubicBezTo>
                                  <a:pt x="345" y="249"/>
                                  <a:pt x="264" y="302"/>
                                  <a:pt x="167" y="3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62" y="281"/>
                            <a:ext cx="39" cy="68"/>
                          </a:xfrm>
                          <a:custGeom>
                            <a:avLst/>
                            <a:gdLst>
                              <a:gd name="T0" fmla="*/ 77 w 196"/>
                              <a:gd name="T1" fmla="*/ 345 h 345"/>
                              <a:gd name="T2" fmla="*/ 0 w 196"/>
                              <a:gd name="T3" fmla="*/ 345 h 345"/>
                              <a:gd name="T4" fmla="*/ 0 w 196"/>
                              <a:gd name="T5" fmla="*/ 9 h 345"/>
                              <a:gd name="T6" fmla="*/ 77 w 196"/>
                              <a:gd name="T7" fmla="*/ 9 h 345"/>
                              <a:gd name="T8" fmla="*/ 77 w 196"/>
                              <a:gd name="T9" fmla="*/ 85 h 345"/>
                              <a:gd name="T10" fmla="*/ 196 w 196"/>
                              <a:gd name="T11" fmla="*/ 3 h 345"/>
                              <a:gd name="T12" fmla="*/ 196 w 196"/>
                              <a:gd name="T13" fmla="*/ 84 h 345"/>
                              <a:gd name="T14" fmla="*/ 191 w 196"/>
                              <a:gd name="T15" fmla="*/ 84 h 345"/>
                              <a:gd name="T16" fmla="*/ 77 w 196"/>
                              <a:gd name="T17" fmla="*/ 217 h 345"/>
                              <a:gd name="T18" fmla="*/ 77 w 196"/>
                              <a:gd name="T1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345">
                                <a:moveTo>
                                  <a:pt x="77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85"/>
                                </a:lnTo>
                                <a:cubicBezTo>
                                  <a:pt x="98" y="34"/>
                                  <a:pt x="137" y="0"/>
                                  <a:pt x="196" y="3"/>
                                </a:cubicBezTo>
                                <a:lnTo>
                                  <a:pt x="196" y="84"/>
                                </a:lnTo>
                                <a:lnTo>
                                  <a:pt x="191" y="84"/>
                                </a:lnTo>
                                <a:cubicBezTo>
                                  <a:pt x="124" y="84"/>
                                  <a:pt x="77" y="128"/>
                                  <a:pt x="77" y="217"/>
                                </a:cubicBezTo>
                                <a:lnTo>
                                  <a:pt x="7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Freeform 2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05" y="282"/>
                            <a:ext cx="70" cy="68"/>
                          </a:xfrm>
                          <a:custGeom>
                            <a:avLst/>
                            <a:gdLst>
                              <a:gd name="T0" fmla="*/ 178 w 358"/>
                              <a:gd name="T1" fmla="*/ 67 h 350"/>
                              <a:gd name="T2" fmla="*/ 77 w 358"/>
                              <a:gd name="T3" fmla="*/ 175 h 350"/>
                              <a:gd name="T4" fmla="*/ 179 w 358"/>
                              <a:gd name="T5" fmla="*/ 283 h 350"/>
                              <a:gd name="T6" fmla="*/ 281 w 358"/>
                              <a:gd name="T7" fmla="*/ 176 h 350"/>
                              <a:gd name="T8" fmla="*/ 178 w 358"/>
                              <a:gd name="T9" fmla="*/ 67 h 350"/>
                              <a:gd name="T10" fmla="*/ 178 w 358"/>
                              <a:gd name="T11" fmla="*/ 350 h 350"/>
                              <a:gd name="T12" fmla="*/ 0 w 358"/>
                              <a:gd name="T13" fmla="*/ 176 h 350"/>
                              <a:gd name="T14" fmla="*/ 179 w 358"/>
                              <a:gd name="T15" fmla="*/ 0 h 350"/>
                              <a:gd name="T16" fmla="*/ 358 w 358"/>
                              <a:gd name="T17" fmla="*/ 175 h 350"/>
                              <a:gd name="T18" fmla="*/ 178 w 358"/>
                              <a:gd name="T19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8" h="350">
                                <a:moveTo>
                                  <a:pt x="178" y="67"/>
                                </a:moveTo>
                                <a:cubicBezTo>
                                  <a:pt x="116" y="67"/>
                                  <a:pt x="77" y="116"/>
                                  <a:pt x="77" y="175"/>
                                </a:cubicBezTo>
                                <a:cubicBezTo>
                                  <a:pt x="77" y="234"/>
                                  <a:pt x="120" y="283"/>
                                  <a:pt x="179" y="283"/>
                                </a:cubicBezTo>
                                <a:cubicBezTo>
                                  <a:pt x="242" y="283"/>
                                  <a:pt x="281" y="235"/>
                                  <a:pt x="281" y="176"/>
                                </a:cubicBezTo>
                                <a:cubicBezTo>
                                  <a:pt x="281" y="116"/>
                                  <a:pt x="238" y="67"/>
                                  <a:pt x="178" y="67"/>
                                </a:cubicBezTo>
                                <a:close/>
                                <a:moveTo>
                                  <a:pt x="178" y="350"/>
                                </a:moveTo>
                                <a:cubicBezTo>
                                  <a:pt x="76" y="350"/>
                                  <a:pt x="0" y="272"/>
                                  <a:pt x="0" y="176"/>
                                </a:cubicBezTo>
                                <a:cubicBezTo>
                                  <a:pt x="0" y="79"/>
                                  <a:pt x="76" y="0"/>
                                  <a:pt x="179" y="0"/>
                                </a:cubicBezTo>
                                <a:cubicBezTo>
                                  <a:pt x="282" y="0"/>
                                  <a:pt x="358" y="78"/>
                                  <a:pt x="358" y="175"/>
                                </a:cubicBezTo>
                                <a:cubicBezTo>
                                  <a:pt x="358" y="271"/>
                                  <a:pt x="282" y="350"/>
                                  <a:pt x="178" y="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Freeform 23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684" y="282"/>
                            <a:ext cx="68" cy="87"/>
                          </a:xfrm>
                          <a:custGeom>
                            <a:avLst/>
                            <a:gdLst>
                              <a:gd name="T0" fmla="*/ 173 w 347"/>
                              <a:gd name="T1" fmla="*/ 65 h 446"/>
                              <a:gd name="T2" fmla="*/ 78 w 347"/>
                              <a:gd name="T3" fmla="*/ 158 h 446"/>
                              <a:gd name="T4" fmla="*/ 173 w 347"/>
                              <a:gd name="T5" fmla="*/ 251 h 446"/>
                              <a:gd name="T6" fmla="*/ 272 w 347"/>
                              <a:gd name="T7" fmla="*/ 158 h 446"/>
                              <a:gd name="T8" fmla="*/ 173 w 347"/>
                              <a:gd name="T9" fmla="*/ 65 h 446"/>
                              <a:gd name="T10" fmla="*/ 167 w 347"/>
                              <a:gd name="T11" fmla="*/ 446 h 446"/>
                              <a:gd name="T12" fmla="*/ 17 w 347"/>
                              <a:gd name="T13" fmla="*/ 406 h 446"/>
                              <a:gd name="T14" fmla="*/ 45 w 347"/>
                              <a:gd name="T15" fmla="*/ 348 h 446"/>
                              <a:gd name="T16" fmla="*/ 165 w 347"/>
                              <a:gd name="T17" fmla="*/ 383 h 446"/>
                              <a:gd name="T18" fmla="*/ 271 w 347"/>
                              <a:gd name="T19" fmla="*/ 280 h 446"/>
                              <a:gd name="T20" fmla="*/ 271 w 347"/>
                              <a:gd name="T21" fmla="*/ 254 h 446"/>
                              <a:gd name="T22" fmla="*/ 153 w 347"/>
                              <a:gd name="T23" fmla="*/ 316 h 446"/>
                              <a:gd name="T24" fmla="*/ 0 w 347"/>
                              <a:gd name="T25" fmla="*/ 158 h 446"/>
                              <a:gd name="T26" fmla="*/ 153 w 347"/>
                              <a:gd name="T27" fmla="*/ 0 h 446"/>
                              <a:gd name="T28" fmla="*/ 271 w 347"/>
                              <a:gd name="T29" fmla="*/ 57 h 446"/>
                              <a:gd name="T30" fmla="*/ 271 w 347"/>
                              <a:gd name="T31" fmla="*/ 7 h 446"/>
                              <a:gd name="T32" fmla="*/ 347 w 347"/>
                              <a:gd name="T33" fmla="*/ 7 h 446"/>
                              <a:gd name="T34" fmla="*/ 347 w 347"/>
                              <a:gd name="T35" fmla="*/ 274 h 446"/>
                              <a:gd name="T36" fmla="*/ 167 w 347"/>
                              <a:gd name="T37" fmla="*/ 446 h 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7" h="446">
                                <a:moveTo>
                                  <a:pt x="173" y="65"/>
                                </a:moveTo>
                                <a:cubicBezTo>
                                  <a:pt x="120" y="65"/>
                                  <a:pt x="78" y="102"/>
                                  <a:pt x="78" y="158"/>
                                </a:cubicBezTo>
                                <a:cubicBezTo>
                                  <a:pt x="78" y="214"/>
                                  <a:pt x="120" y="251"/>
                                  <a:pt x="173" y="251"/>
                                </a:cubicBezTo>
                                <a:cubicBezTo>
                                  <a:pt x="227" y="251"/>
                                  <a:pt x="272" y="214"/>
                                  <a:pt x="272" y="158"/>
                                </a:cubicBezTo>
                                <a:cubicBezTo>
                                  <a:pt x="272" y="102"/>
                                  <a:pt x="227" y="65"/>
                                  <a:pt x="173" y="65"/>
                                </a:cubicBezTo>
                                <a:close/>
                                <a:moveTo>
                                  <a:pt x="167" y="446"/>
                                </a:moveTo>
                                <a:cubicBezTo>
                                  <a:pt x="112" y="446"/>
                                  <a:pt x="60" y="432"/>
                                  <a:pt x="17" y="406"/>
                                </a:cubicBezTo>
                                <a:lnTo>
                                  <a:pt x="45" y="348"/>
                                </a:lnTo>
                                <a:cubicBezTo>
                                  <a:pt x="81" y="370"/>
                                  <a:pt x="119" y="383"/>
                                  <a:pt x="165" y="383"/>
                                </a:cubicBezTo>
                                <a:cubicBezTo>
                                  <a:pt x="234" y="383"/>
                                  <a:pt x="271" y="348"/>
                                  <a:pt x="271" y="280"/>
                                </a:cubicBezTo>
                                <a:lnTo>
                                  <a:pt x="271" y="254"/>
                                </a:lnTo>
                                <a:cubicBezTo>
                                  <a:pt x="243" y="290"/>
                                  <a:pt x="208" y="316"/>
                                  <a:pt x="153" y="316"/>
                                </a:cubicBezTo>
                                <a:cubicBezTo>
                                  <a:pt x="74" y="316"/>
                                  <a:pt x="0" y="258"/>
                                  <a:pt x="0" y="158"/>
                                </a:cubicBezTo>
                                <a:cubicBezTo>
                                  <a:pt x="0" y="58"/>
                                  <a:pt x="75" y="0"/>
                                  <a:pt x="153" y="0"/>
                                </a:cubicBezTo>
                                <a:cubicBezTo>
                                  <a:pt x="209" y="0"/>
                                  <a:pt x="244" y="26"/>
                                  <a:pt x="271" y="57"/>
                                </a:cubicBezTo>
                                <a:lnTo>
                                  <a:pt x="271" y="7"/>
                                </a:lnTo>
                                <a:lnTo>
                                  <a:pt x="347" y="7"/>
                                </a:lnTo>
                                <a:lnTo>
                                  <a:pt x="347" y="274"/>
                                </a:lnTo>
                                <a:cubicBezTo>
                                  <a:pt x="347" y="393"/>
                                  <a:pt x="283" y="446"/>
                                  <a:pt x="167" y="4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68" y="281"/>
                            <a:ext cx="38" cy="68"/>
                          </a:xfrm>
                          <a:custGeom>
                            <a:avLst/>
                            <a:gdLst>
                              <a:gd name="T0" fmla="*/ 77 w 196"/>
                              <a:gd name="T1" fmla="*/ 345 h 345"/>
                              <a:gd name="T2" fmla="*/ 0 w 196"/>
                              <a:gd name="T3" fmla="*/ 345 h 345"/>
                              <a:gd name="T4" fmla="*/ 0 w 196"/>
                              <a:gd name="T5" fmla="*/ 9 h 345"/>
                              <a:gd name="T6" fmla="*/ 77 w 196"/>
                              <a:gd name="T7" fmla="*/ 9 h 345"/>
                              <a:gd name="T8" fmla="*/ 77 w 196"/>
                              <a:gd name="T9" fmla="*/ 85 h 345"/>
                              <a:gd name="T10" fmla="*/ 196 w 196"/>
                              <a:gd name="T11" fmla="*/ 3 h 345"/>
                              <a:gd name="T12" fmla="*/ 196 w 196"/>
                              <a:gd name="T13" fmla="*/ 84 h 345"/>
                              <a:gd name="T14" fmla="*/ 191 w 196"/>
                              <a:gd name="T15" fmla="*/ 84 h 345"/>
                              <a:gd name="T16" fmla="*/ 77 w 196"/>
                              <a:gd name="T17" fmla="*/ 217 h 345"/>
                              <a:gd name="T18" fmla="*/ 77 w 196"/>
                              <a:gd name="T19" fmla="*/ 345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6" h="345">
                                <a:moveTo>
                                  <a:pt x="77" y="345"/>
                                </a:moveTo>
                                <a:lnTo>
                                  <a:pt x="0" y="345"/>
                                </a:lnTo>
                                <a:lnTo>
                                  <a:pt x="0" y="9"/>
                                </a:lnTo>
                                <a:lnTo>
                                  <a:pt x="77" y="9"/>
                                </a:lnTo>
                                <a:lnTo>
                                  <a:pt x="77" y="85"/>
                                </a:lnTo>
                                <a:cubicBezTo>
                                  <a:pt x="98" y="34"/>
                                  <a:pt x="136" y="0"/>
                                  <a:pt x="196" y="3"/>
                                </a:cubicBezTo>
                                <a:lnTo>
                                  <a:pt x="196" y="84"/>
                                </a:lnTo>
                                <a:lnTo>
                                  <a:pt x="191" y="84"/>
                                </a:lnTo>
                                <a:cubicBezTo>
                                  <a:pt x="124" y="84"/>
                                  <a:pt x="77" y="128"/>
                                  <a:pt x="77" y="217"/>
                                </a:cubicBezTo>
                                <a:lnTo>
                                  <a:pt x="7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25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809" y="282"/>
                            <a:ext cx="59" cy="68"/>
                          </a:xfrm>
                          <a:custGeom>
                            <a:avLst/>
                            <a:gdLst>
                              <a:gd name="T0" fmla="*/ 230 w 304"/>
                              <a:gd name="T1" fmla="*/ 198 h 348"/>
                              <a:gd name="T2" fmla="*/ 153 w 304"/>
                              <a:gd name="T3" fmla="*/ 185 h 348"/>
                              <a:gd name="T4" fmla="*/ 76 w 304"/>
                              <a:gd name="T5" fmla="*/ 239 h 348"/>
                              <a:gd name="T6" fmla="*/ 76 w 304"/>
                              <a:gd name="T7" fmla="*/ 240 h 348"/>
                              <a:gd name="T8" fmla="*/ 141 w 304"/>
                              <a:gd name="T9" fmla="*/ 290 h 348"/>
                              <a:gd name="T10" fmla="*/ 230 w 304"/>
                              <a:gd name="T11" fmla="*/ 219 h 348"/>
                              <a:gd name="T12" fmla="*/ 230 w 304"/>
                              <a:gd name="T13" fmla="*/ 198 h 348"/>
                              <a:gd name="T14" fmla="*/ 228 w 304"/>
                              <a:gd name="T15" fmla="*/ 341 h 348"/>
                              <a:gd name="T16" fmla="*/ 228 w 304"/>
                              <a:gd name="T17" fmla="*/ 299 h 348"/>
                              <a:gd name="T18" fmla="*/ 119 w 304"/>
                              <a:gd name="T19" fmla="*/ 348 h 348"/>
                              <a:gd name="T20" fmla="*/ 0 w 304"/>
                              <a:gd name="T21" fmla="*/ 244 h 348"/>
                              <a:gd name="T22" fmla="*/ 0 w 304"/>
                              <a:gd name="T23" fmla="*/ 243 h 348"/>
                              <a:gd name="T24" fmla="*/ 136 w 304"/>
                              <a:gd name="T25" fmla="*/ 135 h 348"/>
                              <a:gd name="T26" fmla="*/ 229 w 304"/>
                              <a:gd name="T27" fmla="*/ 149 h 348"/>
                              <a:gd name="T28" fmla="*/ 229 w 304"/>
                              <a:gd name="T29" fmla="*/ 140 h 348"/>
                              <a:gd name="T30" fmla="*/ 146 w 304"/>
                              <a:gd name="T31" fmla="*/ 68 h 348"/>
                              <a:gd name="T32" fmla="*/ 50 w 304"/>
                              <a:gd name="T33" fmla="*/ 89 h 348"/>
                              <a:gd name="T34" fmla="*/ 29 w 304"/>
                              <a:gd name="T35" fmla="*/ 28 h 348"/>
                              <a:gd name="T36" fmla="*/ 157 w 304"/>
                              <a:gd name="T37" fmla="*/ 0 h 348"/>
                              <a:gd name="T38" fmla="*/ 304 w 304"/>
                              <a:gd name="T39" fmla="*/ 142 h 348"/>
                              <a:gd name="T40" fmla="*/ 304 w 304"/>
                              <a:gd name="T41" fmla="*/ 341 h 348"/>
                              <a:gd name="T42" fmla="*/ 228 w 304"/>
                              <a:gd name="T43" fmla="*/ 341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04" h="348">
                                <a:moveTo>
                                  <a:pt x="230" y="198"/>
                                </a:moveTo>
                                <a:cubicBezTo>
                                  <a:pt x="210" y="191"/>
                                  <a:pt x="183" y="185"/>
                                  <a:pt x="153" y="185"/>
                                </a:cubicBezTo>
                                <a:cubicBezTo>
                                  <a:pt x="105" y="185"/>
                                  <a:pt x="76" y="205"/>
                                  <a:pt x="76" y="239"/>
                                </a:cubicBezTo>
                                <a:lnTo>
                                  <a:pt x="76" y="240"/>
                                </a:lnTo>
                                <a:cubicBezTo>
                                  <a:pt x="76" y="272"/>
                                  <a:pt x="105" y="290"/>
                                  <a:pt x="141" y="290"/>
                                </a:cubicBezTo>
                                <a:cubicBezTo>
                                  <a:pt x="192" y="290"/>
                                  <a:pt x="230" y="261"/>
                                  <a:pt x="230" y="219"/>
                                </a:cubicBezTo>
                                <a:lnTo>
                                  <a:pt x="230" y="198"/>
                                </a:lnTo>
                                <a:close/>
                                <a:moveTo>
                                  <a:pt x="228" y="341"/>
                                </a:moveTo>
                                <a:lnTo>
                                  <a:pt x="228" y="299"/>
                                </a:lnTo>
                                <a:cubicBezTo>
                                  <a:pt x="205" y="327"/>
                                  <a:pt x="170" y="348"/>
                                  <a:pt x="119" y="348"/>
                                </a:cubicBezTo>
                                <a:cubicBezTo>
                                  <a:pt x="56" y="348"/>
                                  <a:pt x="0" y="311"/>
                                  <a:pt x="0" y="244"/>
                                </a:cubicBezTo>
                                <a:lnTo>
                                  <a:pt x="0" y="243"/>
                                </a:lnTo>
                                <a:cubicBezTo>
                                  <a:pt x="0" y="170"/>
                                  <a:pt x="58" y="135"/>
                                  <a:pt x="136" y="135"/>
                                </a:cubicBezTo>
                                <a:cubicBezTo>
                                  <a:pt x="177" y="135"/>
                                  <a:pt x="203" y="140"/>
                                  <a:pt x="229" y="149"/>
                                </a:cubicBezTo>
                                <a:lnTo>
                                  <a:pt x="229" y="140"/>
                                </a:lnTo>
                                <a:cubicBezTo>
                                  <a:pt x="229" y="94"/>
                                  <a:pt x="199" y="68"/>
                                  <a:pt x="146" y="68"/>
                                </a:cubicBezTo>
                                <a:cubicBezTo>
                                  <a:pt x="108" y="68"/>
                                  <a:pt x="81" y="77"/>
                                  <a:pt x="50" y="89"/>
                                </a:cubicBezTo>
                                <a:lnTo>
                                  <a:pt x="29" y="28"/>
                                </a:lnTo>
                                <a:cubicBezTo>
                                  <a:pt x="66" y="11"/>
                                  <a:pt x="102" y="0"/>
                                  <a:pt x="157" y="0"/>
                                </a:cubicBezTo>
                                <a:cubicBezTo>
                                  <a:pt x="256" y="0"/>
                                  <a:pt x="304" y="52"/>
                                  <a:pt x="304" y="142"/>
                                </a:cubicBezTo>
                                <a:lnTo>
                                  <a:pt x="304" y="341"/>
                                </a:lnTo>
                                <a:lnTo>
                                  <a:pt x="22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84" y="282"/>
                            <a:ext cx="99" cy="67"/>
                          </a:xfrm>
                          <a:custGeom>
                            <a:avLst/>
                            <a:gdLst>
                              <a:gd name="T0" fmla="*/ 393 w 511"/>
                              <a:gd name="T1" fmla="*/ 0 h 343"/>
                              <a:gd name="T2" fmla="*/ 511 w 511"/>
                              <a:gd name="T3" fmla="*/ 128 h 343"/>
                              <a:gd name="T4" fmla="*/ 511 w 511"/>
                              <a:gd name="T5" fmla="*/ 343 h 343"/>
                              <a:gd name="T6" fmla="*/ 434 w 511"/>
                              <a:gd name="T7" fmla="*/ 343 h 343"/>
                              <a:gd name="T8" fmla="*/ 434 w 511"/>
                              <a:gd name="T9" fmla="*/ 152 h 343"/>
                              <a:gd name="T10" fmla="*/ 366 w 511"/>
                              <a:gd name="T11" fmla="*/ 70 h 343"/>
                              <a:gd name="T12" fmla="*/ 294 w 511"/>
                              <a:gd name="T13" fmla="*/ 153 h 343"/>
                              <a:gd name="T14" fmla="*/ 294 w 511"/>
                              <a:gd name="T15" fmla="*/ 343 h 343"/>
                              <a:gd name="T16" fmla="*/ 217 w 511"/>
                              <a:gd name="T17" fmla="*/ 343 h 343"/>
                              <a:gd name="T18" fmla="*/ 217 w 511"/>
                              <a:gd name="T19" fmla="*/ 151 h 343"/>
                              <a:gd name="T20" fmla="*/ 149 w 511"/>
                              <a:gd name="T21" fmla="*/ 70 h 343"/>
                              <a:gd name="T22" fmla="*/ 77 w 511"/>
                              <a:gd name="T23" fmla="*/ 154 h 343"/>
                              <a:gd name="T24" fmla="*/ 77 w 511"/>
                              <a:gd name="T25" fmla="*/ 343 h 343"/>
                              <a:gd name="T26" fmla="*/ 0 w 511"/>
                              <a:gd name="T27" fmla="*/ 343 h 343"/>
                              <a:gd name="T28" fmla="*/ 0 w 511"/>
                              <a:gd name="T29" fmla="*/ 7 h 343"/>
                              <a:gd name="T30" fmla="*/ 77 w 511"/>
                              <a:gd name="T31" fmla="*/ 7 h 343"/>
                              <a:gd name="T32" fmla="*/ 77 w 511"/>
                              <a:gd name="T33" fmla="*/ 58 h 343"/>
                              <a:gd name="T34" fmla="*/ 179 w 511"/>
                              <a:gd name="T35" fmla="*/ 0 h 343"/>
                              <a:gd name="T36" fmla="*/ 279 w 511"/>
                              <a:gd name="T37" fmla="*/ 59 h 343"/>
                              <a:gd name="T38" fmla="*/ 393 w 511"/>
                              <a:gd name="T39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1" h="343">
                                <a:moveTo>
                                  <a:pt x="393" y="0"/>
                                </a:moveTo>
                                <a:cubicBezTo>
                                  <a:pt x="466" y="0"/>
                                  <a:pt x="511" y="46"/>
                                  <a:pt x="511" y="128"/>
                                </a:cubicBezTo>
                                <a:lnTo>
                                  <a:pt x="511" y="343"/>
                                </a:lnTo>
                                <a:lnTo>
                                  <a:pt x="434" y="343"/>
                                </a:lnTo>
                                <a:lnTo>
                                  <a:pt x="434" y="152"/>
                                </a:lnTo>
                                <a:cubicBezTo>
                                  <a:pt x="434" y="98"/>
                                  <a:pt x="409" y="70"/>
                                  <a:pt x="366" y="70"/>
                                </a:cubicBezTo>
                                <a:cubicBezTo>
                                  <a:pt x="324" y="70"/>
                                  <a:pt x="294" y="99"/>
                                  <a:pt x="294" y="153"/>
                                </a:cubicBezTo>
                                <a:lnTo>
                                  <a:pt x="294" y="343"/>
                                </a:lnTo>
                                <a:lnTo>
                                  <a:pt x="217" y="343"/>
                                </a:lnTo>
                                <a:lnTo>
                                  <a:pt x="217" y="151"/>
                                </a:lnTo>
                                <a:cubicBezTo>
                                  <a:pt x="217" y="99"/>
                                  <a:pt x="192" y="70"/>
                                  <a:pt x="149" y="70"/>
                                </a:cubicBezTo>
                                <a:cubicBezTo>
                                  <a:pt x="106" y="70"/>
                                  <a:pt x="77" y="102"/>
                                  <a:pt x="77" y="154"/>
                                </a:cubicBezTo>
                                <a:lnTo>
                                  <a:pt x="77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8"/>
                                </a:lnTo>
                                <a:cubicBezTo>
                                  <a:pt x="99" y="28"/>
                                  <a:pt x="128" y="0"/>
                                  <a:pt x="179" y="0"/>
                                </a:cubicBezTo>
                                <a:cubicBezTo>
                                  <a:pt x="228" y="0"/>
                                  <a:pt x="261" y="23"/>
                                  <a:pt x="279" y="59"/>
                                </a:cubicBezTo>
                                <a:cubicBezTo>
                                  <a:pt x="307" y="23"/>
                                  <a:pt x="342" y="0"/>
                                  <a:pt x="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999" y="282"/>
                            <a:ext cx="99" cy="67"/>
                          </a:xfrm>
                          <a:custGeom>
                            <a:avLst/>
                            <a:gdLst>
                              <a:gd name="T0" fmla="*/ 393 w 511"/>
                              <a:gd name="T1" fmla="*/ 0 h 343"/>
                              <a:gd name="T2" fmla="*/ 511 w 511"/>
                              <a:gd name="T3" fmla="*/ 128 h 343"/>
                              <a:gd name="T4" fmla="*/ 511 w 511"/>
                              <a:gd name="T5" fmla="*/ 343 h 343"/>
                              <a:gd name="T6" fmla="*/ 434 w 511"/>
                              <a:gd name="T7" fmla="*/ 343 h 343"/>
                              <a:gd name="T8" fmla="*/ 434 w 511"/>
                              <a:gd name="T9" fmla="*/ 152 h 343"/>
                              <a:gd name="T10" fmla="*/ 366 w 511"/>
                              <a:gd name="T11" fmla="*/ 70 h 343"/>
                              <a:gd name="T12" fmla="*/ 294 w 511"/>
                              <a:gd name="T13" fmla="*/ 153 h 343"/>
                              <a:gd name="T14" fmla="*/ 294 w 511"/>
                              <a:gd name="T15" fmla="*/ 343 h 343"/>
                              <a:gd name="T16" fmla="*/ 217 w 511"/>
                              <a:gd name="T17" fmla="*/ 343 h 343"/>
                              <a:gd name="T18" fmla="*/ 217 w 511"/>
                              <a:gd name="T19" fmla="*/ 151 h 343"/>
                              <a:gd name="T20" fmla="*/ 149 w 511"/>
                              <a:gd name="T21" fmla="*/ 70 h 343"/>
                              <a:gd name="T22" fmla="*/ 77 w 511"/>
                              <a:gd name="T23" fmla="*/ 154 h 343"/>
                              <a:gd name="T24" fmla="*/ 77 w 511"/>
                              <a:gd name="T25" fmla="*/ 343 h 343"/>
                              <a:gd name="T26" fmla="*/ 0 w 511"/>
                              <a:gd name="T27" fmla="*/ 343 h 343"/>
                              <a:gd name="T28" fmla="*/ 0 w 511"/>
                              <a:gd name="T29" fmla="*/ 7 h 343"/>
                              <a:gd name="T30" fmla="*/ 77 w 511"/>
                              <a:gd name="T31" fmla="*/ 7 h 343"/>
                              <a:gd name="T32" fmla="*/ 77 w 511"/>
                              <a:gd name="T33" fmla="*/ 58 h 343"/>
                              <a:gd name="T34" fmla="*/ 180 w 511"/>
                              <a:gd name="T35" fmla="*/ 0 h 343"/>
                              <a:gd name="T36" fmla="*/ 280 w 511"/>
                              <a:gd name="T37" fmla="*/ 59 h 343"/>
                              <a:gd name="T38" fmla="*/ 393 w 511"/>
                              <a:gd name="T39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1" h="343">
                                <a:moveTo>
                                  <a:pt x="393" y="0"/>
                                </a:moveTo>
                                <a:cubicBezTo>
                                  <a:pt x="467" y="0"/>
                                  <a:pt x="511" y="46"/>
                                  <a:pt x="511" y="128"/>
                                </a:cubicBezTo>
                                <a:lnTo>
                                  <a:pt x="511" y="343"/>
                                </a:lnTo>
                                <a:lnTo>
                                  <a:pt x="434" y="343"/>
                                </a:lnTo>
                                <a:lnTo>
                                  <a:pt x="434" y="152"/>
                                </a:lnTo>
                                <a:cubicBezTo>
                                  <a:pt x="434" y="98"/>
                                  <a:pt x="409" y="70"/>
                                  <a:pt x="366" y="70"/>
                                </a:cubicBezTo>
                                <a:cubicBezTo>
                                  <a:pt x="324" y="70"/>
                                  <a:pt x="294" y="99"/>
                                  <a:pt x="294" y="153"/>
                                </a:cubicBezTo>
                                <a:lnTo>
                                  <a:pt x="294" y="343"/>
                                </a:lnTo>
                                <a:lnTo>
                                  <a:pt x="217" y="343"/>
                                </a:lnTo>
                                <a:lnTo>
                                  <a:pt x="217" y="151"/>
                                </a:lnTo>
                                <a:cubicBezTo>
                                  <a:pt x="217" y="99"/>
                                  <a:pt x="192" y="70"/>
                                  <a:pt x="149" y="70"/>
                                </a:cubicBezTo>
                                <a:cubicBezTo>
                                  <a:pt x="107" y="70"/>
                                  <a:pt x="77" y="102"/>
                                  <a:pt x="77" y="154"/>
                                </a:cubicBezTo>
                                <a:lnTo>
                                  <a:pt x="77" y="343"/>
                                </a:lnTo>
                                <a:lnTo>
                                  <a:pt x="0" y="343"/>
                                </a:lnTo>
                                <a:lnTo>
                                  <a:pt x="0" y="7"/>
                                </a:lnTo>
                                <a:lnTo>
                                  <a:pt x="77" y="7"/>
                                </a:lnTo>
                                <a:lnTo>
                                  <a:pt x="77" y="58"/>
                                </a:lnTo>
                                <a:cubicBezTo>
                                  <a:pt x="99" y="28"/>
                                  <a:pt x="128" y="0"/>
                                  <a:pt x="180" y="0"/>
                                </a:cubicBezTo>
                                <a:cubicBezTo>
                                  <a:pt x="228" y="0"/>
                                  <a:pt x="262" y="23"/>
                                  <a:pt x="280" y="59"/>
                                </a:cubicBezTo>
                                <a:cubicBezTo>
                                  <a:pt x="307" y="23"/>
                                  <a:pt x="343" y="0"/>
                                  <a:pt x="39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28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110" y="282"/>
                            <a:ext cx="63" cy="68"/>
                          </a:xfrm>
                          <a:custGeom>
                            <a:avLst/>
                            <a:gdLst>
                              <a:gd name="T0" fmla="*/ 249 w 325"/>
                              <a:gd name="T1" fmla="*/ 151 h 350"/>
                              <a:gd name="T2" fmla="*/ 164 w 325"/>
                              <a:gd name="T3" fmla="*/ 63 h 350"/>
                              <a:gd name="T4" fmla="*/ 77 w 325"/>
                              <a:gd name="T5" fmla="*/ 151 h 350"/>
                              <a:gd name="T6" fmla="*/ 249 w 325"/>
                              <a:gd name="T7" fmla="*/ 151 h 350"/>
                              <a:gd name="T8" fmla="*/ 174 w 325"/>
                              <a:gd name="T9" fmla="*/ 287 h 350"/>
                              <a:gd name="T10" fmla="*/ 265 w 325"/>
                              <a:gd name="T11" fmla="*/ 247 h 350"/>
                              <a:gd name="T12" fmla="*/ 310 w 325"/>
                              <a:gd name="T13" fmla="*/ 287 h 350"/>
                              <a:gd name="T14" fmla="*/ 173 w 325"/>
                              <a:gd name="T15" fmla="*/ 350 h 350"/>
                              <a:gd name="T16" fmla="*/ 0 w 325"/>
                              <a:gd name="T17" fmla="*/ 175 h 350"/>
                              <a:gd name="T18" fmla="*/ 164 w 325"/>
                              <a:gd name="T19" fmla="*/ 0 h 350"/>
                              <a:gd name="T20" fmla="*/ 325 w 325"/>
                              <a:gd name="T21" fmla="*/ 181 h 350"/>
                              <a:gd name="T22" fmla="*/ 324 w 325"/>
                              <a:gd name="T23" fmla="*/ 202 h 350"/>
                              <a:gd name="T24" fmla="*/ 77 w 325"/>
                              <a:gd name="T25" fmla="*/ 202 h 350"/>
                              <a:gd name="T26" fmla="*/ 174 w 325"/>
                              <a:gd name="T27" fmla="*/ 287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5" h="350">
                                <a:moveTo>
                                  <a:pt x="249" y="151"/>
                                </a:moveTo>
                                <a:cubicBezTo>
                                  <a:pt x="244" y="102"/>
                                  <a:pt x="215" y="63"/>
                                  <a:pt x="164" y="63"/>
                                </a:cubicBezTo>
                                <a:cubicBezTo>
                                  <a:pt x="117" y="63"/>
                                  <a:pt x="84" y="99"/>
                                  <a:pt x="77" y="151"/>
                                </a:cubicBezTo>
                                <a:lnTo>
                                  <a:pt x="249" y="151"/>
                                </a:lnTo>
                                <a:close/>
                                <a:moveTo>
                                  <a:pt x="174" y="287"/>
                                </a:moveTo>
                                <a:cubicBezTo>
                                  <a:pt x="211" y="287"/>
                                  <a:pt x="238" y="273"/>
                                  <a:pt x="265" y="247"/>
                                </a:cubicBezTo>
                                <a:lnTo>
                                  <a:pt x="310" y="287"/>
                                </a:lnTo>
                                <a:cubicBezTo>
                                  <a:pt x="278" y="325"/>
                                  <a:pt x="234" y="350"/>
                                  <a:pt x="173" y="350"/>
                                </a:cubicBezTo>
                                <a:cubicBezTo>
                                  <a:pt x="75" y="350"/>
                                  <a:pt x="0" y="280"/>
                                  <a:pt x="0" y="175"/>
                                </a:cubicBezTo>
                                <a:cubicBezTo>
                                  <a:pt x="0" y="79"/>
                                  <a:pt x="68" y="0"/>
                                  <a:pt x="164" y="0"/>
                                </a:cubicBezTo>
                                <a:cubicBezTo>
                                  <a:pt x="271" y="0"/>
                                  <a:pt x="325" y="84"/>
                                  <a:pt x="325" y="181"/>
                                </a:cubicBezTo>
                                <a:cubicBezTo>
                                  <a:pt x="325" y="188"/>
                                  <a:pt x="325" y="194"/>
                                  <a:pt x="324" y="202"/>
                                </a:cubicBezTo>
                                <a:lnTo>
                                  <a:pt x="77" y="202"/>
                                </a:lnTo>
                                <a:cubicBezTo>
                                  <a:pt x="86" y="257"/>
                                  <a:pt x="124" y="287"/>
                                  <a:pt x="174" y="2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1F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F8600" id="Group 4" o:spid="_x0000_s1026" style="position:absolute;margin-left:454.6pt;margin-top:753pt;width:78.75pt;height:29.1pt;z-index:251666432;mso-position-horizontal-relative:margin;mso-position-vertical-relative:page;mso-width-relative:margin;mso-height-relative:margin" coordsize="1205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">
                <v:shape id="Freeform 5" o:spid="_x0000_s1027" style="position:absolute;width:450;height:446;visibility:visible;mso-wrap-style:square;v-text-anchor:top" coordsize="2315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" path="m2315,1343r-950,950l,2293,,971,972,r,1343l2315,1343xe" fillcolor="#001f4e" stroked="f">
                  <v:path arrowok="t" o:connecttype="custom" o:connectlocs="450,261;265,446;0,446;0,189;189,0;189,261;450,261" o:connectangles="0,0,0,0,0,0,0"/>
                </v:shape>
                <v:rect id="Rectangle 40" o:spid="_x0000_s1028" style="position:absolute;left:188;width:262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" fillcolor="#fcb53b" stroked="f"/>
                <v:shape id="Freeform 7" o:spid="_x0000_s1029" style="position:absolute;left:312;top:149;width:42;height:91;visibility:visible;mso-wrap-style:square;v-text-anchor:top" coordsize="21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" path="m213,89c199,84,185,81,169,81v-22,,-35,11,-35,36l134,131r78,l212,209r-76,l136,466r-97,l39,209,,209,,130r39,l39,108c39,71,49,44,67,26,84,9,110,,144,v31,,51,4,69,9l213,89xe" fillcolor="#001f4e" stroked="f">
                  <v:path arrowok="t" o:connecttype="custom" o:connectlocs="42,17;33,16;26,23;26,26;42,26;42,41;27,41;27,91;8,91;8,41;0,41;0,25;8,25;8,21;13,5;28,0;42,2;42,17" o:connectangles="0,0,0,0,0,0,0,0,0,0,0,0,0,0,0,0,0,0"/>
                </v:shape>
                <v:shape id="Freeform 8" o:spid="_x0000_s1030" style="position:absolute;left:360;top:152;width:68;height:89;visibility:visible;mso-wrap-style:square;v-text-anchor:top" coordsize="35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" path="m188,455c121,455,53,431,,384l58,315v40,33,81,54,132,54c230,369,254,353,254,326v,-25,-16,-37,-90,-56c75,247,18,222,18,133,18,53,82,,173,v64,,119,20,164,56l287,129c247,102,209,86,171,86v-37,,-56,17,-56,40c115,155,134,164,210,184v90,23,140,55,140,134c350,406,283,455,188,455xe" fillcolor="#001f4e" stroked="f">
                  <v:path arrowok="t" o:connecttype="custom" o:connectlocs="37,89;0,75;11,62;37,72;49,64;32,53;3,26;34,0;65,11;56,25;33,17;22,25;41,36;68,62;37,89" o:connectangles="0,0,0,0,0,0,0,0,0,0,0,0,0,0,0"/>
                </v:shape>
                <v:shape id="Freeform 9" o:spid="_x0000_s1031" style="position:absolute;left:210;top:152;width:92;height:89;visibility:visible;mso-wrap-style:square;v-text-anchor:top" coordsize="47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" path="m236,c100,,,103,,228,,355,98,457,235,457v136,,236,-103,236,-229c471,101,373,,236,xm236,367c158,367,102,304,102,228,102,151,156,89,235,89v78,,134,64,134,139c369,305,314,367,236,367xe" fillcolor="#001f4e" stroked="f">
                  <v:path arrowok="t" o:connecttype="custom" o:connectlocs="46,0;0,44;46,89;92,44;46,0;46,71;20,44;46,17;72,44;46,71" o:connectangles="0,0,0,0,0,0,0,0,0,0"/>
                  <o:lock v:ext="edit" verticies="t"/>
                </v:shape>
                <v:shape id="Freeform 10" o:spid="_x0000_s1032" style="position:absolute;left:483;top:153;width:74;height:88;visibility:visible;mso-wrap-style:square;v-text-anchor:top" coordsize="381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" path="m381,252v,133,-75,200,-192,200c74,452,,385,,256l,,78,r,253c78,335,121,380,191,380v69,,112,-42,112,-124l303,r78,l381,252xe" fillcolor="#001f4e" stroked="f">
                  <v:path arrowok="t" o:connecttype="custom" o:connectlocs="74,49;37,88;0,50;0,0;15,0;15,49;37,74;59,50;59,0;74,0;74,49" o:connectangles="0,0,0,0,0,0,0,0,0,0,0"/>
                </v:shape>
                <v:shape id="Freeform 11" o:spid="_x0000_s1033" style="position:absolute;left:573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" path="m77,343l,343,,7r77,l77,59c99,27,130,,182,v76,,120,51,120,129l302,343r-77,l225,152v,-52,-26,-82,-72,-82c109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2" o:spid="_x0000_s1034" style="position:absolute;left:647;top:150;width:16;height:90;visibility:visible;mso-wrap-style:square;v-text-anchor:top" coordsize="8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" path="m3,125r77,l80,461r-77,l3,125xm,l83,r,73l,73,,xe" fillcolor="#001f4e" stroked="f">
                  <v:path arrowok="t" o:connecttype="custom" o:connectlocs="1,24;15,24;15,90;1,90;1,24;0,0;16,0;16,14;0,14;0,0" o:connectangles="0,0,0,0,0,0,0,0,0,0"/>
                  <o:lock v:ext="edit" verticies="t"/>
                </v:shape>
                <v:shape id="Freeform 13" o:spid="_x0000_s1035" style="position:absolute;left:712;top:151;width:80;height:90;visibility:visible;mso-wrap-style:square;v-text-anchor:top" coordsize="407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" path="m227,460c97,460,,359,,231,,104,95,,230,v82,,131,29,174,69l354,127c318,94,280,72,229,72,144,72,82,142,82,229v,88,62,159,147,159c284,388,319,366,357,331r50,50c361,430,310,460,227,460xe" fillcolor="#001f4e" stroked="f">
                  <v:path arrowok="t" o:connecttype="custom" o:connectlocs="45,90;0,45;45,0;79,14;70,25;45,14;16,45;45,76;70,65;80,75;45,90" o:connectangles="0,0,0,0,0,0,0,0,0,0,0"/>
                </v:shape>
                <v:shape id="Freeform 14" o:spid="_x0000_s1036" style="position:absolute;left:799;top:173;width:69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" path="m178,67c116,67,77,116,77,175v,60,42,108,102,108c241,283,281,235,281,176,281,116,238,67,178,67xm178,350c75,350,,272,,176,,79,76,,179,,282,,358,78,358,175v,96,-77,175,-180,175xe" fillcolor="#001f4e" stroked="f">
                  <v:path arrowok="t" o:connecttype="custom" o:connectlocs="34,13;15,34;35,55;54,34;34,13;34,68;0,34;35,0;69,34;34,68" o:connectangles="0,0,0,0,0,0,0,0,0,0"/>
                  <o:lock v:ext="edit" verticies="t"/>
                </v:shape>
                <v:shape id="Freeform 15" o:spid="_x0000_s1037" style="position:absolute;left:881;top:173;width:59;height:67;visibility:visible;mso-wrap-style:square;v-text-anchor:top" coordsize="30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" path="m77,343l,343,,7r77,l77,59c99,27,130,,182,v76,,120,51,120,129l302,343r-77,l225,152v,-52,-26,-82,-72,-82c108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6" o:spid="_x0000_s1038" style="position:absolute;left:955;top:173;width:59;height:67;visibility:visible;mso-wrap-style:square;v-text-anchor:top" coordsize="30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" path="m77,343l,343,,7r77,l77,59c98,27,129,,182,v75,,119,51,119,129l301,343r-77,l224,152v,-52,-26,-82,-72,-82c108,70,77,101,77,153r,190xe" fillcolor="#001f4e" stroked="f">
                  <v:path arrowok="t" o:connecttype="custom" o:connectlocs="15,67;0,67;0,1;15,1;15,12;36,0;59,25;59,67;44,67;44,30;30,14;15,30;15,67" o:connectangles="0,0,0,0,0,0,0,0,0,0,0,0,0"/>
                </v:shape>
                <v:shape id="Freeform 17" o:spid="_x0000_s1039" style="position:absolute;left:1026;top:173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" path="m248,151c243,102,214,63,163,63v-47,,-80,36,-87,88l248,151xm173,287v38,,65,-14,91,-40l309,287v-31,38,-75,63,-137,63c75,350,,280,,175,,79,68,,164,,271,,325,84,325,181v,7,-1,13,-2,21l77,202v9,55,47,85,96,85xe" fillcolor="#001f4e" stroked="f">
                  <v:path arrowok="t" o:connecttype="custom" o:connectlocs="48,29;32,12;15,29;48,29;34,56;51,48;60,56;33,68;0,34;32,0;63,35;63,39;15,39;34,56" o:connectangles="0,0,0,0,0,0,0,0,0,0,0,0,0,0"/>
                  <o:lock v:ext="edit" verticies="t"/>
                </v:shape>
                <v:shape id="Freeform 18" o:spid="_x0000_s1040" style="position:absolute;left:1098;top:173;width:61;height:68;visibility:visible;mso-wrap-style:square;v-text-anchor:top" coordsize="31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" path="m174,350c74,350,,272,,176,,80,74,,174,v64,,103,23,135,58l261,109c237,84,213,67,174,67v-56,,-97,49,-97,108c77,235,118,283,178,283v36,,62,-17,87,-42l311,287v-33,37,-72,63,-137,63xe" fillcolor="#001f4e" stroked="f">
                  <v:path arrowok="t" o:connecttype="custom" o:connectlocs="34,68;0,34;34,0;61,11;51,21;34,13;15,34;35,55;52,47;61,56;34,68" o:connectangles="0,0,0,0,0,0,0,0,0,0,0"/>
                </v:shape>
                <v:shape id="Freeform 19" o:spid="_x0000_s1041" style="position:absolute;left:1165;top:156;width:40;height:85;visibility:visible;mso-wrap-style:square;v-text-anchor:top" coordsize="210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" path="m120,323v,30,15,42,41,42c178,365,194,361,209,353r,63c190,427,168,433,139,433,83,433,43,409,43,335r,-177l,158,,92r43,l43,r77,l120,92r90,l210,158r-90,l120,323xe" fillcolor="#001f4e" stroked="f">
                  <v:path arrowok="t" o:connecttype="custom" o:connectlocs="23,63;31,72;40,69;40,82;26,85;8,66;8,31;0,31;0,18;8,18;8,0;23,0;23,18;40,18;40,31;23,31;23,63" o:connectangles="0,0,0,0,0,0,0,0,0,0,0,0,0,0,0,0,0"/>
                </v:shape>
                <v:shape id="Freeform 20" o:spid="_x0000_s1042" style="position:absolute;left:484;top:262;width:67;height:87;visibility:visible;mso-wrap-style:square;v-text-anchor:top" coordsize="34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" path="m169,71r-91,l78,231r91,c228,231,265,199,265,151,265,98,228,71,169,71xm167,302r-89,l78,445,,445,,,175,c279,,345,58,345,149v,100,-81,153,-178,153xe" fillcolor="#001f4e" stroked="f">
                  <v:path arrowok="t" o:connecttype="custom" o:connectlocs="33,14;15,14;15,45;33,45;51,30;33,14;32,59;15,59;15,87;0,87;0,0;34,0;67,29;32,59" o:connectangles="0,0,0,0,0,0,0,0,0,0,0,0,0,0"/>
                  <o:lock v:ext="edit" verticies="t"/>
                </v:shape>
                <v:shape id="Freeform 21" o:spid="_x0000_s1043" style="position:absolute;left:562;top:281;width:39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" path="m77,345l,345,,9r77,l77,85c98,34,137,,196,3r,81l191,84c124,84,77,128,77,217r,128xe" fillcolor="#001f4e" stroked="f">
                  <v:path arrowok="t" o:connecttype="custom" o:connectlocs="15,68;0,68;0,2;15,2;15,17;39,1;39,17;38,17;15,43;15,68" o:connectangles="0,0,0,0,0,0,0,0,0,0"/>
                </v:shape>
                <v:shape id="Freeform 22" o:spid="_x0000_s1044" style="position:absolute;left:605;top:282;width:70;height:68;visibility:visible;mso-wrap-style:square;v-text-anchor:top" coordsize="35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" path="m178,67c116,67,77,116,77,175v,59,43,108,102,108c242,283,281,235,281,176,281,116,238,67,178,67xm178,350c76,350,,272,,176,,79,76,,179,,282,,358,78,358,175v,96,-76,175,-180,175xe" fillcolor="#001f4e" stroked="f">
                  <v:path arrowok="t" o:connecttype="custom" o:connectlocs="35,13;15,34;35,55;55,34;35,13;35,68;0,34;35,0;70,34;35,68" o:connectangles="0,0,0,0,0,0,0,0,0,0"/>
                  <o:lock v:ext="edit" verticies="t"/>
                </v:shape>
                <v:shape id="Freeform 23" o:spid="_x0000_s1045" style="position:absolute;left:684;top:282;width:68;height:87;visibility:visible;mso-wrap-style:square;v-text-anchor:top" coordsize="34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" path="m173,65v-53,,-95,37,-95,93c78,214,120,251,173,251v54,,99,-37,99,-93c272,102,227,65,173,65xm167,446c112,446,60,432,17,406l45,348v36,22,74,35,120,35c234,383,271,348,271,280r,-26c243,290,208,316,153,316,74,316,,258,,158,,58,75,,153,v56,,91,26,118,57l271,7r76,l347,274v,119,-64,172,-180,172xe" fillcolor="#001f4e" stroked="f">
                  <v:path arrowok="t" o:connecttype="custom" o:connectlocs="34,13;15,31;34,49;53,31;34,13;33,87;3,79;9,68;32,75;53,55;53,50;30,62;0,31;30,0;53,11;53,1;68,1;68,53;33,87" o:connectangles="0,0,0,0,0,0,0,0,0,0,0,0,0,0,0,0,0,0,0"/>
                  <o:lock v:ext="edit" verticies="t"/>
                </v:shape>
                <v:shape id="Freeform 24" o:spid="_x0000_s1046" style="position:absolute;left:768;top:281;width:38;height:68;visibility:visible;mso-wrap-style:square;v-text-anchor:top" coordsize="196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" path="m77,345l,345,,9r77,l77,85c98,34,136,,196,3r,81l191,84c124,84,77,128,77,217r,128xe" fillcolor="#001f4e" stroked="f">
                  <v:path arrowok="t" o:connecttype="custom" o:connectlocs="15,68;0,68;0,2;15,2;15,17;38,1;38,17;37,17;15,43;15,68" o:connectangles="0,0,0,0,0,0,0,0,0,0"/>
                </v:shape>
                <v:shape id="Freeform 25" o:spid="_x0000_s1047" style="position:absolute;left:809;top:282;width:59;height:68;visibility:visible;mso-wrap-style:square;v-text-anchor:top" coordsize="30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" path="m230,198v-20,-7,-47,-13,-77,-13c105,185,76,205,76,239r,1c76,272,105,290,141,290v51,,89,-29,89,-71l230,198xm228,341r,-42c205,327,170,348,119,348,56,348,,311,,244r,-1c,170,58,135,136,135v41,,67,5,93,14l229,140c229,94,199,68,146,68v-38,,-65,9,-96,21l29,28c66,11,102,,157,v99,,147,52,147,142l304,341r-76,xe" fillcolor="#001f4e" stroked="f">
                  <v:path arrowok="t" o:connecttype="custom" o:connectlocs="45,39;30,36;15,47;15,47;27,57;45,43;45,39;44,67;44,58;23,68;0,48;0,47;26,26;44,29;44,27;28,13;10,17;6,5;30,0;59,28;59,67;44,67" o:connectangles="0,0,0,0,0,0,0,0,0,0,0,0,0,0,0,0,0,0,0,0,0,0"/>
                  <o:lock v:ext="edit" verticies="t"/>
                </v:shape>
                <v:shape id="Freeform 26" o:spid="_x0000_s1048" style="position:absolute;left:884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" path="m393,v73,,118,46,118,128l511,343r-77,l434,152c434,98,409,70,366,70v-42,,-72,29,-72,83l294,343r-77,l217,151c217,99,192,70,149,70v-43,,-72,32,-72,84l77,343,,343,,7r77,l77,58c99,28,128,,179,v49,,82,23,100,59c307,23,342,,393,xe" fillcolor="#001f4e" stroked="f">
                  <v:path arrowok="t" o:connecttype="custom" o:connectlocs="76,0;99,25;99,67;84,67;84,30;71,14;57,30;57,67;42,67;42,29;29,14;15,30;15,67;0,67;0,1;15,1;15,11;35,0;54,12;76,0" o:connectangles="0,0,0,0,0,0,0,0,0,0,0,0,0,0,0,0,0,0,0,0"/>
                </v:shape>
                <v:shape id="Freeform 27" o:spid="_x0000_s1049" style="position:absolute;left:999;top:282;width:99;height:67;visibility:visible;mso-wrap-style:square;v-text-anchor:top" coordsize="51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" path="m393,v74,,118,46,118,128l511,343r-77,l434,152c434,98,409,70,366,70v-42,,-72,29,-72,83l294,343r-77,l217,151c217,99,192,70,149,70v-42,,-72,32,-72,84l77,343,,343,,7r77,l77,58c99,28,128,,180,v48,,82,23,100,59c307,23,343,,393,xe" fillcolor="#001f4e" stroked="f">
                  <v:path arrowok="t" o:connecttype="custom" o:connectlocs="76,0;99,25;99,67;84,67;84,30;71,14;57,30;57,67;42,67;42,29;29,14;15,30;15,67;0,67;0,1;15,1;15,11;35,0;54,12;76,0" o:connectangles="0,0,0,0,0,0,0,0,0,0,0,0,0,0,0,0,0,0,0,0"/>
                </v:shape>
                <v:shape id="Freeform 28" o:spid="_x0000_s1050" style="position:absolute;left:1110;top:282;width:63;height:68;visibility:visible;mso-wrap-style:square;v-text-anchor:top" coordsize="325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" path="m249,151c244,102,215,63,164,63v-47,,-80,36,-87,88l249,151xm174,287v37,,64,-14,91,-40l310,287v-32,38,-76,63,-137,63c75,350,,280,,175,,79,68,,164,,271,,325,84,325,181v,7,,13,-1,21l77,202v9,55,47,85,97,85xe" fillcolor="#001f4e" stroked="f">
                  <v:path arrowok="t" o:connecttype="custom" o:connectlocs="48,29;32,12;15,29;48,29;34,56;51,48;60,56;34,68;0,34;32,0;63,35;63,39;15,39;34,56" o:connectangles="0,0,0,0,0,0,0,0,0,0,0,0,0,0"/>
                  <o:lock v:ext="edit" verticies="t"/>
                </v:shape>
                <w10:wrap anchorx="margin" anchory="page"/>
              </v:group>
            </w:pict>
          </mc:Fallback>
        </mc:AlternateContent>
      </w:r>
      <w:r w:rsidRPr="0041684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AD93B4" wp14:editId="1E07FFF0">
                <wp:simplePos x="0" y="0"/>
                <wp:positionH relativeFrom="column">
                  <wp:posOffset>-379730</wp:posOffset>
                </wp:positionH>
                <wp:positionV relativeFrom="page">
                  <wp:posOffset>9410700</wp:posOffset>
                </wp:positionV>
                <wp:extent cx="1811655" cy="581660"/>
                <wp:effectExtent l="0" t="0" r="0" b="8890"/>
                <wp:wrapNone/>
                <wp:docPr id="2" name="Group 5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1655" cy="581660"/>
                          <a:chOff x="0" y="0"/>
                          <a:chExt cx="4114801" cy="1322388"/>
                        </a:xfrm>
                      </wpg:grpSpPr>
                      <wps:wsp>
                        <wps:cNvPr id="5" name="Freeform 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92263" y="182563"/>
                            <a:ext cx="311150" cy="363538"/>
                          </a:xfrm>
                          <a:custGeom>
                            <a:avLst/>
                            <a:gdLst>
                              <a:gd name="T0" fmla="*/ 0 w 428"/>
                              <a:gd name="T1" fmla="*/ 14 h 500"/>
                              <a:gd name="T2" fmla="*/ 14 w 428"/>
                              <a:gd name="T3" fmla="*/ 0 h 500"/>
                              <a:gd name="T4" fmla="*/ 99 w 428"/>
                              <a:gd name="T5" fmla="*/ 0 h 500"/>
                              <a:gd name="T6" fmla="*/ 112 w 428"/>
                              <a:gd name="T7" fmla="*/ 14 h 500"/>
                              <a:gd name="T8" fmla="*/ 112 w 428"/>
                              <a:gd name="T9" fmla="*/ 194 h 500"/>
                              <a:gd name="T10" fmla="*/ 316 w 428"/>
                              <a:gd name="T11" fmla="*/ 194 h 500"/>
                              <a:gd name="T12" fmla="*/ 316 w 428"/>
                              <a:gd name="T13" fmla="*/ 14 h 500"/>
                              <a:gd name="T14" fmla="*/ 330 w 428"/>
                              <a:gd name="T15" fmla="*/ 0 h 500"/>
                              <a:gd name="T16" fmla="*/ 415 w 428"/>
                              <a:gd name="T17" fmla="*/ 0 h 500"/>
                              <a:gd name="T18" fmla="*/ 428 w 428"/>
                              <a:gd name="T19" fmla="*/ 14 h 500"/>
                              <a:gd name="T20" fmla="*/ 428 w 428"/>
                              <a:gd name="T21" fmla="*/ 486 h 500"/>
                              <a:gd name="T22" fmla="*/ 415 w 428"/>
                              <a:gd name="T23" fmla="*/ 500 h 500"/>
                              <a:gd name="T24" fmla="*/ 330 w 428"/>
                              <a:gd name="T25" fmla="*/ 500 h 500"/>
                              <a:gd name="T26" fmla="*/ 316 w 428"/>
                              <a:gd name="T27" fmla="*/ 486 h 500"/>
                              <a:gd name="T28" fmla="*/ 316 w 428"/>
                              <a:gd name="T29" fmla="*/ 299 h 500"/>
                              <a:gd name="T30" fmla="*/ 112 w 428"/>
                              <a:gd name="T31" fmla="*/ 299 h 500"/>
                              <a:gd name="T32" fmla="*/ 112 w 428"/>
                              <a:gd name="T33" fmla="*/ 486 h 500"/>
                              <a:gd name="T34" fmla="*/ 99 w 428"/>
                              <a:gd name="T35" fmla="*/ 500 h 500"/>
                              <a:gd name="T36" fmla="*/ 14 w 428"/>
                              <a:gd name="T37" fmla="*/ 500 h 500"/>
                              <a:gd name="T38" fmla="*/ 0 w 428"/>
                              <a:gd name="T39" fmla="*/ 486 h 500"/>
                              <a:gd name="T40" fmla="*/ 0 w 428"/>
                              <a:gd name="T41" fmla="*/ 14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8" h="500">
                                <a:moveTo>
                                  <a:pt x="0" y="14"/>
                                </a:moveTo>
                                <a:cubicBezTo>
                                  <a:pt x="0" y="7"/>
                                  <a:pt x="7" y="0"/>
                                  <a:pt x="14" y="0"/>
                                </a:cubicBezTo>
                                <a:lnTo>
                                  <a:pt x="99" y="0"/>
                                </a:lnTo>
                                <a:cubicBezTo>
                                  <a:pt x="106" y="0"/>
                                  <a:pt x="112" y="7"/>
                                  <a:pt x="112" y="14"/>
                                </a:cubicBezTo>
                                <a:lnTo>
                                  <a:pt x="112" y="194"/>
                                </a:lnTo>
                                <a:lnTo>
                                  <a:pt x="316" y="194"/>
                                </a:lnTo>
                                <a:lnTo>
                                  <a:pt x="316" y="14"/>
                                </a:lnTo>
                                <a:cubicBezTo>
                                  <a:pt x="316" y="7"/>
                                  <a:pt x="322" y="0"/>
                                  <a:pt x="330" y="0"/>
                                </a:cubicBezTo>
                                <a:lnTo>
                                  <a:pt x="415" y="0"/>
                                </a:lnTo>
                                <a:cubicBezTo>
                                  <a:pt x="422" y="0"/>
                                  <a:pt x="428" y="7"/>
                                  <a:pt x="428" y="14"/>
                                </a:cubicBezTo>
                                <a:lnTo>
                                  <a:pt x="428" y="486"/>
                                </a:lnTo>
                                <a:cubicBezTo>
                                  <a:pt x="428" y="494"/>
                                  <a:pt x="422" y="500"/>
                                  <a:pt x="415" y="500"/>
                                </a:cubicBezTo>
                                <a:lnTo>
                                  <a:pt x="330" y="500"/>
                                </a:lnTo>
                                <a:cubicBezTo>
                                  <a:pt x="322" y="500"/>
                                  <a:pt x="316" y="494"/>
                                  <a:pt x="316" y="486"/>
                                </a:cubicBezTo>
                                <a:lnTo>
                                  <a:pt x="316" y="299"/>
                                </a:lnTo>
                                <a:lnTo>
                                  <a:pt x="112" y="299"/>
                                </a:lnTo>
                                <a:lnTo>
                                  <a:pt x="112" y="486"/>
                                </a:lnTo>
                                <a:cubicBezTo>
                                  <a:pt x="112" y="494"/>
                                  <a:pt x="106" y="500"/>
                                  <a:pt x="99" y="500"/>
                                </a:cubicBezTo>
                                <a:lnTo>
                                  <a:pt x="14" y="500"/>
                                </a:lnTo>
                                <a:cubicBezTo>
                                  <a:pt x="7" y="500"/>
                                  <a:pt x="0" y="494"/>
                                  <a:pt x="0" y="486"/>
                                </a:cubicBez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Freeform 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992313" y="182563"/>
                            <a:ext cx="233363" cy="363538"/>
                          </a:xfrm>
                          <a:custGeom>
                            <a:avLst/>
                            <a:gdLst>
                              <a:gd name="T0" fmla="*/ 0 w 322"/>
                              <a:gd name="T1" fmla="*/ 14 h 500"/>
                              <a:gd name="T2" fmla="*/ 13 w 322"/>
                              <a:gd name="T3" fmla="*/ 0 h 500"/>
                              <a:gd name="T4" fmla="*/ 309 w 322"/>
                              <a:gd name="T5" fmla="*/ 0 h 500"/>
                              <a:gd name="T6" fmla="*/ 322 w 322"/>
                              <a:gd name="T7" fmla="*/ 14 h 500"/>
                              <a:gd name="T8" fmla="*/ 322 w 322"/>
                              <a:gd name="T9" fmla="*/ 92 h 500"/>
                              <a:gd name="T10" fmla="*/ 309 w 322"/>
                              <a:gd name="T11" fmla="*/ 105 h 500"/>
                              <a:gd name="T12" fmla="*/ 111 w 322"/>
                              <a:gd name="T13" fmla="*/ 105 h 500"/>
                              <a:gd name="T14" fmla="*/ 111 w 322"/>
                              <a:gd name="T15" fmla="*/ 194 h 500"/>
                              <a:gd name="T16" fmla="*/ 274 w 322"/>
                              <a:gd name="T17" fmla="*/ 194 h 500"/>
                              <a:gd name="T18" fmla="*/ 287 w 322"/>
                              <a:gd name="T19" fmla="*/ 207 h 500"/>
                              <a:gd name="T20" fmla="*/ 287 w 322"/>
                              <a:gd name="T21" fmla="*/ 285 h 500"/>
                              <a:gd name="T22" fmla="*/ 274 w 322"/>
                              <a:gd name="T23" fmla="*/ 299 h 500"/>
                              <a:gd name="T24" fmla="*/ 111 w 322"/>
                              <a:gd name="T25" fmla="*/ 299 h 500"/>
                              <a:gd name="T26" fmla="*/ 111 w 322"/>
                              <a:gd name="T27" fmla="*/ 395 h 500"/>
                              <a:gd name="T28" fmla="*/ 309 w 322"/>
                              <a:gd name="T29" fmla="*/ 395 h 500"/>
                              <a:gd name="T30" fmla="*/ 322 w 322"/>
                              <a:gd name="T31" fmla="*/ 409 h 500"/>
                              <a:gd name="T32" fmla="*/ 322 w 322"/>
                              <a:gd name="T33" fmla="*/ 486 h 500"/>
                              <a:gd name="T34" fmla="*/ 309 w 322"/>
                              <a:gd name="T35" fmla="*/ 500 h 500"/>
                              <a:gd name="T36" fmla="*/ 13 w 322"/>
                              <a:gd name="T37" fmla="*/ 500 h 500"/>
                              <a:gd name="T38" fmla="*/ 0 w 322"/>
                              <a:gd name="T39" fmla="*/ 486 h 500"/>
                              <a:gd name="T40" fmla="*/ 0 w 322"/>
                              <a:gd name="T41" fmla="*/ 14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22" h="500">
                                <a:moveTo>
                                  <a:pt x="0" y="14"/>
                                </a:moveTo>
                                <a:cubicBezTo>
                                  <a:pt x="0" y="7"/>
                                  <a:pt x="5" y="0"/>
                                  <a:pt x="13" y="0"/>
                                </a:cubicBezTo>
                                <a:lnTo>
                                  <a:pt x="309" y="0"/>
                                </a:lnTo>
                                <a:cubicBezTo>
                                  <a:pt x="317" y="0"/>
                                  <a:pt x="322" y="7"/>
                                  <a:pt x="322" y="14"/>
                                </a:cubicBezTo>
                                <a:lnTo>
                                  <a:pt x="322" y="92"/>
                                </a:lnTo>
                                <a:cubicBezTo>
                                  <a:pt x="322" y="99"/>
                                  <a:pt x="317" y="105"/>
                                  <a:pt x="309" y="105"/>
                                </a:cubicBezTo>
                                <a:lnTo>
                                  <a:pt x="111" y="105"/>
                                </a:lnTo>
                                <a:lnTo>
                                  <a:pt x="111" y="194"/>
                                </a:lnTo>
                                <a:lnTo>
                                  <a:pt x="274" y="194"/>
                                </a:lnTo>
                                <a:cubicBezTo>
                                  <a:pt x="281" y="194"/>
                                  <a:pt x="287" y="200"/>
                                  <a:pt x="287" y="207"/>
                                </a:cubicBezTo>
                                <a:lnTo>
                                  <a:pt x="287" y="285"/>
                                </a:lnTo>
                                <a:cubicBezTo>
                                  <a:pt x="287" y="293"/>
                                  <a:pt x="281" y="299"/>
                                  <a:pt x="274" y="299"/>
                                </a:cubicBezTo>
                                <a:lnTo>
                                  <a:pt x="111" y="299"/>
                                </a:lnTo>
                                <a:lnTo>
                                  <a:pt x="111" y="395"/>
                                </a:lnTo>
                                <a:lnTo>
                                  <a:pt x="309" y="395"/>
                                </a:lnTo>
                                <a:cubicBezTo>
                                  <a:pt x="317" y="395"/>
                                  <a:pt x="322" y="402"/>
                                  <a:pt x="322" y="409"/>
                                </a:cubicBezTo>
                                <a:lnTo>
                                  <a:pt x="322" y="486"/>
                                </a:lnTo>
                                <a:cubicBezTo>
                                  <a:pt x="322" y="494"/>
                                  <a:pt x="317" y="500"/>
                                  <a:pt x="309" y="500"/>
                                </a:cubicBezTo>
                                <a:lnTo>
                                  <a:pt x="13" y="500"/>
                                </a:lnTo>
                                <a:cubicBezTo>
                                  <a:pt x="5" y="500"/>
                                  <a:pt x="0" y="494"/>
                                  <a:pt x="0" y="486"/>
                                </a:cubicBez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270125" y="177800"/>
                            <a:ext cx="371475" cy="373063"/>
                          </a:xfrm>
                          <a:custGeom>
                            <a:avLst/>
                            <a:gdLst>
                              <a:gd name="T0" fmla="*/ 256 w 513"/>
                              <a:gd name="T1" fmla="*/ 400 h 514"/>
                              <a:gd name="T2" fmla="*/ 399 w 513"/>
                              <a:gd name="T3" fmla="*/ 258 h 514"/>
                              <a:gd name="T4" fmla="*/ 256 w 513"/>
                              <a:gd name="T5" fmla="*/ 114 h 514"/>
                              <a:gd name="T6" fmla="*/ 114 w 513"/>
                              <a:gd name="T7" fmla="*/ 258 h 514"/>
                              <a:gd name="T8" fmla="*/ 256 w 513"/>
                              <a:gd name="T9" fmla="*/ 400 h 514"/>
                              <a:gd name="T10" fmla="*/ 256 w 513"/>
                              <a:gd name="T11" fmla="*/ 0 h 514"/>
                              <a:gd name="T12" fmla="*/ 513 w 513"/>
                              <a:gd name="T13" fmla="*/ 258 h 514"/>
                              <a:gd name="T14" fmla="*/ 256 w 513"/>
                              <a:gd name="T15" fmla="*/ 514 h 514"/>
                              <a:gd name="T16" fmla="*/ 0 w 513"/>
                              <a:gd name="T17" fmla="*/ 258 h 514"/>
                              <a:gd name="T18" fmla="*/ 256 w 513"/>
                              <a:gd name="T19" fmla="*/ 0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13" h="514">
                                <a:moveTo>
                                  <a:pt x="256" y="400"/>
                                </a:moveTo>
                                <a:cubicBezTo>
                                  <a:pt x="335" y="400"/>
                                  <a:pt x="399" y="336"/>
                                  <a:pt x="399" y="258"/>
                                </a:cubicBezTo>
                                <a:cubicBezTo>
                                  <a:pt x="399" y="179"/>
                                  <a:pt x="335" y="114"/>
                                  <a:pt x="256" y="114"/>
                                </a:cubicBezTo>
                                <a:cubicBezTo>
                                  <a:pt x="178" y="114"/>
                                  <a:pt x="114" y="179"/>
                                  <a:pt x="114" y="258"/>
                                </a:cubicBezTo>
                                <a:cubicBezTo>
                                  <a:pt x="114" y="336"/>
                                  <a:pt x="178" y="400"/>
                                  <a:pt x="256" y="400"/>
                                </a:cubicBezTo>
                                <a:close/>
                                <a:moveTo>
                                  <a:pt x="256" y="0"/>
                                </a:moveTo>
                                <a:cubicBezTo>
                                  <a:pt x="399" y="0"/>
                                  <a:pt x="513" y="115"/>
                                  <a:pt x="513" y="258"/>
                                </a:cubicBezTo>
                                <a:cubicBezTo>
                                  <a:pt x="513" y="401"/>
                                  <a:pt x="399" y="514"/>
                                  <a:pt x="256" y="514"/>
                                </a:cubicBezTo>
                                <a:cubicBezTo>
                                  <a:pt x="113" y="514"/>
                                  <a:pt x="0" y="401"/>
                                  <a:pt x="0" y="258"/>
                                </a:cubicBezTo>
                                <a:cubicBezTo>
                                  <a:pt x="0" y="115"/>
                                  <a:pt x="113" y="0"/>
                                  <a:pt x="2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Freeform 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05100" y="177800"/>
                            <a:ext cx="311150" cy="373063"/>
                          </a:xfrm>
                          <a:custGeom>
                            <a:avLst/>
                            <a:gdLst>
                              <a:gd name="T0" fmla="*/ 0 w 430"/>
                              <a:gd name="T1" fmla="*/ 13 h 514"/>
                              <a:gd name="T2" fmla="*/ 14 w 430"/>
                              <a:gd name="T3" fmla="*/ 0 h 514"/>
                              <a:gd name="T4" fmla="*/ 32 w 430"/>
                              <a:gd name="T5" fmla="*/ 0 h 514"/>
                              <a:gd name="T6" fmla="*/ 316 w 430"/>
                              <a:gd name="T7" fmla="*/ 274 h 514"/>
                              <a:gd name="T8" fmla="*/ 317 w 430"/>
                              <a:gd name="T9" fmla="*/ 274 h 514"/>
                              <a:gd name="T10" fmla="*/ 317 w 430"/>
                              <a:gd name="T11" fmla="*/ 21 h 514"/>
                              <a:gd name="T12" fmla="*/ 331 w 430"/>
                              <a:gd name="T13" fmla="*/ 7 h 514"/>
                              <a:gd name="T14" fmla="*/ 416 w 430"/>
                              <a:gd name="T15" fmla="*/ 7 h 514"/>
                              <a:gd name="T16" fmla="*/ 430 w 430"/>
                              <a:gd name="T17" fmla="*/ 21 h 514"/>
                              <a:gd name="T18" fmla="*/ 430 w 430"/>
                              <a:gd name="T19" fmla="*/ 501 h 514"/>
                              <a:gd name="T20" fmla="*/ 416 w 430"/>
                              <a:gd name="T21" fmla="*/ 514 h 514"/>
                              <a:gd name="T22" fmla="*/ 405 w 430"/>
                              <a:gd name="T23" fmla="*/ 514 h 514"/>
                              <a:gd name="T24" fmla="*/ 396 w 430"/>
                              <a:gd name="T25" fmla="*/ 511 h 514"/>
                              <a:gd name="T26" fmla="*/ 114 w 430"/>
                              <a:gd name="T27" fmla="*/ 227 h 514"/>
                              <a:gd name="T28" fmla="*/ 113 w 430"/>
                              <a:gd name="T29" fmla="*/ 227 h 514"/>
                              <a:gd name="T30" fmla="*/ 113 w 430"/>
                              <a:gd name="T31" fmla="*/ 493 h 514"/>
                              <a:gd name="T32" fmla="*/ 99 w 430"/>
                              <a:gd name="T33" fmla="*/ 507 h 514"/>
                              <a:gd name="T34" fmla="*/ 14 w 430"/>
                              <a:gd name="T35" fmla="*/ 507 h 514"/>
                              <a:gd name="T36" fmla="*/ 1 w 430"/>
                              <a:gd name="T37" fmla="*/ 493 h 514"/>
                              <a:gd name="T38" fmla="*/ 0 w 430"/>
                              <a:gd name="T39" fmla="*/ 13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30" h="514">
                                <a:moveTo>
                                  <a:pt x="0" y="13"/>
                                </a:moveTo>
                                <a:cubicBezTo>
                                  <a:pt x="0" y="6"/>
                                  <a:pt x="7" y="0"/>
                                  <a:pt x="14" y="0"/>
                                </a:cubicBezTo>
                                <a:lnTo>
                                  <a:pt x="32" y="0"/>
                                </a:lnTo>
                                <a:lnTo>
                                  <a:pt x="316" y="274"/>
                                </a:lnTo>
                                <a:lnTo>
                                  <a:pt x="317" y="274"/>
                                </a:lnTo>
                                <a:lnTo>
                                  <a:pt x="317" y="21"/>
                                </a:lnTo>
                                <a:cubicBezTo>
                                  <a:pt x="317" y="14"/>
                                  <a:pt x="323" y="7"/>
                                  <a:pt x="331" y="7"/>
                                </a:cubicBezTo>
                                <a:lnTo>
                                  <a:pt x="416" y="7"/>
                                </a:lnTo>
                                <a:cubicBezTo>
                                  <a:pt x="424" y="7"/>
                                  <a:pt x="430" y="14"/>
                                  <a:pt x="430" y="21"/>
                                </a:cubicBezTo>
                                <a:lnTo>
                                  <a:pt x="430" y="501"/>
                                </a:lnTo>
                                <a:cubicBezTo>
                                  <a:pt x="430" y="508"/>
                                  <a:pt x="424" y="514"/>
                                  <a:pt x="416" y="514"/>
                                </a:cubicBezTo>
                                <a:lnTo>
                                  <a:pt x="405" y="514"/>
                                </a:lnTo>
                                <a:cubicBezTo>
                                  <a:pt x="403" y="514"/>
                                  <a:pt x="397" y="512"/>
                                  <a:pt x="396" y="511"/>
                                </a:cubicBezTo>
                                <a:lnTo>
                                  <a:pt x="114" y="227"/>
                                </a:lnTo>
                                <a:lnTo>
                                  <a:pt x="113" y="227"/>
                                </a:lnTo>
                                <a:lnTo>
                                  <a:pt x="113" y="493"/>
                                </a:lnTo>
                                <a:cubicBezTo>
                                  <a:pt x="113" y="501"/>
                                  <a:pt x="107" y="507"/>
                                  <a:pt x="99" y="507"/>
                                </a:cubicBezTo>
                                <a:lnTo>
                                  <a:pt x="14" y="507"/>
                                </a:lnTo>
                                <a:cubicBezTo>
                                  <a:pt x="7" y="507"/>
                                  <a:pt x="1" y="501"/>
                                  <a:pt x="1" y="493"/>
                                </a:cubicBez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Freeform 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97025" y="658813"/>
                            <a:ext cx="136525" cy="150813"/>
                          </a:xfrm>
                          <a:custGeom>
                            <a:avLst/>
                            <a:gdLst>
                              <a:gd name="T0" fmla="*/ 142 w 187"/>
                              <a:gd name="T1" fmla="*/ 121 h 208"/>
                              <a:gd name="T2" fmla="*/ 44 w 187"/>
                              <a:gd name="T3" fmla="*/ 121 h 208"/>
                              <a:gd name="T4" fmla="*/ 44 w 187"/>
                              <a:gd name="T5" fmla="*/ 208 h 208"/>
                              <a:gd name="T6" fmla="*/ 0 w 187"/>
                              <a:gd name="T7" fmla="*/ 208 h 208"/>
                              <a:gd name="T8" fmla="*/ 0 w 187"/>
                              <a:gd name="T9" fmla="*/ 0 h 208"/>
                              <a:gd name="T10" fmla="*/ 44 w 187"/>
                              <a:gd name="T11" fmla="*/ 0 h 208"/>
                              <a:gd name="T12" fmla="*/ 44 w 187"/>
                              <a:gd name="T13" fmla="*/ 82 h 208"/>
                              <a:gd name="T14" fmla="*/ 142 w 187"/>
                              <a:gd name="T15" fmla="*/ 82 h 208"/>
                              <a:gd name="T16" fmla="*/ 142 w 187"/>
                              <a:gd name="T17" fmla="*/ 0 h 208"/>
                              <a:gd name="T18" fmla="*/ 187 w 187"/>
                              <a:gd name="T19" fmla="*/ 0 h 208"/>
                              <a:gd name="T20" fmla="*/ 187 w 187"/>
                              <a:gd name="T21" fmla="*/ 208 h 208"/>
                              <a:gd name="T22" fmla="*/ 142 w 187"/>
                              <a:gd name="T23" fmla="*/ 208 h 208"/>
                              <a:gd name="T24" fmla="*/ 142 w 187"/>
                              <a:gd name="T25" fmla="*/ 12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42" y="121"/>
                                </a:moveTo>
                                <a:lnTo>
                                  <a:pt x="44" y="121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82"/>
                                </a:lnTo>
                                <a:lnTo>
                                  <a:pt x="142" y="82"/>
                                </a:lnTo>
                                <a:lnTo>
                                  <a:pt x="142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8"/>
                                </a:lnTo>
                                <a:lnTo>
                                  <a:pt x="142" y="208"/>
                                </a:lnTo>
                                <a:lnTo>
                                  <a:pt x="14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Rectangle 15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773238" y="658813"/>
                            <a:ext cx="31750" cy="15081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Freeform 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39913" y="657225"/>
                            <a:ext cx="144463" cy="155575"/>
                          </a:xfrm>
                          <a:custGeom>
                            <a:avLst/>
                            <a:gdLst>
                              <a:gd name="T0" fmla="*/ 111 w 199"/>
                              <a:gd name="T1" fmla="*/ 0 h 216"/>
                              <a:gd name="T2" fmla="*/ 197 w 199"/>
                              <a:gd name="T3" fmla="*/ 46 h 216"/>
                              <a:gd name="T4" fmla="*/ 160 w 199"/>
                              <a:gd name="T5" fmla="*/ 66 h 216"/>
                              <a:gd name="T6" fmla="*/ 111 w 199"/>
                              <a:gd name="T7" fmla="*/ 40 h 216"/>
                              <a:gd name="T8" fmla="*/ 46 w 199"/>
                              <a:gd name="T9" fmla="*/ 108 h 216"/>
                              <a:gd name="T10" fmla="*/ 111 w 199"/>
                              <a:gd name="T11" fmla="*/ 176 h 216"/>
                              <a:gd name="T12" fmla="*/ 156 w 199"/>
                              <a:gd name="T13" fmla="*/ 160 h 216"/>
                              <a:gd name="T14" fmla="*/ 156 w 199"/>
                              <a:gd name="T15" fmla="*/ 135 h 216"/>
                              <a:gd name="T16" fmla="*/ 100 w 199"/>
                              <a:gd name="T17" fmla="*/ 135 h 216"/>
                              <a:gd name="T18" fmla="*/ 100 w 199"/>
                              <a:gd name="T19" fmla="*/ 97 h 216"/>
                              <a:gd name="T20" fmla="*/ 199 w 199"/>
                              <a:gd name="T21" fmla="*/ 97 h 216"/>
                              <a:gd name="T22" fmla="*/ 199 w 199"/>
                              <a:gd name="T23" fmla="*/ 177 h 216"/>
                              <a:gd name="T24" fmla="*/ 111 w 199"/>
                              <a:gd name="T25" fmla="*/ 216 h 216"/>
                              <a:gd name="T26" fmla="*/ 0 w 199"/>
                              <a:gd name="T27" fmla="*/ 108 h 216"/>
                              <a:gd name="T28" fmla="*/ 111 w 199"/>
                              <a:gd name="T29" fmla="*/ 0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99" h="216">
                                <a:moveTo>
                                  <a:pt x="111" y="0"/>
                                </a:moveTo>
                                <a:cubicBezTo>
                                  <a:pt x="154" y="0"/>
                                  <a:pt x="181" y="21"/>
                                  <a:pt x="197" y="46"/>
                                </a:cubicBezTo>
                                <a:lnTo>
                                  <a:pt x="160" y="66"/>
                                </a:lnTo>
                                <a:cubicBezTo>
                                  <a:pt x="150" y="51"/>
                                  <a:pt x="132" y="40"/>
                                  <a:pt x="111" y="40"/>
                                </a:cubicBezTo>
                                <a:cubicBezTo>
                                  <a:pt x="73" y="40"/>
                                  <a:pt x="46" y="69"/>
                                  <a:pt x="46" y="108"/>
                                </a:cubicBezTo>
                                <a:cubicBezTo>
                                  <a:pt x="46" y="147"/>
                                  <a:pt x="73" y="176"/>
                                  <a:pt x="111" y="176"/>
                                </a:cubicBezTo>
                                <a:cubicBezTo>
                                  <a:pt x="130" y="176"/>
                                  <a:pt x="146" y="168"/>
                                  <a:pt x="156" y="160"/>
                                </a:cubicBezTo>
                                <a:lnTo>
                                  <a:pt x="156" y="135"/>
                                </a:lnTo>
                                <a:lnTo>
                                  <a:pt x="100" y="135"/>
                                </a:lnTo>
                                <a:lnTo>
                                  <a:pt x="100" y="97"/>
                                </a:lnTo>
                                <a:lnTo>
                                  <a:pt x="199" y="97"/>
                                </a:lnTo>
                                <a:lnTo>
                                  <a:pt x="199" y="177"/>
                                </a:lnTo>
                                <a:cubicBezTo>
                                  <a:pt x="178" y="200"/>
                                  <a:pt x="148" y="216"/>
                                  <a:pt x="111" y="216"/>
                                </a:cubicBezTo>
                                <a:cubicBezTo>
                                  <a:pt x="50" y="216"/>
                                  <a:pt x="0" y="173"/>
                                  <a:pt x="0" y="108"/>
                                </a:cubicBezTo>
                                <a:cubicBezTo>
                                  <a:pt x="0" y="42"/>
                                  <a:pt x="50" y="0"/>
                                  <a:pt x="1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20888" y="658813"/>
                            <a:ext cx="136525" cy="150813"/>
                          </a:xfrm>
                          <a:custGeom>
                            <a:avLst/>
                            <a:gdLst>
                              <a:gd name="T0" fmla="*/ 142 w 187"/>
                              <a:gd name="T1" fmla="*/ 121 h 208"/>
                              <a:gd name="T2" fmla="*/ 44 w 187"/>
                              <a:gd name="T3" fmla="*/ 121 h 208"/>
                              <a:gd name="T4" fmla="*/ 44 w 187"/>
                              <a:gd name="T5" fmla="*/ 208 h 208"/>
                              <a:gd name="T6" fmla="*/ 0 w 187"/>
                              <a:gd name="T7" fmla="*/ 208 h 208"/>
                              <a:gd name="T8" fmla="*/ 0 w 187"/>
                              <a:gd name="T9" fmla="*/ 0 h 208"/>
                              <a:gd name="T10" fmla="*/ 44 w 187"/>
                              <a:gd name="T11" fmla="*/ 0 h 208"/>
                              <a:gd name="T12" fmla="*/ 44 w 187"/>
                              <a:gd name="T13" fmla="*/ 82 h 208"/>
                              <a:gd name="T14" fmla="*/ 142 w 187"/>
                              <a:gd name="T15" fmla="*/ 82 h 208"/>
                              <a:gd name="T16" fmla="*/ 142 w 187"/>
                              <a:gd name="T17" fmla="*/ 0 h 208"/>
                              <a:gd name="T18" fmla="*/ 187 w 187"/>
                              <a:gd name="T19" fmla="*/ 0 h 208"/>
                              <a:gd name="T20" fmla="*/ 187 w 187"/>
                              <a:gd name="T21" fmla="*/ 208 h 208"/>
                              <a:gd name="T22" fmla="*/ 142 w 187"/>
                              <a:gd name="T23" fmla="*/ 208 h 208"/>
                              <a:gd name="T24" fmla="*/ 142 w 187"/>
                              <a:gd name="T25" fmla="*/ 121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8">
                                <a:moveTo>
                                  <a:pt x="142" y="121"/>
                                </a:moveTo>
                                <a:lnTo>
                                  <a:pt x="44" y="121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82"/>
                                </a:lnTo>
                                <a:lnTo>
                                  <a:pt x="142" y="82"/>
                                </a:lnTo>
                                <a:lnTo>
                                  <a:pt x="142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8"/>
                                </a:lnTo>
                                <a:lnTo>
                                  <a:pt x="142" y="208"/>
                                </a:lnTo>
                                <a:lnTo>
                                  <a:pt x="14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Freeform 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97100" y="658813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8"/>
                              <a:gd name="T2" fmla="*/ 147 w 147"/>
                              <a:gd name="T3" fmla="*/ 0 h 208"/>
                              <a:gd name="T4" fmla="*/ 147 w 147"/>
                              <a:gd name="T5" fmla="*/ 38 h 208"/>
                              <a:gd name="T6" fmla="*/ 44 w 147"/>
                              <a:gd name="T7" fmla="*/ 38 h 208"/>
                              <a:gd name="T8" fmla="*/ 44 w 147"/>
                              <a:gd name="T9" fmla="*/ 83 h 208"/>
                              <a:gd name="T10" fmla="*/ 145 w 147"/>
                              <a:gd name="T11" fmla="*/ 83 h 208"/>
                              <a:gd name="T12" fmla="*/ 145 w 147"/>
                              <a:gd name="T13" fmla="*/ 121 h 208"/>
                              <a:gd name="T14" fmla="*/ 44 w 147"/>
                              <a:gd name="T15" fmla="*/ 121 h 208"/>
                              <a:gd name="T16" fmla="*/ 44 w 147"/>
                              <a:gd name="T17" fmla="*/ 169 h 208"/>
                              <a:gd name="T18" fmla="*/ 147 w 147"/>
                              <a:gd name="T19" fmla="*/ 169 h 208"/>
                              <a:gd name="T20" fmla="*/ 147 w 147"/>
                              <a:gd name="T21" fmla="*/ 208 h 208"/>
                              <a:gd name="T22" fmla="*/ 0 w 147"/>
                              <a:gd name="T23" fmla="*/ 208 h 208"/>
                              <a:gd name="T24" fmla="*/ 0 w 147"/>
                              <a:gd name="T2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8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Freeform 1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39975" y="658813"/>
                            <a:ext cx="122238" cy="150813"/>
                          </a:xfrm>
                          <a:custGeom>
                            <a:avLst/>
                            <a:gdLst>
                              <a:gd name="T0" fmla="*/ 91 w 168"/>
                              <a:gd name="T1" fmla="*/ 38 h 208"/>
                              <a:gd name="T2" fmla="*/ 44 w 168"/>
                              <a:gd name="T3" fmla="*/ 38 h 208"/>
                              <a:gd name="T4" fmla="*/ 44 w 168"/>
                              <a:gd name="T5" fmla="*/ 95 h 208"/>
                              <a:gd name="T6" fmla="*/ 91 w 168"/>
                              <a:gd name="T7" fmla="*/ 95 h 208"/>
                              <a:gd name="T8" fmla="*/ 122 w 168"/>
                              <a:gd name="T9" fmla="*/ 67 h 208"/>
                              <a:gd name="T10" fmla="*/ 91 w 168"/>
                              <a:gd name="T11" fmla="*/ 38 h 208"/>
                              <a:gd name="T12" fmla="*/ 77 w 168"/>
                              <a:gd name="T13" fmla="*/ 133 h 208"/>
                              <a:gd name="T14" fmla="*/ 44 w 168"/>
                              <a:gd name="T15" fmla="*/ 133 h 208"/>
                              <a:gd name="T16" fmla="*/ 44 w 168"/>
                              <a:gd name="T17" fmla="*/ 208 h 208"/>
                              <a:gd name="T18" fmla="*/ 0 w 168"/>
                              <a:gd name="T19" fmla="*/ 208 h 208"/>
                              <a:gd name="T20" fmla="*/ 0 w 168"/>
                              <a:gd name="T21" fmla="*/ 0 h 208"/>
                              <a:gd name="T22" fmla="*/ 97 w 168"/>
                              <a:gd name="T23" fmla="*/ 0 h 208"/>
                              <a:gd name="T24" fmla="*/ 167 w 168"/>
                              <a:gd name="T25" fmla="*/ 67 h 208"/>
                              <a:gd name="T26" fmla="*/ 122 w 168"/>
                              <a:gd name="T27" fmla="*/ 129 h 208"/>
                              <a:gd name="T28" fmla="*/ 168 w 168"/>
                              <a:gd name="T29" fmla="*/ 208 h 208"/>
                              <a:gd name="T30" fmla="*/ 118 w 168"/>
                              <a:gd name="T31" fmla="*/ 208 h 208"/>
                              <a:gd name="T32" fmla="*/ 77 w 168"/>
                              <a:gd name="T33" fmla="*/ 133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" h="208">
                                <a:moveTo>
                                  <a:pt x="91" y="38"/>
                                </a:moveTo>
                                <a:lnTo>
                                  <a:pt x="44" y="38"/>
                                </a:lnTo>
                                <a:lnTo>
                                  <a:pt x="44" y="95"/>
                                </a:lnTo>
                                <a:lnTo>
                                  <a:pt x="91" y="95"/>
                                </a:lnTo>
                                <a:cubicBezTo>
                                  <a:pt x="109" y="95"/>
                                  <a:pt x="122" y="84"/>
                                  <a:pt x="122" y="67"/>
                                </a:cubicBezTo>
                                <a:cubicBezTo>
                                  <a:pt x="122" y="49"/>
                                  <a:pt x="109" y="38"/>
                                  <a:pt x="91" y="38"/>
                                </a:cubicBezTo>
                                <a:close/>
                                <a:moveTo>
                                  <a:pt x="77" y="133"/>
                                </a:moveTo>
                                <a:lnTo>
                                  <a:pt x="44" y="133"/>
                                </a:lnTo>
                                <a:lnTo>
                                  <a:pt x="44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cubicBezTo>
                                  <a:pt x="141" y="0"/>
                                  <a:pt x="167" y="28"/>
                                  <a:pt x="167" y="67"/>
                                </a:cubicBezTo>
                                <a:cubicBezTo>
                                  <a:pt x="167" y="104"/>
                                  <a:pt x="144" y="123"/>
                                  <a:pt x="122" y="129"/>
                                </a:cubicBezTo>
                                <a:lnTo>
                                  <a:pt x="168" y="208"/>
                                </a:lnTo>
                                <a:lnTo>
                                  <a:pt x="118" y="208"/>
                                </a:lnTo>
                                <a:lnTo>
                                  <a:pt x="7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Freeform 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65400" y="658813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8"/>
                              <a:gd name="T2" fmla="*/ 147 w 147"/>
                              <a:gd name="T3" fmla="*/ 0 h 208"/>
                              <a:gd name="T4" fmla="*/ 147 w 147"/>
                              <a:gd name="T5" fmla="*/ 38 h 208"/>
                              <a:gd name="T6" fmla="*/ 44 w 147"/>
                              <a:gd name="T7" fmla="*/ 38 h 208"/>
                              <a:gd name="T8" fmla="*/ 44 w 147"/>
                              <a:gd name="T9" fmla="*/ 83 h 208"/>
                              <a:gd name="T10" fmla="*/ 145 w 147"/>
                              <a:gd name="T11" fmla="*/ 83 h 208"/>
                              <a:gd name="T12" fmla="*/ 145 w 147"/>
                              <a:gd name="T13" fmla="*/ 121 h 208"/>
                              <a:gd name="T14" fmla="*/ 44 w 147"/>
                              <a:gd name="T15" fmla="*/ 121 h 208"/>
                              <a:gd name="T16" fmla="*/ 44 w 147"/>
                              <a:gd name="T17" fmla="*/ 169 h 208"/>
                              <a:gd name="T18" fmla="*/ 147 w 147"/>
                              <a:gd name="T19" fmla="*/ 169 h 208"/>
                              <a:gd name="T20" fmla="*/ 147 w 147"/>
                              <a:gd name="T21" fmla="*/ 208 h 208"/>
                              <a:gd name="T22" fmla="*/ 0 w 147"/>
                              <a:gd name="T23" fmla="*/ 208 h 208"/>
                              <a:gd name="T24" fmla="*/ 0 w 147"/>
                              <a:gd name="T25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8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16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708275" y="658813"/>
                            <a:ext cx="141288" cy="150813"/>
                          </a:xfrm>
                          <a:custGeom>
                            <a:avLst/>
                            <a:gdLst>
                              <a:gd name="T0" fmla="*/ 82 w 193"/>
                              <a:gd name="T1" fmla="*/ 169 h 208"/>
                              <a:gd name="T2" fmla="*/ 147 w 193"/>
                              <a:gd name="T3" fmla="*/ 104 h 208"/>
                              <a:gd name="T4" fmla="*/ 82 w 193"/>
                              <a:gd name="T5" fmla="*/ 39 h 208"/>
                              <a:gd name="T6" fmla="*/ 45 w 193"/>
                              <a:gd name="T7" fmla="*/ 39 h 208"/>
                              <a:gd name="T8" fmla="*/ 45 w 193"/>
                              <a:gd name="T9" fmla="*/ 169 h 208"/>
                              <a:gd name="T10" fmla="*/ 82 w 193"/>
                              <a:gd name="T11" fmla="*/ 169 h 208"/>
                              <a:gd name="T12" fmla="*/ 0 w 193"/>
                              <a:gd name="T13" fmla="*/ 0 h 208"/>
                              <a:gd name="T14" fmla="*/ 82 w 193"/>
                              <a:gd name="T15" fmla="*/ 0 h 208"/>
                              <a:gd name="T16" fmla="*/ 193 w 193"/>
                              <a:gd name="T17" fmla="*/ 104 h 208"/>
                              <a:gd name="T18" fmla="*/ 82 w 193"/>
                              <a:gd name="T19" fmla="*/ 208 h 208"/>
                              <a:gd name="T20" fmla="*/ 0 w 193"/>
                              <a:gd name="T21" fmla="*/ 208 h 208"/>
                              <a:gd name="T22" fmla="*/ 0 w 193"/>
                              <a:gd name="T23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93" h="208">
                                <a:moveTo>
                                  <a:pt x="82" y="169"/>
                                </a:moveTo>
                                <a:cubicBezTo>
                                  <a:pt x="123" y="169"/>
                                  <a:pt x="147" y="139"/>
                                  <a:pt x="147" y="104"/>
                                </a:cubicBezTo>
                                <a:cubicBezTo>
                                  <a:pt x="147" y="67"/>
                                  <a:pt x="125" y="39"/>
                                  <a:pt x="82" y="39"/>
                                </a:cubicBezTo>
                                <a:lnTo>
                                  <a:pt x="45" y="39"/>
                                </a:lnTo>
                                <a:lnTo>
                                  <a:pt x="45" y="169"/>
                                </a:lnTo>
                                <a:lnTo>
                                  <a:pt x="82" y="16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2" y="0"/>
                                </a:lnTo>
                                <a:cubicBezTo>
                                  <a:pt x="147" y="0"/>
                                  <a:pt x="193" y="41"/>
                                  <a:pt x="193" y="104"/>
                                </a:cubicBezTo>
                                <a:cubicBezTo>
                                  <a:pt x="193" y="167"/>
                                  <a:pt x="147" y="208"/>
                                  <a:pt x="82" y="208"/>
                                </a:cubicBez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Freeform 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82900" y="658813"/>
                            <a:ext cx="134938" cy="153988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211"/>
                              <a:gd name="T2" fmla="*/ 44 w 185"/>
                              <a:gd name="T3" fmla="*/ 0 h 211"/>
                              <a:gd name="T4" fmla="*/ 44 w 185"/>
                              <a:gd name="T5" fmla="*/ 123 h 211"/>
                              <a:gd name="T6" fmla="*/ 93 w 185"/>
                              <a:gd name="T7" fmla="*/ 172 h 211"/>
                              <a:gd name="T8" fmla="*/ 140 w 185"/>
                              <a:gd name="T9" fmla="*/ 123 h 211"/>
                              <a:gd name="T10" fmla="*/ 140 w 185"/>
                              <a:gd name="T11" fmla="*/ 0 h 211"/>
                              <a:gd name="T12" fmla="*/ 185 w 185"/>
                              <a:gd name="T13" fmla="*/ 0 h 211"/>
                              <a:gd name="T14" fmla="*/ 185 w 185"/>
                              <a:gd name="T15" fmla="*/ 125 h 211"/>
                              <a:gd name="T16" fmla="*/ 93 w 185"/>
                              <a:gd name="T17" fmla="*/ 211 h 211"/>
                              <a:gd name="T18" fmla="*/ 0 w 185"/>
                              <a:gd name="T19" fmla="*/ 125 h 211"/>
                              <a:gd name="T20" fmla="*/ 0 w 185"/>
                              <a:gd name="T21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5" h="211">
                                <a:moveTo>
                                  <a:pt x="0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123"/>
                                </a:lnTo>
                                <a:cubicBezTo>
                                  <a:pt x="44" y="152"/>
                                  <a:pt x="60" y="172"/>
                                  <a:pt x="93" y="172"/>
                                </a:cubicBezTo>
                                <a:cubicBezTo>
                                  <a:pt x="124" y="172"/>
                                  <a:pt x="140" y="152"/>
                                  <a:pt x="140" y="123"/>
                                </a:cubicBezTo>
                                <a:lnTo>
                                  <a:pt x="140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125"/>
                                </a:lnTo>
                                <a:cubicBezTo>
                                  <a:pt x="185" y="176"/>
                                  <a:pt x="156" y="211"/>
                                  <a:pt x="93" y="211"/>
                                </a:cubicBezTo>
                                <a:cubicBezTo>
                                  <a:pt x="29" y="211"/>
                                  <a:pt x="0" y="176"/>
                                  <a:pt x="0" y="1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1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51175" y="657225"/>
                            <a:ext cx="142875" cy="155575"/>
                          </a:xfrm>
                          <a:custGeom>
                            <a:avLst/>
                            <a:gdLst>
                              <a:gd name="T0" fmla="*/ 0 w 197"/>
                              <a:gd name="T1" fmla="*/ 108 h 215"/>
                              <a:gd name="T2" fmla="*/ 109 w 197"/>
                              <a:gd name="T3" fmla="*/ 0 h 215"/>
                              <a:gd name="T4" fmla="*/ 197 w 197"/>
                              <a:gd name="T5" fmla="*/ 51 h 215"/>
                              <a:gd name="T6" fmla="*/ 159 w 197"/>
                              <a:gd name="T7" fmla="*/ 70 h 215"/>
                              <a:gd name="T8" fmla="*/ 109 w 197"/>
                              <a:gd name="T9" fmla="*/ 40 h 215"/>
                              <a:gd name="T10" fmla="*/ 45 w 197"/>
                              <a:gd name="T11" fmla="*/ 108 h 215"/>
                              <a:gd name="T12" fmla="*/ 109 w 197"/>
                              <a:gd name="T13" fmla="*/ 176 h 215"/>
                              <a:gd name="T14" fmla="*/ 159 w 197"/>
                              <a:gd name="T15" fmla="*/ 146 h 215"/>
                              <a:gd name="T16" fmla="*/ 197 w 197"/>
                              <a:gd name="T17" fmla="*/ 164 h 215"/>
                              <a:gd name="T18" fmla="*/ 109 w 197"/>
                              <a:gd name="T19" fmla="*/ 215 h 215"/>
                              <a:gd name="T20" fmla="*/ 0 w 197"/>
                              <a:gd name="T21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7" h="215">
                                <a:moveTo>
                                  <a:pt x="0" y="108"/>
                                </a:moveTo>
                                <a:cubicBezTo>
                                  <a:pt x="0" y="44"/>
                                  <a:pt x="48" y="0"/>
                                  <a:pt x="109" y="0"/>
                                </a:cubicBezTo>
                                <a:cubicBezTo>
                                  <a:pt x="156" y="0"/>
                                  <a:pt x="183" y="25"/>
                                  <a:pt x="197" y="51"/>
                                </a:cubicBezTo>
                                <a:lnTo>
                                  <a:pt x="159" y="70"/>
                                </a:lnTo>
                                <a:cubicBezTo>
                                  <a:pt x="151" y="53"/>
                                  <a:pt x="132" y="40"/>
                                  <a:pt x="109" y="40"/>
                                </a:cubicBezTo>
                                <a:cubicBezTo>
                                  <a:pt x="73" y="40"/>
                                  <a:pt x="45" y="69"/>
                                  <a:pt x="45" y="108"/>
                                </a:cubicBezTo>
                                <a:cubicBezTo>
                                  <a:pt x="45" y="147"/>
                                  <a:pt x="73" y="176"/>
                                  <a:pt x="109" y="176"/>
                                </a:cubicBezTo>
                                <a:cubicBezTo>
                                  <a:pt x="132" y="176"/>
                                  <a:pt x="151" y="163"/>
                                  <a:pt x="159" y="146"/>
                                </a:cubicBezTo>
                                <a:lnTo>
                                  <a:pt x="197" y="164"/>
                                </a:lnTo>
                                <a:cubicBezTo>
                                  <a:pt x="182" y="190"/>
                                  <a:pt x="156" y="215"/>
                                  <a:pt x="109" y="215"/>
                                </a:cubicBezTo>
                                <a:cubicBezTo>
                                  <a:pt x="48" y="215"/>
                                  <a:pt x="0" y="172"/>
                                  <a:pt x="0" y="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1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206750" y="658813"/>
                            <a:ext cx="157163" cy="150813"/>
                          </a:xfrm>
                          <a:custGeom>
                            <a:avLst/>
                            <a:gdLst>
                              <a:gd name="T0" fmla="*/ 74 w 216"/>
                              <a:gd name="T1" fmla="*/ 134 h 208"/>
                              <a:gd name="T2" fmla="*/ 142 w 216"/>
                              <a:gd name="T3" fmla="*/ 134 h 208"/>
                              <a:gd name="T4" fmla="*/ 108 w 216"/>
                              <a:gd name="T5" fmla="*/ 38 h 208"/>
                              <a:gd name="T6" fmla="*/ 74 w 216"/>
                              <a:gd name="T7" fmla="*/ 134 h 208"/>
                              <a:gd name="T8" fmla="*/ 155 w 216"/>
                              <a:gd name="T9" fmla="*/ 172 h 208"/>
                              <a:gd name="T10" fmla="*/ 62 w 216"/>
                              <a:gd name="T11" fmla="*/ 172 h 208"/>
                              <a:gd name="T12" fmla="*/ 49 w 216"/>
                              <a:gd name="T13" fmla="*/ 208 h 208"/>
                              <a:gd name="T14" fmla="*/ 0 w 216"/>
                              <a:gd name="T15" fmla="*/ 208 h 208"/>
                              <a:gd name="T16" fmla="*/ 80 w 216"/>
                              <a:gd name="T17" fmla="*/ 0 h 208"/>
                              <a:gd name="T18" fmla="*/ 136 w 216"/>
                              <a:gd name="T19" fmla="*/ 0 h 208"/>
                              <a:gd name="T20" fmla="*/ 216 w 216"/>
                              <a:gd name="T21" fmla="*/ 208 h 208"/>
                              <a:gd name="T22" fmla="*/ 168 w 216"/>
                              <a:gd name="T23" fmla="*/ 208 h 208"/>
                              <a:gd name="T24" fmla="*/ 155 w 216"/>
                              <a:gd name="T25" fmla="*/ 172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6" h="208">
                                <a:moveTo>
                                  <a:pt x="74" y="134"/>
                                </a:moveTo>
                                <a:lnTo>
                                  <a:pt x="142" y="134"/>
                                </a:lnTo>
                                <a:lnTo>
                                  <a:pt x="108" y="38"/>
                                </a:lnTo>
                                <a:lnTo>
                                  <a:pt x="74" y="134"/>
                                </a:lnTo>
                                <a:close/>
                                <a:moveTo>
                                  <a:pt x="155" y="172"/>
                                </a:moveTo>
                                <a:lnTo>
                                  <a:pt x="62" y="172"/>
                                </a:lnTo>
                                <a:lnTo>
                                  <a:pt x="49" y="208"/>
                                </a:lnTo>
                                <a:lnTo>
                                  <a:pt x="0" y="208"/>
                                </a:lnTo>
                                <a:lnTo>
                                  <a:pt x="80" y="0"/>
                                </a:lnTo>
                                <a:lnTo>
                                  <a:pt x="136" y="0"/>
                                </a:lnTo>
                                <a:lnTo>
                                  <a:pt x="216" y="208"/>
                                </a:lnTo>
                                <a:lnTo>
                                  <a:pt x="168" y="208"/>
                                </a:lnTo>
                                <a:lnTo>
                                  <a:pt x="15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Freeform 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65500" y="658813"/>
                            <a:ext cx="120650" cy="150813"/>
                          </a:xfrm>
                          <a:custGeom>
                            <a:avLst/>
                            <a:gdLst>
                              <a:gd name="T0" fmla="*/ 61 w 166"/>
                              <a:gd name="T1" fmla="*/ 39 h 208"/>
                              <a:gd name="T2" fmla="*/ 0 w 166"/>
                              <a:gd name="T3" fmla="*/ 39 h 208"/>
                              <a:gd name="T4" fmla="*/ 0 w 166"/>
                              <a:gd name="T5" fmla="*/ 0 h 208"/>
                              <a:gd name="T6" fmla="*/ 166 w 166"/>
                              <a:gd name="T7" fmla="*/ 0 h 208"/>
                              <a:gd name="T8" fmla="*/ 166 w 166"/>
                              <a:gd name="T9" fmla="*/ 39 h 208"/>
                              <a:gd name="T10" fmla="*/ 105 w 166"/>
                              <a:gd name="T11" fmla="*/ 39 h 208"/>
                              <a:gd name="T12" fmla="*/ 105 w 166"/>
                              <a:gd name="T13" fmla="*/ 208 h 208"/>
                              <a:gd name="T14" fmla="*/ 61 w 166"/>
                              <a:gd name="T15" fmla="*/ 208 h 208"/>
                              <a:gd name="T16" fmla="*/ 61 w 166"/>
                              <a:gd name="T17" fmla="*/ 39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208">
                                <a:moveTo>
                                  <a:pt x="61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9"/>
                                </a:lnTo>
                                <a:lnTo>
                                  <a:pt x="105" y="39"/>
                                </a:lnTo>
                                <a:lnTo>
                                  <a:pt x="105" y="208"/>
                                </a:lnTo>
                                <a:lnTo>
                                  <a:pt x="61" y="208"/>
                                </a:lnTo>
                                <a:lnTo>
                                  <a:pt x="6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Rectangle 261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17900" y="658813"/>
                            <a:ext cx="31750" cy="150813"/>
                          </a:xfrm>
                          <a:prstGeom prst="rect">
                            <a:avLst/>
                          </a:pr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Freeform 22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582988" y="657225"/>
                            <a:ext cx="158750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40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1 w 217"/>
                              <a:gd name="T7" fmla="*/ 108 h 215"/>
                              <a:gd name="T8" fmla="*/ 108 w 217"/>
                              <a:gd name="T9" fmla="*/ 40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40"/>
                                </a:moveTo>
                                <a:cubicBezTo>
                                  <a:pt x="70" y="40"/>
                                  <a:pt x="45" y="69"/>
                                  <a:pt x="45" y="108"/>
                                </a:cubicBezTo>
                                <a:cubicBezTo>
                                  <a:pt x="45" y="147"/>
                                  <a:pt x="70" y="176"/>
                                  <a:pt x="108" y="176"/>
                                </a:cubicBezTo>
                                <a:cubicBezTo>
                                  <a:pt x="146" y="176"/>
                                  <a:pt x="171" y="147"/>
                                  <a:pt x="171" y="108"/>
                                </a:cubicBezTo>
                                <a:cubicBezTo>
                                  <a:pt x="171" y="69"/>
                                  <a:pt x="146" y="40"/>
                                  <a:pt x="108" y="40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1"/>
                                  <a:pt x="171" y="215"/>
                                  <a:pt x="108" y="215"/>
                                </a:cubicBezTo>
                                <a:cubicBezTo>
                                  <a:pt x="45" y="215"/>
                                  <a:pt x="0" y="171"/>
                                  <a:pt x="0" y="108"/>
                                </a:cubicBezTo>
                                <a:cubicBezTo>
                                  <a:pt x="0" y="45"/>
                                  <a:pt x="45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Freeform 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75075" y="658813"/>
                            <a:ext cx="134938" cy="150813"/>
                          </a:xfrm>
                          <a:custGeom>
                            <a:avLst/>
                            <a:gdLst>
                              <a:gd name="T0" fmla="*/ 45 w 186"/>
                              <a:gd name="T1" fmla="*/ 68 h 208"/>
                              <a:gd name="T2" fmla="*/ 45 w 186"/>
                              <a:gd name="T3" fmla="*/ 208 h 208"/>
                              <a:gd name="T4" fmla="*/ 0 w 186"/>
                              <a:gd name="T5" fmla="*/ 208 h 208"/>
                              <a:gd name="T6" fmla="*/ 0 w 186"/>
                              <a:gd name="T7" fmla="*/ 0 h 208"/>
                              <a:gd name="T8" fmla="*/ 46 w 186"/>
                              <a:gd name="T9" fmla="*/ 0 h 208"/>
                              <a:gd name="T10" fmla="*/ 142 w 186"/>
                              <a:gd name="T11" fmla="*/ 134 h 208"/>
                              <a:gd name="T12" fmla="*/ 142 w 186"/>
                              <a:gd name="T13" fmla="*/ 0 h 208"/>
                              <a:gd name="T14" fmla="*/ 186 w 186"/>
                              <a:gd name="T15" fmla="*/ 0 h 208"/>
                              <a:gd name="T16" fmla="*/ 186 w 186"/>
                              <a:gd name="T17" fmla="*/ 208 h 208"/>
                              <a:gd name="T18" fmla="*/ 144 w 186"/>
                              <a:gd name="T19" fmla="*/ 208 h 208"/>
                              <a:gd name="T20" fmla="*/ 45 w 186"/>
                              <a:gd name="T21" fmla="*/ 6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6" h="208">
                                <a:moveTo>
                                  <a:pt x="45" y="68"/>
                                </a:moveTo>
                                <a:lnTo>
                                  <a:pt x="45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142" y="134"/>
                                </a:lnTo>
                                <a:lnTo>
                                  <a:pt x="14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08"/>
                                </a:lnTo>
                                <a:lnTo>
                                  <a:pt x="144" y="208"/>
                                </a:lnTo>
                                <a:lnTo>
                                  <a:pt x="4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2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90675" y="928688"/>
                            <a:ext cx="157163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39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2 w 217"/>
                              <a:gd name="T7" fmla="*/ 108 h 215"/>
                              <a:gd name="T8" fmla="*/ 108 w 217"/>
                              <a:gd name="T9" fmla="*/ 39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39"/>
                                </a:moveTo>
                                <a:cubicBezTo>
                                  <a:pt x="70" y="39"/>
                                  <a:pt x="45" y="69"/>
                                  <a:pt x="45" y="108"/>
                                </a:cubicBezTo>
                                <a:cubicBezTo>
                                  <a:pt x="45" y="146"/>
                                  <a:pt x="70" y="176"/>
                                  <a:pt x="108" y="176"/>
                                </a:cubicBezTo>
                                <a:cubicBezTo>
                                  <a:pt x="147" y="176"/>
                                  <a:pt x="172" y="146"/>
                                  <a:pt x="172" y="108"/>
                                </a:cubicBezTo>
                                <a:cubicBezTo>
                                  <a:pt x="172" y="69"/>
                                  <a:pt x="147" y="39"/>
                                  <a:pt x="108" y="39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0"/>
                                  <a:pt x="171" y="215"/>
                                  <a:pt x="108" y="215"/>
                                </a:cubicBezTo>
                                <a:cubicBezTo>
                                  <a:pt x="46" y="215"/>
                                  <a:pt x="0" y="170"/>
                                  <a:pt x="0" y="108"/>
                                </a:cubicBezTo>
                                <a:cubicBezTo>
                                  <a:pt x="0" y="45"/>
                                  <a:pt x="46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1175" y="930275"/>
                            <a:ext cx="134938" cy="153988"/>
                          </a:xfrm>
                          <a:custGeom>
                            <a:avLst/>
                            <a:gdLst>
                              <a:gd name="T0" fmla="*/ 0 w 185"/>
                              <a:gd name="T1" fmla="*/ 0 h 211"/>
                              <a:gd name="T2" fmla="*/ 45 w 185"/>
                              <a:gd name="T3" fmla="*/ 0 h 211"/>
                              <a:gd name="T4" fmla="*/ 45 w 185"/>
                              <a:gd name="T5" fmla="*/ 123 h 211"/>
                              <a:gd name="T6" fmla="*/ 93 w 185"/>
                              <a:gd name="T7" fmla="*/ 172 h 211"/>
                              <a:gd name="T8" fmla="*/ 141 w 185"/>
                              <a:gd name="T9" fmla="*/ 123 h 211"/>
                              <a:gd name="T10" fmla="*/ 141 w 185"/>
                              <a:gd name="T11" fmla="*/ 0 h 211"/>
                              <a:gd name="T12" fmla="*/ 185 w 185"/>
                              <a:gd name="T13" fmla="*/ 0 h 211"/>
                              <a:gd name="T14" fmla="*/ 185 w 185"/>
                              <a:gd name="T15" fmla="*/ 124 h 211"/>
                              <a:gd name="T16" fmla="*/ 93 w 185"/>
                              <a:gd name="T17" fmla="*/ 211 h 211"/>
                              <a:gd name="T18" fmla="*/ 0 w 185"/>
                              <a:gd name="T19" fmla="*/ 125 h 211"/>
                              <a:gd name="T20" fmla="*/ 0 w 185"/>
                              <a:gd name="T21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5" h="211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123"/>
                                </a:lnTo>
                                <a:cubicBezTo>
                                  <a:pt x="45" y="152"/>
                                  <a:pt x="60" y="172"/>
                                  <a:pt x="93" y="172"/>
                                </a:cubicBezTo>
                                <a:cubicBezTo>
                                  <a:pt x="125" y="172"/>
                                  <a:pt x="141" y="152"/>
                                  <a:pt x="141" y="123"/>
                                </a:cubicBezTo>
                                <a:lnTo>
                                  <a:pt x="141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124"/>
                                </a:lnTo>
                                <a:cubicBezTo>
                                  <a:pt x="185" y="176"/>
                                  <a:pt x="156" y="211"/>
                                  <a:pt x="93" y="211"/>
                                </a:cubicBezTo>
                                <a:cubicBezTo>
                                  <a:pt x="29" y="211"/>
                                  <a:pt x="0" y="176"/>
                                  <a:pt x="0" y="1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947863" y="930275"/>
                            <a:ext cx="120650" cy="150813"/>
                          </a:xfrm>
                          <a:custGeom>
                            <a:avLst/>
                            <a:gdLst>
                              <a:gd name="T0" fmla="*/ 61 w 166"/>
                              <a:gd name="T1" fmla="*/ 39 h 207"/>
                              <a:gd name="T2" fmla="*/ 0 w 166"/>
                              <a:gd name="T3" fmla="*/ 39 h 207"/>
                              <a:gd name="T4" fmla="*/ 0 w 166"/>
                              <a:gd name="T5" fmla="*/ 0 h 207"/>
                              <a:gd name="T6" fmla="*/ 166 w 166"/>
                              <a:gd name="T7" fmla="*/ 0 h 207"/>
                              <a:gd name="T8" fmla="*/ 166 w 166"/>
                              <a:gd name="T9" fmla="*/ 39 h 207"/>
                              <a:gd name="T10" fmla="*/ 106 w 166"/>
                              <a:gd name="T11" fmla="*/ 39 h 207"/>
                              <a:gd name="T12" fmla="*/ 106 w 166"/>
                              <a:gd name="T13" fmla="*/ 207 h 207"/>
                              <a:gd name="T14" fmla="*/ 61 w 166"/>
                              <a:gd name="T15" fmla="*/ 207 h 207"/>
                              <a:gd name="T16" fmla="*/ 61 w 166"/>
                              <a:gd name="T17" fmla="*/ 39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6" h="207">
                                <a:moveTo>
                                  <a:pt x="61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  <a:lnTo>
                                  <a:pt x="166" y="39"/>
                                </a:lnTo>
                                <a:lnTo>
                                  <a:pt x="106" y="39"/>
                                </a:lnTo>
                                <a:lnTo>
                                  <a:pt x="106" y="207"/>
                                </a:lnTo>
                                <a:lnTo>
                                  <a:pt x="61" y="207"/>
                                </a:lnTo>
                                <a:lnTo>
                                  <a:pt x="6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2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100263" y="930275"/>
                            <a:ext cx="122238" cy="150813"/>
                          </a:xfrm>
                          <a:custGeom>
                            <a:avLst/>
                            <a:gdLst>
                              <a:gd name="T0" fmla="*/ 90 w 168"/>
                              <a:gd name="T1" fmla="*/ 38 h 207"/>
                              <a:gd name="T2" fmla="*/ 44 w 168"/>
                              <a:gd name="T3" fmla="*/ 38 h 207"/>
                              <a:gd name="T4" fmla="*/ 44 w 168"/>
                              <a:gd name="T5" fmla="*/ 95 h 207"/>
                              <a:gd name="T6" fmla="*/ 90 w 168"/>
                              <a:gd name="T7" fmla="*/ 95 h 207"/>
                              <a:gd name="T8" fmla="*/ 122 w 168"/>
                              <a:gd name="T9" fmla="*/ 66 h 207"/>
                              <a:gd name="T10" fmla="*/ 90 w 168"/>
                              <a:gd name="T11" fmla="*/ 38 h 207"/>
                              <a:gd name="T12" fmla="*/ 76 w 168"/>
                              <a:gd name="T13" fmla="*/ 133 h 207"/>
                              <a:gd name="T14" fmla="*/ 44 w 168"/>
                              <a:gd name="T15" fmla="*/ 133 h 207"/>
                              <a:gd name="T16" fmla="*/ 44 w 168"/>
                              <a:gd name="T17" fmla="*/ 207 h 207"/>
                              <a:gd name="T18" fmla="*/ 0 w 168"/>
                              <a:gd name="T19" fmla="*/ 207 h 207"/>
                              <a:gd name="T20" fmla="*/ 0 w 168"/>
                              <a:gd name="T21" fmla="*/ 0 h 207"/>
                              <a:gd name="T22" fmla="*/ 97 w 168"/>
                              <a:gd name="T23" fmla="*/ 0 h 207"/>
                              <a:gd name="T24" fmla="*/ 167 w 168"/>
                              <a:gd name="T25" fmla="*/ 67 h 207"/>
                              <a:gd name="T26" fmla="*/ 121 w 168"/>
                              <a:gd name="T27" fmla="*/ 128 h 207"/>
                              <a:gd name="T28" fmla="*/ 168 w 168"/>
                              <a:gd name="T29" fmla="*/ 207 h 207"/>
                              <a:gd name="T30" fmla="*/ 117 w 168"/>
                              <a:gd name="T31" fmla="*/ 207 h 207"/>
                              <a:gd name="T32" fmla="*/ 76 w 168"/>
                              <a:gd name="T33" fmla="*/ 13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" h="207">
                                <a:moveTo>
                                  <a:pt x="90" y="38"/>
                                </a:moveTo>
                                <a:lnTo>
                                  <a:pt x="44" y="38"/>
                                </a:lnTo>
                                <a:lnTo>
                                  <a:pt x="44" y="95"/>
                                </a:lnTo>
                                <a:lnTo>
                                  <a:pt x="90" y="95"/>
                                </a:lnTo>
                                <a:cubicBezTo>
                                  <a:pt x="108" y="95"/>
                                  <a:pt x="122" y="84"/>
                                  <a:pt x="122" y="66"/>
                                </a:cubicBezTo>
                                <a:cubicBezTo>
                                  <a:pt x="122" y="49"/>
                                  <a:pt x="108" y="38"/>
                                  <a:pt x="90" y="38"/>
                                </a:cubicBezTo>
                                <a:close/>
                                <a:moveTo>
                                  <a:pt x="76" y="133"/>
                                </a:moveTo>
                                <a:lnTo>
                                  <a:pt x="44" y="133"/>
                                </a:ln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97" y="0"/>
                                </a:lnTo>
                                <a:cubicBezTo>
                                  <a:pt x="140" y="0"/>
                                  <a:pt x="167" y="28"/>
                                  <a:pt x="167" y="67"/>
                                </a:cubicBezTo>
                                <a:cubicBezTo>
                                  <a:pt x="167" y="103"/>
                                  <a:pt x="144" y="123"/>
                                  <a:pt x="121" y="128"/>
                                </a:cubicBezTo>
                                <a:lnTo>
                                  <a:pt x="168" y="207"/>
                                </a:lnTo>
                                <a:lnTo>
                                  <a:pt x="117" y="207"/>
                                </a:lnTo>
                                <a:lnTo>
                                  <a:pt x="76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57425" y="930275"/>
                            <a:ext cx="106363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7"/>
                              <a:gd name="T2" fmla="*/ 147 w 147"/>
                              <a:gd name="T3" fmla="*/ 0 h 207"/>
                              <a:gd name="T4" fmla="*/ 147 w 147"/>
                              <a:gd name="T5" fmla="*/ 38 h 207"/>
                              <a:gd name="T6" fmla="*/ 44 w 147"/>
                              <a:gd name="T7" fmla="*/ 38 h 207"/>
                              <a:gd name="T8" fmla="*/ 44 w 147"/>
                              <a:gd name="T9" fmla="*/ 83 h 207"/>
                              <a:gd name="T10" fmla="*/ 144 w 147"/>
                              <a:gd name="T11" fmla="*/ 83 h 207"/>
                              <a:gd name="T12" fmla="*/ 144 w 147"/>
                              <a:gd name="T13" fmla="*/ 121 h 207"/>
                              <a:gd name="T14" fmla="*/ 44 w 147"/>
                              <a:gd name="T15" fmla="*/ 121 h 207"/>
                              <a:gd name="T16" fmla="*/ 44 w 147"/>
                              <a:gd name="T17" fmla="*/ 169 h 207"/>
                              <a:gd name="T18" fmla="*/ 147 w 147"/>
                              <a:gd name="T19" fmla="*/ 169 h 207"/>
                              <a:gd name="T20" fmla="*/ 147 w 147"/>
                              <a:gd name="T21" fmla="*/ 207 h 207"/>
                              <a:gd name="T22" fmla="*/ 0 w 147"/>
                              <a:gd name="T23" fmla="*/ 207 h 207"/>
                              <a:gd name="T24" fmla="*/ 0 w 147"/>
                              <a:gd name="T2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7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83"/>
                                </a:lnTo>
                                <a:lnTo>
                                  <a:pt x="144" y="83"/>
                                </a:lnTo>
                                <a:lnTo>
                                  <a:pt x="144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29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84425" y="930275"/>
                            <a:ext cx="155575" cy="150813"/>
                          </a:xfrm>
                          <a:custGeom>
                            <a:avLst/>
                            <a:gdLst>
                              <a:gd name="T0" fmla="*/ 73 w 216"/>
                              <a:gd name="T1" fmla="*/ 133 h 207"/>
                              <a:gd name="T2" fmla="*/ 142 w 216"/>
                              <a:gd name="T3" fmla="*/ 133 h 207"/>
                              <a:gd name="T4" fmla="*/ 108 w 216"/>
                              <a:gd name="T5" fmla="*/ 38 h 207"/>
                              <a:gd name="T6" fmla="*/ 73 w 216"/>
                              <a:gd name="T7" fmla="*/ 133 h 207"/>
                              <a:gd name="T8" fmla="*/ 154 w 216"/>
                              <a:gd name="T9" fmla="*/ 172 h 207"/>
                              <a:gd name="T10" fmla="*/ 61 w 216"/>
                              <a:gd name="T11" fmla="*/ 172 h 207"/>
                              <a:gd name="T12" fmla="*/ 48 w 216"/>
                              <a:gd name="T13" fmla="*/ 207 h 207"/>
                              <a:gd name="T14" fmla="*/ 0 w 216"/>
                              <a:gd name="T15" fmla="*/ 207 h 207"/>
                              <a:gd name="T16" fmla="*/ 80 w 216"/>
                              <a:gd name="T17" fmla="*/ 0 h 207"/>
                              <a:gd name="T18" fmla="*/ 135 w 216"/>
                              <a:gd name="T19" fmla="*/ 0 h 207"/>
                              <a:gd name="T20" fmla="*/ 216 w 216"/>
                              <a:gd name="T21" fmla="*/ 207 h 207"/>
                              <a:gd name="T22" fmla="*/ 167 w 216"/>
                              <a:gd name="T23" fmla="*/ 207 h 207"/>
                              <a:gd name="T24" fmla="*/ 154 w 216"/>
                              <a:gd name="T25" fmla="*/ 17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6" h="207">
                                <a:moveTo>
                                  <a:pt x="73" y="133"/>
                                </a:moveTo>
                                <a:lnTo>
                                  <a:pt x="142" y="133"/>
                                </a:lnTo>
                                <a:lnTo>
                                  <a:pt x="108" y="38"/>
                                </a:lnTo>
                                <a:lnTo>
                                  <a:pt x="73" y="133"/>
                                </a:lnTo>
                                <a:close/>
                                <a:moveTo>
                                  <a:pt x="154" y="172"/>
                                </a:moveTo>
                                <a:lnTo>
                                  <a:pt x="61" y="172"/>
                                </a:lnTo>
                                <a:lnTo>
                                  <a:pt x="48" y="207"/>
                                </a:lnTo>
                                <a:lnTo>
                                  <a:pt x="0" y="207"/>
                                </a:lnTo>
                                <a:lnTo>
                                  <a:pt x="80" y="0"/>
                                </a:lnTo>
                                <a:lnTo>
                                  <a:pt x="135" y="0"/>
                                </a:lnTo>
                                <a:lnTo>
                                  <a:pt x="216" y="207"/>
                                </a:lnTo>
                                <a:lnTo>
                                  <a:pt x="167" y="207"/>
                                </a:lnTo>
                                <a:lnTo>
                                  <a:pt x="15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1113" y="928688"/>
                            <a:ext cx="142875" cy="155575"/>
                          </a:xfrm>
                          <a:custGeom>
                            <a:avLst/>
                            <a:gdLst>
                              <a:gd name="T0" fmla="*/ 0 w 197"/>
                              <a:gd name="T1" fmla="*/ 108 h 215"/>
                              <a:gd name="T2" fmla="*/ 109 w 197"/>
                              <a:gd name="T3" fmla="*/ 0 h 215"/>
                              <a:gd name="T4" fmla="*/ 197 w 197"/>
                              <a:gd name="T5" fmla="*/ 51 h 215"/>
                              <a:gd name="T6" fmla="*/ 159 w 197"/>
                              <a:gd name="T7" fmla="*/ 70 h 215"/>
                              <a:gd name="T8" fmla="*/ 109 w 197"/>
                              <a:gd name="T9" fmla="*/ 39 h 215"/>
                              <a:gd name="T10" fmla="*/ 45 w 197"/>
                              <a:gd name="T11" fmla="*/ 108 h 215"/>
                              <a:gd name="T12" fmla="*/ 109 w 197"/>
                              <a:gd name="T13" fmla="*/ 176 h 215"/>
                              <a:gd name="T14" fmla="*/ 159 w 197"/>
                              <a:gd name="T15" fmla="*/ 146 h 215"/>
                              <a:gd name="T16" fmla="*/ 197 w 197"/>
                              <a:gd name="T17" fmla="*/ 164 h 215"/>
                              <a:gd name="T18" fmla="*/ 109 w 197"/>
                              <a:gd name="T19" fmla="*/ 215 h 215"/>
                              <a:gd name="T20" fmla="*/ 0 w 197"/>
                              <a:gd name="T21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7" h="215">
                                <a:moveTo>
                                  <a:pt x="0" y="108"/>
                                </a:moveTo>
                                <a:cubicBezTo>
                                  <a:pt x="0" y="44"/>
                                  <a:pt x="48" y="0"/>
                                  <a:pt x="109" y="0"/>
                                </a:cubicBezTo>
                                <a:cubicBezTo>
                                  <a:pt x="156" y="0"/>
                                  <a:pt x="183" y="25"/>
                                  <a:pt x="197" y="51"/>
                                </a:cubicBezTo>
                                <a:lnTo>
                                  <a:pt x="159" y="70"/>
                                </a:lnTo>
                                <a:cubicBezTo>
                                  <a:pt x="151" y="53"/>
                                  <a:pt x="132" y="39"/>
                                  <a:pt x="109" y="39"/>
                                </a:cubicBezTo>
                                <a:cubicBezTo>
                                  <a:pt x="73" y="39"/>
                                  <a:pt x="45" y="68"/>
                                  <a:pt x="45" y="108"/>
                                </a:cubicBezTo>
                                <a:cubicBezTo>
                                  <a:pt x="45" y="147"/>
                                  <a:pt x="73" y="176"/>
                                  <a:pt x="109" y="176"/>
                                </a:cubicBezTo>
                                <a:cubicBezTo>
                                  <a:pt x="132" y="176"/>
                                  <a:pt x="151" y="163"/>
                                  <a:pt x="159" y="146"/>
                                </a:cubicBezTo>
                                <a:lnTo>
                                  <a:pt x="197" y="164"/>
                                </a:lnTo>
                                <a:cubicBezTo>
                                  <a:pt x="182" y="190"/>
                                  <a:pt x="156" y="215"/>
                                  <a:pt x="109" y="215"/>
                                </a:cubicBezTo>
                                <a:cubicBezTo>
                                  <a:pt x="48" y="215"/>
                                  <a:pt x="0" y="172"/>
                                  <a:pt x="0" y="1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24150" y="930275"/>
                            <a:ext cx="134938" cy="150813"/>
                          </a:xfrm>
                          <a:custGeom>
                            <a:avLst/>
                            <a:gdLst>
                              <a:gd name="T0" fmla="*/ 143 w 187"/>
                              <a:gd name="T1" fmla="*/ 120 h 207"/>
                              <a:gd name="T2" fmla="*/ 45 w 187"/>
                              <a:gd name="T3" fmla="*/ 120 h 207"/>
                              <a:gd name="T4" fmla="*/ 45 w 187"/>
                              <a:gd name="T5" fmla="*/ 207 h 207"/>
                              <a:gd name="T6" fmla="*/ 0 w 187"/>
                              <a:gd name="T7" fmla="*/ 207 h 207"/>
                              <a:gd name="T8" fmla="*/ 0 w 187"/>
                              <a:gd name="T9" fmla="*/ 0 h 207"/>
                              <a:gd name="T10" fmla="*/ 45 w 187"/>
                              <a:gd name="T11" fmla="*/ 0 h 207"/>
                              <a:gd name="T12" fmla="*/ 45 w 187"/>
                              <a:gd name="T13" fmla="*/ 81 h 207"/>
                              <a:gd name="T14" fmla="*/ 143 w 187"/>
                              <a:gd name="T15" fmla="*/ 81 h 207"/>
                              <a:gd name="T16" fmla="*/ 143 w 187"/>
                              <a:gd name="T17" fmla="*/ 0 h 207"/>
                              <a:gd name="T18" fmla="*/ 187 w 187"/>
                              <a:gd name="T19" fmla="*/ 0 h 207"/>
                              <a:gd name="T20" fmla="*/ 187 w 187"/>
                              <a:gd name="T21" fmla="*/ 207 h 207"/>
                              <a:gd name="T22" fmla="*/ 143 w 187"/>
                              <a:gd name="T23" fmla="*/ 207 h 207"/>
                              <a:gd name="T24" fmla="*/ 143 w 187"/>
                              <a:gd name="T25" fmla="*/ 12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7" h="207">
                                <a:moveTo>
                                  <a:pt x="143" y="120"/>
                                </a:moveTo>
                                <a:lnTo>
                                  <a:pt x="45" y="120"/>
                                </a:lnTo>
                                <a:lnTo>
                                  <a:pt x="45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45" y="81"/>
                                </a:lnTo>
                                <a:lnTo>
                                  <a:pt x="143" y="81"/>
                                </a:lnTo>
                                <a:lnTo>
                                  <a:pt x="143" y="0"/>
                                </a:lnTo>
                                <a:lnTo>
                                  <a:pt x="187" y="0"/>
                                </a:lnTo>
                                <a:lnTo>
                                  <a:pt x="187" y="207"/>
                                </a:lnTo>
                                <a:lnTo>
                                  <a:pt x="143" y="207"/>
                                </a:lnTo>
                                <a:lnTo>
                                  <a:pt x="143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970213" y="930275"/>
                            <a:ext cx="134938" cy="150813"/>
                          </a:xfrm>
                          <a:custGeom>
                            <a:avLst/>
                            <a:gdLst>
                              <a:gd name="T0" fmla="*/ 44 w 186"/>
                              <a:gd name="T1" fmla="*/ 68 h 207"/>
                              <a:gd name="T2" fmla="*/ 44 w 186"/>
                              <a:gd name="T3" fmla="*/ 207 h 207"/>
                              <a:gd name="T4" fmla="*/ 0 w 186"/>
                              <a:gd name="T5" fmla="*/ 207 h 207"/>
                              <a:gd name="T6" fmla="*/ 0 w 186"/>
                              <a:gd name="T7" fmla="*/ 0 h 207"/>
                              <a:gd name="T8" fmla="*/ 45 w 186"/>
                              <a:gd name="T9" fmla="*/ 0 h 207"/>
                              <a:gd name="T10" fmla="*/ 142 w 186"/>
                              <a:gd name="T11" fmla="*/ 134 h 207"/>
                              <a:gd name="T12" fmla="*/ 142 w 186"/>
                              <a:gd name="T13" fmla="*/ 0 h 207"/>
                              <a:gd name="T14" fmla="*/ 186 w 186"/>
                              <a:gd name="T15" fmla="*/ 0 h 207"/>
                              <a:gd name="T16" fmla="*/ 186 w 186"/>
                              <a:gd name="T17" fmla="*/ 207 h 207"/>
                              <a:gd name="T18" fmla="*/ 143 w 186"/>
                              <a:gd name="T19" fmla="*/ 207 h 207"/>
                              <a:gd name="T20" fmla="*/ 44 w 186"/>
                              <a:gd name="T21" fmla="*/ 68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6" h="207">
                                <a:moveTo>
                                  <a:pt x="44" y="68"/>
                                </a:move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142" y="134"/>
                                </a:lnTo>
                                <a:lnTo>
                                  <a:pt x="14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07"/>
                                </a:lnTo>
                                <a:lnTo>
                                  <a:pt x="143" y="207"/>
                                </a:lnTo>
                                <a:lnTo>
                                  <a:pt x="4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44838" y="930275"/>
                            <a:ext cx="107950" cy="150813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207"/>
                              <a:gd name="T2" fmla="*/ 147 w 147"/>
                              <a:gd name="T3" fmla="*/ 0 h 207"/>
                              <a:gd name="T4" fmla="*/ 147 w 147"/>
                              <a:gd name="T5" fmla="*/ 38 h 207"/>
                              <a:gd name="T6" fmla="*/ 45 w 147"/>
                              <a:gd name="T7" fmla="*/ 38 h 207"/>
                              <a:gd name="T8" fmla="*/ 45 w 147"/>
                              <a:gd name="T9" fmla="*/ 83 h 207"/>
                              <a:gd name="T10" fmla="*/ 145 w 147"/>
                              <a:gd name="T11" fmla="*/ 83 h 207"/>
                              <a:gd name="T12" fmla="*/ 145 w 147"/>
                              <a:gd name="T13" fmla="*/ 121 h 207"/>
                              <a:gd name="T14" fmla="*/ 45 w 147"/>
                              <a:gd name="T15" fmla="*/ 121 h 207"/>
                              <a:gd name="T16" fmla="*/ 45 w 147"/>
                              <a:gd name="T17" fmla="*/ 169 h 207"/>
                              <a:gd name="T18" fmla="*/ 147 w 147"/>
                              <a:gd name="T19" fmla="*/ 169 h 207"/>
                              <a:gd name="T20" fmla="*/ 147 w 147"/>
                              <a:gd name="T21" fmla="*/ 207 h 207"/>
                              <a:gd name="T22" fmla="*/ 0 w 147"/>
                              <a:gd name="T23" fmla="*/ 207 h 207"/>
                              <a:gd name="T24" fmla="*/ 0 w 147"/>
                              <a:gd name="T25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207">
                                <a:moveTo>
                                  <a:pt x="0" y="0"/>
                                </a:moveTo>
                                <a:lnTo>
                                  <a:pt x="147" y="0"/>
                                </a:lnTo>
                                <a:lnTo>
                                  <a:pt x="147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83"/>
                                </a:lnTo>
                                <a:lnTo>
                                  <a:pt x="145" y="83"/>
                                </a:lnTo>
                                <a:lnTo>
                                  <a:pt x="145" y="121"/>
                                </a:lnTo>
                                <a:lnTo>
                                  <a:pt x="45" y="121"/>
                                </a:lnTo>
                                <a:lnTo>
                                  <a:pt x="45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7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79775" y="930275"/>
                            <a:ext cx="119063" cy="150813"/>
                          </a:xfrm>
                          <a:custGeom>
                            <a:avLst/>
                            <a:gdLst>
                              <a:gd name="T0" fmla="*/ 60 w 165"/>
                              <a:gd name="T1" fmla="*/ 39 h 207"/>
                              <a:gd name="T2" fmla="*/ 0 w 165"/>
                              <a:gd name="T3" fmla="*/ 39 h 207"/>
                              <a:gd name="T4" fmla="*/ 0 w 165"/>
                              <a:gd name="T5" fmla="*/ 0 h 207"/>
                              <a:gd name="T6" fmla="*/ 165 w 165"/>
                              <a:gd name="T7" fmla="*/ 0 h 207"/>
                              <a:gd name="T8" fmla="*/ 165 w 165"/>
                              <a:gd name="T9" fmla="*/ 39 h 207"/>
                              <a:gd name="T10" fmla="*/ 105 w 165"/>
                              <a:gd name="T11" fmla="*/ 39 h 207"/>
                              <a:gd name="T12" fmla="*/ 105 w 165"/>
                              <a:gd name="T13" fmla="*/ 207 h 207"/>
                              <a:gd name="T14" fmla="*/ 60 w 165"/>
                              <a:gd name="T15" fmla="*/ 207 h 207"/>
                              <a:gd name="T16" fmla="*/ 60 w 165"/>
                              <a:gd name="T17" fmla="*/ 39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5" h="207">
                                <a:moveTo>
                                  <a:pt x="60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39"/>
                                </a:lnTo>
                                <a:lnTo>
                                  <a:pt x="105" y="39"/>
                                </a:lnTo>
                                <a:lnTo>
                                  <a:pt x="105" y="207"/>
                                </a:lnTo>
                                <a:lnTo>
                                  <a:pt x="60" y="207"/>
                                </a:lnTo>
                                <a:lnTo>
                                  <a:pt x="6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Freeform 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16300" y="930275"/>
                            <a:ext cx="207963" cy="150813"/>
                          </a:xfrm>
                          <a:custGeom>
                            <a:avLst/>
                            <a:gdLst>
                              <a:gd name="T0" fmla="*/ 143 w 285"/>
                              <a:gd name="T1" fmla="*/ 65 h 207"/>
                              <a:gd name="T2" fmla="*/ 107 w 285"/>
                              <a:gd name="T3" fmla="*/ 207 h 207"/>
                              <a:gd name="T4" fmla="*/ 60 w 285"/>
                              <a:gd name="T5" fmla="*/ 207 h 207"/>
                              <a:gd name="T6" fmla="*/ 0 w 285"/>
                              <a:gd name="T7" fmla="*/ 0 h 207"/>
                              <a:gd name="T8" fmla="*/ 50 w 285"/>
                              <a:gd name="T9" fmla="*/ 0 h 207"/>
                              <a:gd name="T10" fmla="*/ 86 w 285"/>
                              <a:gd name="T11" fmla="*/ 150 h 207"/>
                              <a:gd name="T12" fmla="*/ 126 w 285"/>
                              <a:gd name="T13" fmla="*/ 0 h 207"/>
                              <a:gd name="T14" fmla="*/ 160 w 285"/>
                              <a:gd name="T15" fmla="*/ 0 h 207"/>
                              <a:gd name="T16" fmla="*/ 199 w 285"/>
                              <a:gd name="T17" fmla="*/ 150 h 207"/>
                              <a:gd name="T18" fmla="*/ 236 w 285"/>
                              <a:gd name="T19" fmla="*/ 0 h 207"/>
                              <a:gd name="T20" fmla="*/ 285 w 285"/>
                              <a:gd name="T21" fmla="*/ 0 h 207"/>
                              <a:gd name="T22" fmla="*/ 226 w 285"/>
                              <a:gd name="T23" fmla="*/ 207 h 207"/>
                              <a:gd name="T24" fmla="*/ 179 w 285"/>
                              <a:gd name="T25" fmla="*/ 207 h 207"/>
                              <a:gd name="T26" fmla="*/ 143 w 285"/>
                              <a:gd name="T27" fmla="*/ 65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5" h="207">
                                <a:moveTo>
                                  <a:pt x="143" y="65"/>
                                </a:moveTo>
                                <a:lnTo>
                                  <a:pt x="107" y="207"/>
                                </a:lnTo>
                                <a:lnTo>
                                  <a:pt x="60" y="207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86" y="150"/>
                                </a:lnTo>
                                <a:lnTo>
                                  <a:pt x="126" y="0"/>
                                </a:lnTo>
                                <a:lnTo>
                                  <a:pt x="160" y="0"/>
                                </a:lnTo>
                                <a:lnTo>
                                  <a:pt x="199" y="150"/>
                                </a:lnTo>
                                <a:lnTo>
                                  <a:pt x="236" y="0"/>
                                </a:lnTo>
                                <a:lnTo>
                                  <a:pt x="285" y="0"/>
                                </a:lnTo>
                                <a:lnTo>
                                  <a:pt x="226" y="207"/>
                                </a:lnTo>
                                <a:lnTo>
                                  <a:pt x="179" y="207"/>
                                </a:lnTo>
                                <a:lnTo>
                                  <a:pt x="14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Freeform 36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638550" y="928688"/>
                            <a:ext cx="157163" cy="155575"/>
                          </a:xfrm>
                          <a:custGeom>
                            <a:avLst/>
                            <a:gdLst>
                              <a:gd name="T0" fmla="*/ 108 w 217"/>
                              <a:gd name="T1" fmla="*/ 39 h 215"/>
                              <a:gd name="T2" fmla="*/ 45 w 217"/>
                              <a:gd name="T3" fmla="*/ 108 h 215"/>
                              <a:gd name="T4" fmla="*/ 108 w 217"/>
                              <a:gd name="T5" fmla="*/ 176 h 215"/>
                              <a:gd name="T6" fmla="*/ 171 w 217"/>
                              <a:gd name="T7" fmla="*/ 108 h 215"/>
                              <a:gd name="T8" fmla="*/ 108 w 217"/>
                              <a:gd name="T9" fmla="*/ 39 h 215"/>
                              <a:gd name="T10" fmla="*/ 108 w 217"/>
                              <a:gd name="T11" fmla="*/ 0 h 215"/>
                              <a:gd name="T12" fmla="*/ 217 w 217"/>
                              <a:gd name="T13" fmla="*/ 108 h 215"/>
                              <a:gd name="T14" fmla="*/ 108 w 217"/>
                              <a:gd name="T15" fmla="*/ 215 h 215"/>
                              <a:gd name="T16" fmla="*/ 0 w 217"/>
                              <a:gd name="T17" fmla="*/ 108 h 215"/>
                              <a:gd name="T18" fmla="*/ 108 w 217"/>
                              <a:gd name="T19" fmla="*/ 0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17" h="215">
                                <a:moveTo>
                                  <a:pt x="108" y="39"/>
                                </a:moveTo>
                                <a:cubicBezTo>
                                  <a:pt x="70" y="39"/>
                                  <a:pt x="45" y="69"/>
                                  <a:pt x="45" y="108"/>
                                </a:cubicBezTo>
                                <a:cubicBezTo>
                                  <a:pt x="45" y="146"/>
                                  <a:pt x="70" y="176"/>
                                  <a:pt x="108" y="176"/>
                                </a:cubicBezTo>
                                <a:cubicBezTo>
                                  <a:pt x="146" y="176"/>
                                  <a:pt x="171" y="146"/>
                                  <a:pt x="171" y="108"/>
                                </a:cubicBezTo>
                                <a:cubicBezTo>
                                  <a:pt x="171" y="69"/>
                                  <a:pt x="146" y="39"/>
                                  <a:pt x="108" y="39"/>
                                </a:cubicBezTo>
                                <a:close/>
                                <a:moveTo>
                                  <a:pt x="108" y="0"/>
                                </a:moveTo>
                                <a:cubicBezTo>
                                  <a:pt x="171" y="0"/>
                                  <a:pt x="217" y="45"/>
                                  <a:pt x="217" y="108"/>
                                </a:cubicBezTo>
                                <a:cubicBezTo>
                                  <a:pt x="217" y="170"/>
                                  <a:pt x="171" y="215"/>
                                  <a:pt x="108" y="215"/>
                                </a:cubicBezTo>
                                <a:cubicBezTo>
                                  <a:pt x="45" y="215"/>
                                  <a:pt x="0" y="170"/>
                                  <a:pt x="0" y="108"/>
                                </a:cubicBezTo>
                                <a:cubicBezTo>
                                  <a:pt x="0" y="45"/>
                                  <a:pt x="45" y="0"/>
                                  <a:pt x="10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Freeform 3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829050" y="930275"/>
                            <a:ext cx="123825" cy="150813"/>
                          </a:xfrm>
                          <a:custGeom>
                            <a:avLst/>
                            <a:gdLst>
                              <a:gd name="T0" fmla="*/ 91 w 169"/>
                              <a:gd name="T1" fmla="*/ 38 h 207"/>
                              <a:gd name="T2" fmla="*/ 45 w 169"/>
                              <a:gd name="T3" fmla="*/ 38 h 207"/>
                              <a:gd name="T4" fmla="*/ 45 w 169"/>
                              <a:gd name="T5" fmla="*/ 95 h 207"/>
                              <a:gd name="T6" fmla="*/ 91 w 169"/>
                              <a:gd name="T7" fmla="*/ 95 h 207"/>
                              <a:gd name="T8" fmla="*/ 122 w 169"/>
                              <a:gd name="T9" fmla="*/ 66 h 207"/>
                              <a:gd name="T10" fmla="*/ 91 w 169"/>
                              <a:gd name="T11" fmla="*/ 38 h 207"/>
                              <a:gd name="T12" fmla="*/ 77 w 169"/>
                              <a:gd name="T13" fmla="*/ 133 h 207"/>
                              <a:gd name="T14" fmla="*/ 45 w 169"/>
                              <a:gd name="T15" fmla="*/ 133 h 207"/>
                              <a:gd name="T16" fmla="*/ 45 w 169"/>
                              <a:gd name="T17" fmla="*/ 207 h 207"/>
                              <a:gd name="T18" fmla="*/ 0 w 169"/>
                              <a:gd name="T19" fmla="*/ 207 h 207"/>
                              <a:gd name="T20" fmla="*/ 0 w 169"/>
                              <a:gd name="T21" fmla="*/ 0 h 207"/>
                              <a:gd name="T22" fmla="*/ 98 w 169"/>
                              <a:gd name="T23" fmla="*/ 0 h 207"/>
                              <a:gd name="T24" fmla="*/ 167 w 169"/>
                              <a:gd name="T25" fmla="*/ 67 h 207"/>
                              <a:gd name="T26" fmla="*/ 122 w 169"/>
                              <a:gd name="T27" fmla="*/ 128 h 207"/>
                              <a:gd name="T28" fmla="*/ 169 w 169"/>
                              <a:gd name="T29" fmla="*/ 207 h 207"/>
                              <a:gd name="T30" fmla="*/ 118 w 169"/>
                              <a:gd name="T31" fmla="*/ 207 h 207"/>
                              <a:gd name="T32" fmla="*/ 77 w 169"/>
                              <a:gd name="T33" fmla="*/ 133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9" h="207">
                                <a:moveTo>
                                  <a:pt x="91" y="38"/>
                                </a:moveTo>
                                <a:lnTo>
                                  <a:pt x="45" y="38"/>
                                </a:lnTo>
                                <a:lnTo>
                                  <a:pt x="45" y="95"/>
                                </a:lnTo>
                                <a:lnTo>
                                  <a:pt x="91" y="95"/>
                                </a:lnTo>
                                <a:cubicBezTo>
                                  <a:pt x="109" y="95"/>
                                  <a:pt x="122" y="84"/>
                                  <a:pt x="122" y="66"/>
                                </a:cubicBezTo>
                                <a:cubicBezTo>
                                  <a:pt x="122" y="49"/>
                                  <a:pt x="109" y="38"/>
                                  <a:pt x="91" y="38"/>
                                </a:cubicBezTo>
                                <a:close/>
                                <a:moveTo>
                                  <a:pt x="77" y="133"/>
                                </a:moveTo>
                                <a:lnTo>
                                  <a:pt x="45" y="133"/>
                                </a:lnTo>
                                <a:lnTo>
                                  <a:pt x="45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98" y="0"/>
                                </a:lnTo>
                                <a:cubicBezTo>
                                  <a:pt x="141" y="0"/>
                                  <a:pt x="167" y="28"/>
                                  <a:pt x="167" y="67"/>
                                </a:cubicBezTo>
                                <a:cubicBezTo>
                                  <a:pt x="167" y="103"/>
                                  <a:pt x="144" y="123"/>
                                  <a:pt x="122" y="128"/>
                                </a:cubicBezTo>
                                <a:lnTo>
                                  <a:pt x="169" y="207"/>
                                </a:lnTo>
                                <a:lnTo>
                                  <a:pt x="118" y="207"/>
                                </a:lnTo>
                                <a:lnTo>
                                  <a:pt x="77" y="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Freeform 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986213" y="930275"/>
                            <a:ext cx="128588" cy="150813"/>
                          </a:xfrm>
                          <a:custGeom>
                            <a:avLst/>
                            <a:gdLst>
                              <a:gd name="T0" fmla="*/ 61 w 178"/>
                              <a:gd name="T1" fmla="*/ 124 h 207"/>
                              <a:gd name="T2" fmla="*/ 44 w 178"/>
                              <a:gd name="T3" fmla="*/ 144 h 207"/>
                              <a:gd name="T4" fmla="*/ 44 w 178"/>
                              <a:gd name="T5" fmla="*/ 207 h 207"/>
                              <a:gd name="T6" fmla="*/ 0 w 178"/>
                              <a:gd name="T7" fmla="*/ 207 h 207"/>
                              <a:gd name="T8" fmla="*/ 0 w 178"/>
                              <a:gd name="T9" fmla="*/ 0 h 207"/>
                              <a:gd name="T10" fmla="*/ 44 w 178"/>
                              <a:gd name="T11" fmla="*/ 0 h 207"/>
                              <a:gd name="T12" fmla="*/ 44 w 178"/>
                              <a:gd name="T13" fmla="*/ 92 h 207"/>
                              <a:gd name="T14" fmla="*/ 118 w 178"/>
                              <a:gd name="T15" fmla="*/ 0 h 207"/>
                              <a:gd name="T16" fmla="*/ 172 w 178"/>
                              <a:gd name="T17" fmla="*/ 0 h 207"/>
                              <a:gd name="T18" fmla="*/ 90 w 178"/>
                              <a:gd name="T19" fmla="*/ 97 h 207"/>
                              <a:gd name="T20" fmla="*/ 178 w 178"/>
                              <a:gd name="T21" fmla="*/ 207 h 207"/>
                              <a:gd name="T22" fmla="*/ 124 w 178"/>
                              <a:gd name="T23" fmla="*/ 207 h 207"/>
                              <a:gd name="T24" fmla="*/ 61 w 178"/>
                              <a:gd name="T25" fmla="*/ 124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8" h="207">
                                <a:moveTo>
                                  <a:pt x="61" y="124"/>
                                </a:moveTo>
                                <a:lnTo>
                                  <a:pt x="44" y="144"/>
                                </a:lnTo>
                                <a:lnTo>
                                  <a:pt x="44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92"/>
                                </a:lnTo>
                                <a:lnTo>
                                  <a:pt x="118" y="0"/>
                                </a:lnTo>
                                <a:lnTo>
                                  <a:pt x="172" y="0"/>
                                </a:lnTo>
                                <a:lnTo>
                                  <a:pt x="90" y="97"/>
                                </a:lnTo>
                                <a:lnTo>
                                  <a:pt x="178" y="207"/>
                                </a:lnTo>
                                <a:lnTo>
                                  <a:pt x="124" y="207"/>
                                </a:lnTo>
                                <a:lnTo>
                                  <a:pt x="61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" name="Oval 28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" y="777875"/>
                            <a:ext cx="200025" cy="201613"/>
                          </a:xfrm>
                          <a:prstGeom prst="ellipse">
                            <a:avLst/>
                          </a:pr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" name="Freeform 4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57200"/>
                            <a:ext cx="604838" cy="839788"/>
                          </a:xfrm>
                          <a:custGeom>
                            <a:avLst/>
                            <a:gdLst>
                              <a:gd name="T0" fmla="*/ 36 w 834"/>
                              <a:gd name="T1" fmla="*/ 4 h 1157"/>
                              <a:gd name="T2" fmla="*/ 9 w 834"/>
                              <a:gd name="T3" fmla="*/ 38 h 1157"/>
                              <a:gd name="T4" fmla="*/ 30 w 834"/>
                              <a:gd name="T5" fmla="*/ 59 h 1157"/>
                              <a:gd name="T6" fmla="*/ 451 w 834"/>
                              <a:gd name="T7" fmla="*/ 418 h 1157"/>
                              <a:gd name="T8" fmla="*/ 516 w 834"/>
                              <a:gd name="T9" fmla="*/ 1120 h 1157"/>
                              <a:gd name="T10" fmla="*/ 517 w 834"/>
                              <a:gd name="T11" fmla="*/ 1133 h 1157"/>
                              <a:gd name="T12" fmla="*/ 562 w 834"/>
                              <a:gd name="T13" fmla="*/ 1134 h 1157"/>
                              <a:gd name="T14" fmla="*/ 825 w 834"/>
                              <a:gd name="T15" fmla="*/ 260 h 1157"/>
                              <a:gd name="T16" fmla="*/ 784 w 834"/>
                              <a:gd name="T17" fmla="*/ 188 h 1157"/>
                              <a:gd name="T18" fmla="*/ 36 w 834"/>
                              <a:gd name="T19" fmla="*/ 4 h 1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34" h="1157">
                                <a:moveTo>
                                  <a:pt x="36" y="4"/>
                                </a:moveTo>
                                <a:cubicBezTo>
                                  <a:pt x="16" y="0"/>
                                  <a:pt x="0" y="20"/>
                                  <a:pt x="9" y="38"/>
                                </a:cubicBezTo>
                                <a:cubicBezTo>
                                  <a:pt x="14" y="46"/>
                                  <a:pt x="21" y="53"/>
                                  <a:pt x="30" y="59"/>
                                </a:cubicBezTo>
                                <a:cubicBezTo>
                                  <a:pt x="207" y="171"/>
                                  <a:pt x="375" y="261"/>
                                  <a:pt x="451" y="418"/>
                                </a:cubicBezTo>
                                <a:cubicBezTo>
                                  <a:pt x="545" y="611"/>
                                  <a:pt x="512" y="847"/>
                                  <a:pt x="516" y="1120"/>
                                </a:cubicBezTo>
                                <a:cubicBezTo>
                                  <a:pt x="516" y="1124"/>
                                  <a:pt x="517" y="1129"/>
                                  <a:pt x="517" y="1133"/>
                                </a:cubicBezTo>
                                <a:cubicBezTo>
                                  <a:pt x="523" y="1156"/>
                                  <a:pt x="556" y="1157"/>
                                  <a:pt x="562" y="1134"/>
                                </a:cubicBezTo>
                                <a:lnTo>
                                  <a:pt x="825" y="260"/>
                                </a:lnTo>
                                <a:cubicBezTo>
                                  <a:pt x="834" y="229"/>
                                  <a:pt x="816" y="196"/>
                                  <a:pt x="784" y="188"/>
                                </a:cubicBezTo>
                                <a:lnTo>
                                  <a:pt x="3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3B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2" name="Oval 282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062038" y="234950"/>
                            <a:ext cx="177800" cy="177800"/>
                          </a:xfrm>
                          <a:prstGeom prst="ellipse">
                            <a:avLst/>
                          </a:prstGeom>
                          <a:solidFill>
                            <a:srgbClr val="8D4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3" name="Freeform 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9925" y="15875"/>
                            <a:ext cx="569913" cy="692150"/>
                          </a:xfrm>
                          <a:custGeom>
                            <a:avLst/>
                            <a:gdLst>
                              <a:gd name="T0" fmla="*/ 748 w 786"/>
                              <a:gd name="T1" fmla="*/ 946 h 954"/>
                              <a:gd name="T2" fmla="*/ 759 w 786"/>
                              <a:gd name="T3" fmla="*/ 911 h 954"/>
                              <a:gd name="T4" fmla="*/ 363 w 786"/>
                              <a:gd name="T5" fmla="*/ 618 h 954"/>
                              <a:gd name="T6" fmla="*/ 245 w 786"/>
                              <a:gd name="T7" fmla="*/ 25 h 954"/>
                              <a:gd name="T8" fmla="*/ 214 w 786"/>
                              <a:gd name="T9" fmla="*/ 29 h 954"/>
                              <a:gd name="T10" fmla="*/ 7 w 786"/>
                              <a:gd name="T11" fmla="*/ 717 h 954"/>
                              <a:gd name="T12" fmla="*/ 7 w 786"/>
                              <a:gd name="T13" fmla="*/ 717 h 954"/>
                              <a:gd name="T14" fmla="*/ 41 w 786"/>
                              <a:gd name="T15" fmla="*/ 773 h 954"/>
                              <a:gd name="T16" fmla="*/ 748 w 786"/>
                              <a:gd name="T17" fmla="*/ 946 h 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86" h="954">
                                <a:moveTo>
                                  <a:pt x="748" y="946"/>
                                </a:moveTo>
                                <a:cubicBezTo>
                                  <a:pt x="786" y="954"/>
                                  <a:pt x="786" y="921"/>
                                  <a:pt x="759" y="911"/>
                                </a:cubicBezTo>
                                <a:cubicBezTo>
                                  <a:pt x="628" y="859"/>
                                  <a:pt x="482" y="780"/>
                                  <a:pt x="363" y="618"/>
                                </a:cubicBezTo>
                                <a:cubicBezTo>
                                  <a:pt x="264" y="484"/>
                                  <a:pt x="242" y="211"/>
                                  <a:pt x="245" y="25"/>
                                </a:cubicBezTo>
                                <a:cubicBezTo>
                                  <a:pt x="245" y="10"/>
                                  <a:pt x="224" y="0"/>
                                  <a:pt x="214" y="29"/>
                                </a:cubicBezTo>
                                <a:lnTo>
                                  <a:pt x="7" y="717"/>
                                </a:lnTo>
                                <a:cubicBezTo>
                                  <a:pt x="7" y="717"/>
                                  <a:pt x="7" y="717"/>
                                  <a:pt x="7" y="717"/>
                                </a:cubicBezTo>
                                <a:cubicBezTo>
                                  <a:pt x="0" y="742"/>
                                  <a:pt x="17" y="767"/>
                                  <a:pt x="41" y="773"/>
                                </a:cubicBezTo>
                                <a:lnTo>
                                  <a:pt x="748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48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Oval 284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4000" y="0"/>
                            <a:ext cx="193675" cy="195263"/>
                          </a:xfrm>
                          <a:prstGeom prst="ellipse">
                            <a:avLst/>
                          </a:prstGeom>
                          <a:solidFill>
                            <a:srgbClr val="F7A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38" y="0"/>
                            <a:ext cx="755650" cy="555625"/>
                          </a:xfrm>
                          <a:custGeom>
                            <a:avLst/>
                            <a:gdLst>
                              <a:gd name="T0" fmla="*/ 1005 w 1041"/>
                              <a:gd name="T1" fmla="*/ 19 h 765"/>
                              <a:gd name="T2" fmla="*/ 592 w 1041"/>
                              <a:gd name="T3" fmla="*/ 495 h 765"/>
                              <a:gd name="T4" fmla="*/ 40 w 1041"/>
                              <a:gd name="T5" fmla="*/ 527 h 765"/>
                              <a:gd name="T6" fmla="*/ 39 w 1041"/>
                              <a:gd name="T7" fmla="*/ 527 h 765"/>
                              <a:gd name="T8" fmla="*/ 31 w 1041"/>
                              <a:gd name="T9" fmla="*/ 577 h 765"/>
                              <a:gd name="T10" fmla="*/ 773 w 1041"/>
                              <a:gd name="T11" fmla="*/ 760 h 765"/>
                              <a:gd name="T12" fmla="*/ 826 w 1041"/>
                              <a:gd name="T13" fmla="*/ 730 h 765"/>
                              <a:gd name="T14" fmla="*/ 1041 w 1041"/>
                              <a:gd name="T15" fmla="*/ 16 h 765"/>
                              <a:gd name="T16" fmla="*/ 1005 w 1041"/>
                              <a:gd name="T17" fmla="*/ 19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41" h="765">
                                <a:moveTo>
                                  <a:pt x="1005" y="19"/>
                                </a:moveTo>
                                <a:cubicBezTo>
                                  <a:pt x="926" y="173"/>
                                  <a:pt x="787" y="392"/>
                                  <a:pt x="592" y="495"/>
                                </a:cubicBezTo>
                                <a:cubicBezTo>
                                  <a:pt x="452" y="570"/>
                                  <a:pt x="233" y="560"/>
                                  <a:pt x="40" y="527"/>
                                </a:cubicBezTo>
                                <a:cubicBezTo>
                                  <a:pt x="40" y="527"/>
                                  <a:pt x="40" y="527"/>
                                  <a:pt x="39" y="527"/>
                                </a:cubicBezTo>
                                <a:cubicBezTo>
                                  <a:pt x="8" y="522"/>
                                  <a:pt x="0" y="570"/>
                                  <a:pt x="31" y="577"/>
                                </a:cubicBezTo>
                                <a:lnTo>
                                  <a:pt x="773" y="760"/>
                                </a:lnTo>
                                <a:cubicBezTo>
                                  <a:pt x="796" y="765"/>
                                  <a:pt x="820" y="752"/>
                                  <a:pt x="826" y="730"/>
                                </a:cubicBezTo>
                                <a:lnTo>
                                  <a:pt x="1041" y="16"/>
                                </a:lnTo>
                                <a:cubicBezTo>
                                  <a:pt x="1041" y="0"/>
                                  <a:pt x="1014" y="3"/>
                                  <a:pt x="1005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A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6" name="Oval 286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14388" y="979488"/>
                            <a:ext cx="177800" cy="179388"/>
                          </a:xfrm>
                          <a:prstGeom prst="ellipse">
                            <a:avLst/>
                          </a:prstGeom>
                          <a:solidFill>
                            <a:srgbClr val="FBC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7" name="Freeform 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4500" y="615950"/>
                            <a:ext cx="776288" cy="706438"/>
                          </a:xfrm>
                          <a:custGeom>
                            <a:avLst/>
                            <a:gdLst>
                              <a:gd name="T0" fmla="*/ 6 w 1069"/>
                              <a:gd name="T1" fmla="*/ 932 h 973"/>
                              <a:gd name="T2" fmla="*/ 41 w 1069"/>
                              <a:gd name="T3" fmla="*/ 963 h 973"/>
                              <a:gd name="T4" fmla="*/ 67 w 1069"/>
                              <a:gd name="T5" fmla="*/ 937 h 973"/>
                              <a:gd name="T6" fmla="*/ 450 w 1069"/>
                              <a:gd name="T7" fmla="*/ 357 h 973"/>
                              <a:gd name="T8" fmla="*/ 1037 w 1069"/>
                              <a:gd name="T9" fmla="*/ 227 h 973"/>
                              <a:gd name="T10" fmla="*/ 1038 w 1069"/>
                              <a:gd name="T11" fmla="*/ 227 h 973"/>
                              <a:gd name="T12" fmla="*/ 1042 w 1069"/>
                              <a:gd name="T13" fmla="*/ 181 h 973"/>
                              <a:gd name="T14" fmla="*/ 328 w 1069"/>
                              <a:gd name="T15" fmla="*/ 5 h 973"/>
                              <a:gd name="T16" fmla="*/ 276 w 1069"/>
                              <a:gd name="T17" fmla="*/ 35 h 973"/>
                              <a:gd name="T18" fmla="*/ 6 w 1069"/>
                              <a:gd name="T19" fmla="*/ 932 h 9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69" h="973">
                                <a:moveTo>
                                  <a:pt x="6" y="932"/>
                                </a:moveTo>
                                <a:cubicBezTo>
                                  <a:pt x="0" y="953"/>
                                  <a:pt x="21" y="973"/>
                                  <a:pt x="41" y="963"/>
                                </a:cubicBezTo>
                                <a:cubicBezTo>
                                  <a:pt x="51" y="958"/>
                                  <a:pt x="61" y="949"/>
                                  <a:pt x="67" y="937"/>
                                </a:cubicBezTo>
                                <a:cubicBezTo>
                                  <a:pt x="182" y="709"/>
                                  <a:pt x="309" y="452"/>
                                  <a:pt x="450" y="357"/>
                                </a:cubicBezTo>
                                <a:cubicBezTo>
                                  <a:pt x="643" y="226"/>
                                  <a:pt x="845" y="237"/>
                                  <a:pt x="1037" y="227"/>
                                </a:cubicBezTo>
                                <a:lnTo>
                                  <a:pt x="1038" y="227"/>
                                </a:lnTo>
                                <a:cubicBezTo>
                                  <a:pt x="1065" y="226"/>
                                  <a:pt x="1069" y="187"/>
                                  <a:pt x="1042" y="181"/>
                                </a:cubicBezTo>
                                <a:lnTo>
                                  <a:pt x="328" y="5"/>
                                </a:lnTo>
                                <a:cubicBezTo>
                                  <a:pt x="305" y="0"/>
                                  <a:pt x="282" y="13"/>
                                  <a:pt x="276" y="35"/>
                                </a:cubicBezTo>
                                <a:lnTo>
                                  <a:pt x="6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D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6A160" id="Group 51" o:spid="_x0000_s1026" style="position:absolute;margin-left:-29.9pt;margin-top:741pt;width:142.65pt;height:45.8pt;z-index:251659264;mso-position-vertical-relative:page;mso-width-relative:margin;mso-height-relative:margin" coordsize="41148,13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">
                <v:shape id="Freeform 5" o:spid="_x0000_s1027" style="position:absolute;left:15922;top:1825;width:3112;height:3636;visibility:visible;mso-wrap-style:square;v-text-anchor:top" coordsize="428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" path="m,14c,7,7,,14,l99,v7,,13,7,13,14l112,194r204,l316,14c316,7,322,,330,r85,c422,,428,7,428,14r,472c428,494,422,500,415,500r-85,c322,500,316,494,316,486r,-187l112,299r,187c112,494,106,500,99,500r-85,c7,500,,494,,486l,14xe" fillcolor="#4b3b79" stroked="f">
                  <v:path arrowok="t" o:connecttype="custom" o:connectlocs="0,10179;10178,0;71972,0;81422,10179;81422,141053;229728,141053;229728,10179;239905,0;301699,0;311150,10179;311150,353359;301699,363538;239905,363538;229728,353359;229728,217396;81422,217396;81422,353359;71972,363538;10178,363538;0,353359;0,10179" o:connectangles="0,0,0,0,0,0,0,0,0,0,0,0,0,0,0,0,0,0,0,0,0"/>
                </v:shape>
                <v:shape id="Freeform 6" o:spid="_x0000_s1028" style="position:absolute;left:19923;top:1825;width:2333;height:3636;visibility:visible;mso-wrap-style:square;v-text-anchor:top" coordsize="32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" path="m,14c,7,5,,13,l309,v8,,13,7,13,14l322,92v,7,-5,13,-13,13l111,105r,89l274,194v7,,13,6,13,13l287,285v,8,-6,14,-13,14l111,299r,96l309,395v8,,13,7,13,14l322,486v,8,-5,14,-13,14l13,500c5,500,,494,,486l,14xe" fillcolor="#4b3b79" stroked="f">
                  <v:path arrowok="t" o:connecttype="custom" o:connectlocs="0,10179;9421,0;223942,0;233363,10179;233363,66891;223942,76343;80445,76343;80445,141053;198576,141053;207997,150505;207997,207217;198576,217396;80445,217396;80445,287195;223942,287195;233363,297374;233363,353359;223942,363538;9421,363538;0,353359;0,10179" o:connectangles="0,0,0,0,0,0,0,0,0,0,0,0,0,0,0,0,0,0,0,0,0"/>
                </v:shape>
                <v:shape id="Freeform 7" o:spid="_x0000_s1029" style="position:absolute;left:22701;top:1778;width:3715;height:3730;visibility:visible;mso-wrap-style:square;v-text-anchor:top" coordsize="513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" path="m256,400v79,,143,-64,143,-142c399,179,335,114,256,114v-78,,-142,65,-142,144c114,336,178,400,256,400xm256,c399,,513,115,513,258v,143,-114,256,-257,256c113,514,,401,,258,,115,113,,256,xe" fillcolor="#4b3b79" stroked="f">
                  <v:path arrowok="t" o:connecttype="custom" o:connectlocs="185375,290321;288925,187257;185375,82742;82550,187257;185375,290321;185375,0;371475,187257;185375,373063;0,187257;185375,0" o:connectangles="0,0,0,0,0,0,0,0,0,0"/>
                  <o:lock v:ext="edit" verticies="t"/>
                </v:shape>
                <v:shape id="Freeform 8" o:spid="_x0000_s1030" style="position:absolute;left:27051;top:1778;width:3111;height:3730;visibility:visible;mso-wrap-style:square;v-text-anchor:top" coordsize="43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" path="m,13c,6,7,,14,l32,,316,274r1,l317,21v,-7,6,-14,14,-14l416,7v8,,14,7,14,14l430,501v,7,-6,13,-14,13l405,514v-2,,-8,-2,-9,-3l114,227r-1,l113,493v,8,-6,14,-14,14l14,507c7,507,1,501,1,493l,13xe" fillcolor="#4b3b79" stroked="f">
                  <v:path arrowok="t" o:connecttype="custom" o:connectlocs="0,9435;10130,0;23155,0;228659,198870;229383,198870;229383,15242;239513,5081;301020,5081;311150,15242;311150,363628;301020,373063;293060,373063;286547,370886;82491,164757;81767,164757;81767,357821;71637,367982;10130,367982;724,357821;0,9435" o:connectangles="0,0,0,0,0,0,0,0,0,0,0,0,0,0,0,0,0,0,0,0"/>
                </v:shape>
                <v:shape id="Freeform 9" o:spid="_x0000_s1031" style="position:absolute;left:15970;top:6588;width:1365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" path="m142,121r-98,l44,208,,208,,,44,r,82l142,82,142,r45,l187,208r-45,l142,121xe" fillcolor="#999" stroked="f">
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</v:shape>
                <v:rect id="Rectangle 15" o:spid="_x0000_s1032" style="position:absolute;left:17732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" fillcolor="#999" stroked="f"/>
                <v:shape id="Freeform 11" o:spid="_x0000_s1033" style="position:absolute;left:18399;top:6572;width:1444;height:1556;visibility:visible;mso-wrap-style:square;v-text-anchor:top" coordsize="19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" path="m111,v43,,70,21,86,46l160,66c150,51,132,40,111,40,73,40,46,69,46,108v,39,27,68,65,68c130,176,146,168,156,160r,-25l100,135r,-38l199,97r,80c178,200,148,216,111,216,50,216,,173,,108,,42,50,,111,xe" fillcolor="#999" stroked="f">
                  <v:path arrowok="t" o:connecttype="custom" o:connectlocs="80580,0;143011,33132;116151,47537;80580,28810;33393,77788;80580,126765;113247,115241;113247,97234;72594,97234;72594,69865;144463,69865;144463,127485;80580,155575;0,77788;80580,0" o:connectangles="0,0,0,0,0,0,0,0,0,0,0,0,0,0,0"/>
                </v:shape>
                <v:shape id="Freeform 12" o:spid="_x0000_s1034" style="position:absolute;left:20208;top:6588;width:1366;height:1508;visibility:visible;mso-wrap-style:square;v-text-anchor:top" coordsize="18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" path="m142,121r-98,l44,208,,208,,,44,r,82l142,82,142,r45,l187,208r-45,l142,121xe" fillcolor="#999" stroked="f">
                  <v:path arrowok="t" o:connecttype="custom" o:connectlocs="103671,87733;32124,87733;32124,150813;0,150813;0,0;32124,0;32124,59455;103671,59455;103671,0;136525,0;136525,150813;103671,150813;103671,87733" o:connectangles="0,0,0,0,0,0,0,0,0,0,0,0,0"/>
                </v:shape>
                <v:shape id="Freeform 13" o:spid="_x0000_s1035" style="position:absolute;left:21971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" path="m,l147,r,38l44,38r,45l145,83r,38l44,121r,48l147,169r,39l,208,,xe" fillcolor="#999" stroked="f">
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</v:shape>
                <v:shape id="Freeform 14" o:spid="_x0000_s1036" style="position:absolute;left:23399;top:6588;width:1223;height:1508;visibility:visible;mso-wrap-style:square;v-text-anchor:top" coordsize="16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" path="m91,38r-47,l44,95r47,c109,95,122,84,122,67,122,49,109,38,91,38xm77,133r-33,l44,208,,208,,,97,v44,,70,28,70,67c167,104,144,123,122,129r46,79l118,208,77,133xe" fillcolor="#999" stroked="f">
                  <v:path arrowok="t" o:connecttype="custom" o:connectlocs="66212,27552;32015,27552;32015,68881;66212,68881;88768,48579;66212,27552;56026,96433;32015,96433;32015,150813;0,150813;0,0;70578,0;121510,48579;88768,93533;122238,150813;85858,150813;56026,96433" o:connectangles="0,0,0,0,0,0,0,0,0,0,0,0,0,0,0,0,0"/>
                  <o:lock v:ext="edit" verticies="t"/>
                </v:shape>
                <v:shape id="Freeform 15" o:spid="_x0000_s1037" style="position:absolute;left:25654;top:6588;width:1063;height:1508;visibility:visible;mso-wrap-style:square;v-text-anchor:top" coordsize="147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" path="m,l147,r,38l44,38r,45l145,83r,38l44,121r,48l147,169r,39l,208,,xe" fillcolor="#999" stroked="f">
                  <v:path arrowok="t" o:connecttype="custom" o:connectlocs="0,0;106363,0;106363,27552;31837,27552;31837,60180;104916,60180;104916,87733;31837,87733;31837,122536;106363,122536;106363,150813;0,150813;0,0" o:connectangles="0,0,0,0,0,0,0,0,0,0,0,0,0"/>
                </v:shape>
                <v:shape id="Freeform 16" o:spid="_x0000_s1038" style="position:absolute;left:27082;top:6588;width:1413;height:1508;visibility:visible;mso-wrap-style:square;v-text-anchor:top" coordsize="19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" path="m82,169v41,,65,-30,65,-65c147,67,125,39,82,39r-37,l45,169r37,xm,l82,v65,,111,41,111,104c193,167,147,208,82,208l,208,,xe" fillcolor="#999" stroked="f">
                  <v:path arrowok="t" o:connecttype="custom" o:connectlocs="60029,122536;107613,75407;60029,28277;32943,28277;32943,122536;60029,122536;0,0;60029,0;141288,75407;60029,150813;0,150813;0,0" o:connectangles="0,0,0,0,0,0,0,0,0,0,0,0"/>
                  <o:lock v:ext="edit" verticies="t"/>
                </v:shape>
                <v:shape id="Freeform 17" o:spid="_x0000_s1039" style="position:absolute;left:28829;top:6588;width:1349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" path="m,l44,r,123c44,152,60,172,93,172v31,,47,-20,47,-49l140,r45,l185,125v,51,-29,86,-92,86c29,211,,176,,125l,xe" fillcolor="#999" stroked="f">
                  <v:path arrowok="t" o:connecttype="custom" o:connectlocs="0,0;32093,0;32093,89766;67834,125526;102115,89766;102115,0;134938,0;134938,91225;67834,153988;0,91225;0,0" o:connectangles="0,0,0,0,0,0,0,0,0,0,0"/>
                </v:shape>
                <v:shape id="Freeform 18" o:spid="_x0000_s1040" style="position:absolute;left:30511;top:6572;width:1429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" path="m,108c,44,48,,109,v47,,74,25,88,51l159,70c151,53,132,40,109,40,73,40,45,69,45,108v,39,28,68,64,68c132,176,151,163,159,146r38,18c182,190,156,215,109,215,48,215,,172,,108xe" fillcolor="#999" stroked="f">
                  <v:path arrowok="t" o:connecttype="custom" o:connectlocs="0,78149;79053,0;142875,36904;115315,50652;79053,28944;32636,78149;79053,127354;115315,105646;142875,118671;79053,155575;0,78149" o:connectangles="0,0,0,0,0,0,0,0,0,0,0"/>
                </v:shape>
                <v:shape id="Freeform 19" o:spid="_x0000_s1041" style="position:absolute;left:32067;top:6588;width:1572;height:1508;visibility:visible;mso-wrap-style:square;v-text-anchor:top" coordsize="21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" path="m74,134r68,l108,38,74,134xm155,172r-93,l49,208,,208,80,r56,l216,208r-48,l155,172xe" fillcolor="#999" stroked="f">
                  <v:path arrowok="t" o:connecttype="custom" o:connectlocs="53843,97158;103320,97158;78582,27552;53843,97158;112779,124711;45112,124711;35653,150813;0,150813;58209,0;98954,0;157163,150813;122238,150813;112779,124711" o:connectangles="0,0,0,0,0,0,0,0,0,0,0,0,0"/>
                  <o:lock v:ext="edit" verticies="t"/>
                </v:shape>
                <v:shape id="Freeform 20" o:spid="_x0000_s1042" style="position:absolute;left:33655;top:6588;width:1206;height:1508;visibility:visible;mso-wrap-style:square;v-text-anchor:top" coordsize="16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" path="m61,39l,39,,,166,r,39l105,39r,169l61,208,61,39xe" fillcolor="#999" stroked="f">
                  <v:path arrowok="t" o:connecttype="custom" o:connectlocs="44335,28277;0,28277;0,0;120650,0;120650,28277;76315,28277;76315,150813;44335,150813;44335,28277" o:connectangles="0,0,0,0,0,0,0,0,0"/>
                </v:shape>
                <v:rect id="Rectangle 261" o:spid="_x0000_s1043" style="position:absolute;left:35179;top:6588;width:317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" fillcolor="#999" stroked="f"/>
                <v:shape id="Freeform 22" o:spid="_x0000_s1044" style="position:absolute;left:35829;top:6572;width:1588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" path="m108,40c70,40,45,69,45,108v,39,25,68,63,68c146,176,171,147,171,108,171,69,146,40,108,40xm108,v63,,109,45,109,108c217,171,171,215,108,215,45,215,,171,,108,,45,45,,108,xe" fillcolor="#999" stroked="f">
                  <v:path arrowok="t" o:connecttype="custom" o:connectlocs="79009,28944;32921,78149;79009,127354;125098,78149;79009,28944;79009,0;158750,78149;79009,155575;0,78149;79009,0" o:connectangles="0,0,0,0,0,0,0,0,0,0"/>
                  <o:lock v:ext="edit" verticies="t"/>
                </v:shape>
                <v:shape id="Freeform 23" o:spid="_x0000_s1045" style="position:absolute;left:37750;top:6588;width:1350;height:1508;visibility:visible;mso-wrap-style:square;v-text-anchor:top" coordsize="18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" path="m45,68r,140l,208,,,46,r96,134l142,r44,l186,208r-42,l45,68xe" fillcolor="#999" stroked="f">
                  <v:path arrowok="t" o:connecttype="custom" o:connectlocs="32646,49304;32646,150813;0,150813;0,0;33372,0;103017,97158;103017,0;134938,0;134938,150813;104468,150813;32646,49304" o:connectangles="0,0,0,0,0,0,0,0,0,0,0"/>
                </v:shape>
                <v:shape id="Freeform 24" o:spid="_x0000_s1046" style="position:absolute;left:15906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" path="m108,39c70,39,45,69,45,108v,38,25,68,63,68c147,176,172,146,172,108,172,69,147,39,108,39xm108,v63,,109,45,109,108c217,170,171,215,108,215,46,215,,170,,108,,45,46,,108,xe" fillcolor="#999" stroked="f">
                  <v:path arrowok="t" o:connecttype="custom" o:connectlocs="78219,28221;32591,78149;78219,127354;124572,78149;78219,28221;78219,0;157163,78149;78219,155575;0,78149;78219,0" o:connectangles="0,0,0,0,0,0,0,0,0,0"/>
                  <o:lock v:ext="edit" verticies="t"/>
                </v:shape>
                <v:shape id="Freeform 25" o:spid="_x0000_s1047" style="position:absolute;left:17811;top:9302;width:1350;height:1540;visibility:visible;mso-wrap-style:square;v-text-anchor:top" coordsize="18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" path="m,l45,r,123c45,152,60,172,93,172v32,,48,-20,48,-49l141,r44,l185,124v,52,-29,87,-92,87c29,211,,176,,125l,xe" fillcolor="#999" stroked="f">
                  <v:path arrowok="t" o:connecttype="custom" o:connectlocs="0,0;32823,0;32823,89766;67834,125526;102845,89766;102845,0;134938,0;134938,90495;67834,153988;0,91225;0,0" o:connectangles="0,0,0,0,0,0,0,0,0,0,0"/>
                </v:shape>
                <v:shape id="Freeform 26" o:spid="_x0000_s1048" style="position:absolute;left:19478;top:9302;width:1207;height:1508;visibility:visible;mso-wrap-style:square;v-text-anchor:top" coordsize="16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" path="m61,39l,39,,,166,r,39l106,39r,168l61,207,61,39xe" fillcolor="#999" stroked="f">
                  <v:path arrowok="t" o:connecttype="custom" o:connectlocs="44335,28414;0,28414;0,0;120650,0;120650,28414;77042,28414;77042,150813;44335,150813;44335,28414" o:connectangles="0,0,0,0,0,0,0,0,0"/>
                </v:shape>
                <v:shape id="Freeform 27" o:spid="_x0000_s1049" style="position:absolute;left:21002;top:9302;width:1223;height:1508;visibility:visible;mso-wrap-style:square;v-text-anchor:top" coordsize="16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" path="m90,38r-46,l44,95r46,c108,95,122,84,122,66,122,49,108,38,90,38xm76,133r-32,l44,207,,207,,,97,v43,,70,28,70,67c167,103,144,123,121,128r47,79l117,207,76,133xe" fillcolor="#999" stroked="f">
                  <v:path arrowok="t" o:connecttype="custom" o:connectlocs="65485,27685;32015,27685;32015,69214;65485,69214;88768,48085;65485,27685;55298,96899;32015,96899;32015,150813;0,150813;0,0;70578,0;121510,48814;88040,93256;122238,150813;85130,150813;55298,96899" o:connectangles="0,0,0,0,0,0,0,0,0,0,0,0,0,0,0,0,0"/>
                  <o:lock v:ext="edit" verticies="t"/>
                </v:shape>
                <v:shape id="Freeform 28" o:spid="_x0000_s1050" style="position:absolute;left:22574;top:9302;width:1063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" path="m,l147,r,38l44,38r,45l144,83r,38l44,121r,48l147,169r,38l,207,,xe" fillcolor="#999" stroked="f">
                  <v:path arrowok="t" o:connecttype="custom" o:connectlocs="0,0;106363,0;106363,27685;31837,27685;31837,60471;104192,60471;104192,88156;31837,88156;31837,123128;106363,123128;106363,150813;0,150813;0,0" o:connectangles="0,0,0,0,0,0,0,0,0,0,0,0,0"/>
                </v:shape>
                <v:shape id="Freeform 29" o:spid="_x0000_s1051" style="position:absolute;left:23844;top:9302;width:1556;height:1508;visibility:visible;mso-wrap-style:square;v-text-anchor:top" coordsize="21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" path="m73,133r69,l108,38,73,133xm154,172r-93,l48,207,,207,80,r55,l216,207r-49,l154,172xe" fillcolor="#999" stroked="f">
                  <v:path arrowok="t" o:connecttype="custom" o:connectlocs="52579,96899;102276,96899;77788,27685;52579,96899;110919,125313;43936,125313;34572,150813;0,150813;57620,0;97234,0;155575,150813;120283,150813;110919,125313" o:connectangles="0,0,0,0,0,0,0,0,0,0,0,0,0"/>
                  <o:lock v:ext="edit" verticies="t"/>
                </v:shape>
                <v:shape id="Freeform 30" o:spid="_x0000_s1052" style="position:absolute;left:25511;top:9286;width:1428;height:1556;visibility:visible;mso-wrap-style:square;v-text-anchor:top" coordsize="19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" path="m,108c,44,48,,109,v47,,74,25,88,51l159,70c151,53,132,39,109,39,73,39,45,68,45,108v,39,28,68,64,68c132,176,151,163,159,146r38,18c182,190,156,215,109,215,48,215,,172,,108xe" fillcolor="#999" stroked="f">
                  <v:path arrowok="t" o:connecttype="custom" o:connectlocs="0,78149;79053,0;142875,36904;115315,50652;79053,28221;32636,78149;79053,127354;115315,105646;142875,118671;79053,155575;0,78149" o:connectangles="0,0,0,0,0,0,0,0,0,0,0"/>
                </v:shape>
                <v:shape id="Freeform 31" o:spid="_x0000_s1053" style="position:absolute;left:27241;top:9302;width:1349;height:1508;visibility:visible;mso-wrap-style:square;v-text-anchor:top" coordsize="18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" path="m143,120r-98,l45,207,,207,,,45,r,81l143,81,143,r44,l187,207r-44,l143,120xe" fillcolor="#999" stroked="f">
                  <v:path arrowok="t" o:connecttype="custom" o:connectlocs="103188,87428;32472,87428;32472,150813;0,150813;0,0;32472,0;32472,59014;103188,59014;103188,0;134938,0;134938,150813;103188,150813;103188,87428" o:connectangles="0,0,0,0,0,0,0,0,0,0,0,0,0"/>
                </v:shape>
                <v:shape id="Freeform 32" o:spid="_x0000_s1054" style="position:absolute;left:29702;top:9302;width:1349;height:1508;visibility:visible;mso-wrap-style:square;v-text-anchor:top" coordsize="18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" path="m44,68r,139l,207,,,45,r97,134l142,r44,l186,207r-43,l44,68xe" fillcolor="#999" stroked="f">
                  <v:path arrowok="t" o:connecttype="custom" o:connectlocs="31921,49542;31921,150813;0,150813;0,0;32646,0;103017,97628;103017,0;134938,0;134938,150813;103743,150813;31921,49542" o:connectangles="0,0,0,0,0,0,0,0,0,0,0"/>
                </v:shape>
                <v:shape id="Freeform 33" o:spid="_x0000_s1055" style="position:absolute;left:31448;top:9302;width:1079;height:1508;visibility:visible;mso-wrap-style:square;v-text-anchor:top" coordsize="147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" path="m,l147,r,38l45,38r,45l145,83r,38l45,121r,48l147,169r,38l,207,,xe" fillcolor="#999" stroked="f">
                  <v:path arrowok="t" o:connecttype="custom" o:connectlocs="0,0;107950,0;107950,27685;33046,27685;33046,60471;106481,60471;106481,88156;33046,88156;33046,123128;107950,123128;107950,150813;0,150813;0,0" o:connectangles="0,0,0,0,0,0,0,0,0,0,0,0,0"/>
                </v:shape>
                <v:shape id="Freeform 34" o:spid="_x0000_s1056" style="position:absolute;left:32797;top:9302;width:1191;height:1508;visibility:visible;mso-wrap-style:square;v-text-anchor:top" coordsize="16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" path="m60,39l,39,,,165,r,39l105,39r,168l60,207,60,39xe" fillcolor="#999" stroked="f">
                  <v:path arrowok="t" o:connecttype="custom" o:connectlocs="43296,28414;0,28414;0,0;119063,0;119063,28414;75767,28414;75767,150813;43296,150813;43296,28414" o:connectangles="0,0,0,0,0,0,0,0,0"/>
                </v:shape>
                <v:shape id="Freeform 35" o:spid="_x0000_s1057" style="position:absolute;left:34163;top:9302;width:2079;height:1508;visibility:visible;mso-wrap-style:square;v-text-anchor:top" coordsize="28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" path="m143,65l107,207r-47,l,,50,,86,150,126,r34,l199,150,236,r49,l226,207r-47,l143,65xe" fillcolor="#999" stroked="f">
                  <v:path arrowok="t" o:connecttype="custom" o:connectlocs="104346,47357;78077,150813;43782,150813;0,0;36485,0;62754,109285;91942,0;116751,0;145209,109285;172208,0;207963,0;164911,150813;130615,150813;104346,47357" o:connectangles="0,0,0,0,0,0,0,0,0,0,0,0,0,0"/>
                </v:shape>
                <v:shape id="Freeform 36" o:spid="_x0000_s1058" style="position:absolute;left:36385;top:9286;width:1572;height:1556;visibility:visible;mso-wrap-style:square;v-text-anchor:top" coordsize="217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" path="m108,39c70,39,45,69,45,108v,38,25,68,63,68c146,176,171,146,171,108,171,69,146,39,108,39xm108,v63,,109,45,109,108c217,170,171,215,108,215,45,215,,170,,108,,45,45,,108,xe" fillcolor="#999" stroked="f">
                  <v:path arrowok="t" o:connecttype="custom" o:connectlocs="78219,28221;32591,78149;78219,127354;123847,78149;78219,28221;78219,0;157163,78149;78219,155575;0,78149;78219,0" o:connectangles="0,0,0,0,0,0,0,0,0,0"/>
                  <o:lock v:ext="edit" verticies="t"/>
                </v:shape>
                <v:shape id="Freeform 37" o:spid="_x0000_s1059" style="position:absolute;left:38290;top:9302;width:1238;height:1508;visibility:visible;mso-wrap-style:square;v-text-anchor:top" coordsize="169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" path="m91,38r-46,l45,95r46,c109,95,122,84,122,66,122,49,109,38,91,38xm77,133r-32,l45,207,,207,,,98,v43,,69,28,69,67c167,103,144,123,122,128r47,79l118,207,77,133xe" fillcolor="#999" stroked="f">
                  <v:path arrowok="t" o:connecttype="custom" o:connectlocs="66675,27685;32971,27685;32971,69214;66675,69214;89388,48085;66675,27685;56417,96899;32971,96899;32971,150813;0,150813;0,0;71804,0;122360,48814;89388,93256;123825,150813;86458,150813;56417,96899" o:connectangles="0,0,0,0,0,0,0,0,0,0,0,0,0,0,0,0,0"/>
                  <o:lock v:ext="edit" verticies="t"/>
                </v:shape>
                <v:shape id="Freeform 38" o:spid="_x0000_s1060" style="position:absolute;left:39862;top:9302;width:1286;height:1508;visibility:visible;mso-wrap-style:square;v-text-anchor:top" coordsize="17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" path="m61,124l44,144r,63l,207,,,44,r,92l118,r54,l90,97r88,110l124,207,61,124xe" fillcolor="#999" stroked="f">
                  <v:path arrowok="t" o:connecttype="custom" o:connectlocs="44067,90342;31786,104913;31786,150813;0,150813;0,0;31786,0;31786,67028;85244,0;124254,0;65016,70671;128588,150813;89578,150813;44067,90342" o:connectangles="0,0,0,0,0,0,0,0,0,0,0,0,0"/>
                </v:shape>
                <v:oval id="Oval 280" o:spid="_x0000_s1061" style="position:absolute;left:31;top:7778;width:2001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" fillcolor="#4b3b79" stroked="f"/>
                <v:shape id="Freeform 40" o:spid="_x0000_s1062" style="position:absolute;top:4572;width:6048;height:8397;visibility:visible;mso-wrap-style:square;v-text-anchor:top" coordsize="834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" path="m36,4c16,,,20,9,38v5,8,12,15,21,21c207,171,375,261,451,418v94,193,61,429,65,702c516,1124,517,1129,517,1133v6,23,39,24,45,1l825,260v9,-31,-9,-64,-41,-72l36,4xe" fillcolor="#4b3b79" stroked="f">
                  <v:path arrowok="t" o:connecttype="custom" o:connectlocs="26108,2903;6527,27582;21757,42824;327077,303398;374216,812932;374942,822368;407577,823094;598311,188716;568577,136456;26108,2903" o:connectangles="0,0,0,0,0,0,0,0,0,0"/>
                </v:shape>
                <v:oval id="Oval 282" o:spid="_x0000_s1063" style="position:absolute;left:10620;top:2349;width:177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" fillcolor="#8d4873" stroked="f"/>
                <v:shape id="Freeform 42" o:spid="_x0000_s1064" style="position:absolute;left:6699;top:158;width:5699;height:6922;visibility:visible;mso-wrap-style:square;v-text-anchor:top" coordsize="786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" path="m748,946v38,8,38,-25,11,-35c628,859,482,780,363,618,264,484,242,211,245,25,245,10,224,,214,29l7,717v,,,,,c,742,17,767,41,773l748,946xe" fillcolor="#8d4873" stroked="f">
                  <v:path arrowok="t" o:connecttype="custom" o:connectlocs="542360,686346;550336,660952;263204,448374;177645,18138;155167,21040;5076,520201;5076,520201;29728,560830;542360,686346" o:connectangles="0,0,0,0,0,0,0,0,0"/>
                </v:shape>
                <v:oval id="Oval 284" o:spid="_x0000_s1065" style="position:absolute;left:2540;width:1936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" fillcolor="#f7a400" stroked="f"/>
                <v:shape id="Freeform 44" o:spid="_x0000_s1066" style="position:absolute;left:333;width:7556;height:5556;visibility:visible;mso-wrap-style:square;v-text-anchor:top" coordsize="1041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" path="m1005,19c926,173,787,392,592,495,452,570,233,560,40,527v,,,,-1,c8,522,,570,31,577l773,760v23,5,47,-8,53,-30l1041,16v,-16,-27,-13,-36,3xe" fillcolor="#f7a400" stroked="f">
                  <v:path arrowok="t" o:connecttype="custom" o:connectlocs="729518,13800;429726,359522;29036,382764;28310,382764;22503,419079;561112,551993;599584,530204;755650,11621;729518,13800" o:connectangles="0,0,0,0,0,0,0,0,0"/>
                </v:shape>
                <v:oval id="Oval 286" o:spid="_x0000_s1067" style="position:absolute;left:8143;top:9794;width:1778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" fillcolor="#fbcd44" stroked="f"/>
                <v:shape id="Freeform 46" o:spid="_x0000_s1068" style="position:absolute;left:4445;top:6159;width:7762;height:7064;visibility:visible;mso-wrap-style:square;v-text-anchor:top" coordsize="1069,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" path="m6,932v-6,21,15,41,35,31c51,958,61,949,67,937,182,709,309,452,450,357,643,226,845,237,1037,227r1,c1065,226,1069,187,1042,181l328,5c305,,282,13,276,35l6,932xe" fillcolor="#fbcd44" stroked="f">
                  <v:path arrowok="t" o:connecttype="custom" o:connectlocs="4357,676670;29773,699178;48654,680301;326782,259197;753050,164811;753776,164811;756681,131413;238188,3630;200426,25411;4357,676670" o:connectangles="0,0,0,0,0,0,0,0,0,0"/>
                </v:shape>
                <w10:wrap anchory="page"/>
              </v:group>
            </w:pict>
          </mc:Fallback>
        </mc:AlternateContent>
      </w:r>
      <w:r>
        <w:rPr>
          <w:rFonts w:ascii="Proxima Nova Rg" w:hAnsi="Proxima Nova Rg"/>
          <w:noProof/>
          <w:color w:val="4B3B78"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52C42" wp14:editId="5A5F9014">
                <wp:simplePos x="0" y="0"/>
                <wp:positionH relativeFrom="page">
                  <wp:align>left</wp:align>
                </wp:positionH>
                <wp:positionV relativeFrom="paragraph">
                  <wp:posOffset>7875689</wp:posOffset>
                </wp:positionV>
                <wp:extent cx="7715250" cy="710146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710146"/>
                        </a:xfrm>
                        <a:prstGeom prst="rect">
                          <a:avLst/>
                        </a:prstGeom>
                        <a:solidFill>
                          <a:srgbClr val="FACC44">
                            <a:alpha val="1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8B84A" id="Rectangle 32" o:spid="_x0000_s1026" style="position:absolute;margin-left:0;margin-top:620.15pt;width:607.5pt;height:55.9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" fillcolor="#facc44" stroked="f" strokeweight="1pt">
                <v:fill opacity="6682f"/>
                <w10:wrap anchorx="page"/>
              </v:rect>
            </w:pict>
          </mc:Fallback>
        </mc:AlternateContent>
      </w:r>
    </w:p>
    <w:sectPr w:rsidR="007F5B63" w:rsidRPr="00CE1E3D" w:rsidSect="003D1B71">
      <w:headerReference w:type="default" r:id="rId1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D48" w:rsidRDefault="00F33D48" w:rsidP="00590471">
      <w:r>
        <w:separator/>
      </w:r>
    </w:p>
  </w:endnote>
  <w:endnote w:type="continuationSeparator" w:id="0">
    <w:p w:rsidR="00F33D48" w:rsidRDefault="00F33D4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D48" w:rsidRDefault="00F33D48" w:rsidP="00590471">
      <w:r>
        <w:separator/>
      </w:r>
    </w:p>
  </w:footnote>
  <w:footnote w:type="continuationSeparator" w:id="0">
    <w:p w:rsidR="00F33D48" w:rsidRDefault="00F33D4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3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36412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EQnI7gkzAYA2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9b57d3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278f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92278f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2278f [3204]" stroked="f">
                  <v:fill opacity="11796f" color2="#9b57d3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b57d3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5EB8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5EB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D48"/>
    <w:rsid w:val="00060042"/>
    <w:rsid w:val="0008685D"/>
    <w:rsid w:val="00090860"/>
    <w:rsid w:val="00112FD7"/>
    <w:rsid w:val="00150ABD"/>
    <w:rsid w:val="001946FC"/>
    <w:rsid w:val="00222466"/>
    <w:rsid w:val="00241302"/>
    <w:rsid w:val="0024753C"/>
    <w:rsid w:val="00276026"/>
    <w:rsid w:val="00297F0D"/>
    <w:rsid w:val="002A6C4E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2464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B3C81"/>
    <w:rsid w:val="007D67CA"/>
    <w:rsid w:val="007E668F"/>
    <w:rsid w:val="007F020C"/>
    <w:rsid w:val="007F5B63"/>
    <w:rsid w:val="00803A0A"/>
    <w:rsid w:val="00846CB9"/>
    <w:rsid w:val="008566AA"/>
    <w:rsid w:val="008A1E6E"/>
    <w:rsid w:val="008C024F"/>
    <w:rsid w:val="008C2CFC"/>
    <w:rsid w:val="00912DC8"/>
    <w:rsid w:val="0091352A"/>
    <w:rsid w:val="009475DC"/>
    <w:rsid w:val="00967B93"/>
    <w:rsid w:val="009760BA"/>
    <w:rsid w:val="009D090F"/>
    <w:rsid w:val="00A31464"/>
    <w:rsid w:val="00A31B16"/>
    <w:rsid w:val="00A33613"/>
    <w:rsid w:val="00A47A8D"/>
    <w:rsid w:val="00AC6C7E"/>
    <w:rsid w:val="00B4158A"/>
    <w:rsid w:val="00B6466C"/>
    <w:rsid w:val="00B75692"/>
    <w:rsid w:val="00BB1B5D"/>
    <w:rsid w:val="00BC22C7"/>
    <w:rsid w:val="00BD195A"/>
    <w:rsid w:val="00C07240"/>
    <w:rsid w:val="00C14078"/>
    <w:rsid w:val="00CE1E3D"/>
    <w:rsid w:val="00D053FA"/>
    <w:rsid w:val="00D83380"/>
    <w:rsid w:val="00DC3F0A"/>
    <w:rsid w:val="00DD1E6F"/>
    <w:rsid w:val="00E26AED"/>
    <w:rsid w:val="00E73AB8"/>
    <w:rsid w:val="00E90A60"/>
    <w:rsid w:val="00ED47F7"/>
    <w:rsid w:val="00ED5BE4"/>
    <w:rsid w:val="00EE7E09"/>
    <w:rsid w:val="00F0223C"/>
    <w:rsid w:val="00F3235D"/>
    <w:rsid w:val="00F32393"/>
    <w:rsid w:val="00F33D48"/>
    <w:rsid w:val="00F878BD"/>
    <w:rsid w:val="00FE55F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D4C422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92278F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92278F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9B57D3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92278F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92278F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92278F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92278F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5EB8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5EB8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9B57D3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0004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71af3243-3dd4-4a8d-8c0d-dd76da1f02a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195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2020-06-25T09:30:00Z</dcterms:created>
  <dcterms:modified xsi:type="dcterms:W3CDTF">2020-06-25T09:30:00Z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