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Tr="00ED5BE4">
        <w:trPr>
          <w:trHeight w:val="2410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Default="003D1B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9B57D3" w:themeColor="accent2"/>
              </w:rPr>
            </w:pPr>
          </w:p>
        </w:tc>
        <w:tc>
          <w:tcPr>
            <w:tcW w:w="6607" w:type="dxa"/>
          </w:tcPr>
          <w:p w:rsidR="00F33D48" w:rsidRDefault="00F33D48" w:rsidP="00310F17">
            <w:pPr>
              <w:pStyle w:val="Title"/>
            </w:pPr>
            <w:r>
              <w:t>Your Name</w:t>
            </w:r>
          </w:p>
          <w:p w:rsidR="003D1B71" w:rsidRPr="00310F17" w:rsidRDefault="00F33D48" w:rsidP="00310F17">
            <w:pPr>
              <w:pStyle w:val="Title"/>
            </w:pPr>
            <w:r>
              <w:t>Emplo</w:t>
            </w:r>
            <w:bookmarkStart w:id="0" w:name="_GoBack"/>
            <w:bookmarkEnd w:id="0"/>
            <w:r>
              <w:t>yability Skills</w:t>
            </w:r>
          </w:p>
        </w:tc>
      </w:tr>
      <w:tr w:rsidR="003D1B71" w:rsidTr="00ED5BE4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</w:tcPr>
          <w:p w:rsidR="003D1B71" w:rsidRDefault="00FE55FA" w:rsidP="00ED5BE4">
            <w:pPr>
              <w:pStyle w:val="Heading2"/>
              <w:rPr>
                <w:sz w:val="28"/>
              </w:rPr>
            </w:pPr>
            <w:r w:rsidRPr="00FE55FA">
              <w:rPr>
                <w:sz w:val="28"/>
              </w:rPr>
              <w:t>Problem</w:t>
            </w:r>
            <w:r w:rsidRPr="00FE55FA">
              <w:rPr>
                <w:rFonts w:ascii="Calibri" w:hAnsi="Calibri" w:cs="Calibri"/>
                <w:color w:val="0072C7"/>
                <w:sz w:val="28"/>
              </w:rPr>
              <w:t xml:space="preserve"> </w:t>
            </w:r>
            <w:r w:rsidRPr="00FE55FA">
              <w:rPr>
                <w:sz w:val="28"/>
              </w:rPr>
              <w:t>Solving</w:t>
            </w:r>
          </w:p>
          <w:p w:rsidR="00ED5BE4" w:rsidRDefault="00ED5BE4" w:rsidP="00ED5BE4">
            <w:r>
              <w:rPr>
                <w:color w:val="FFC000"/>
              </w:rPr>
              <w:t>ANALYTCAL SKILLS, DIAGNOSTIC</w:t>
            </w:r>
          </w:p>
          <w:p w:rsidR="00ED5BE4" w:rsidRPr="00ED5BE4" w:rsidRDefault="00ED5BE4" w:rsidP="00ED5BE4"/>
          <w:p w:rsidR="003D1B71" w:rsidRDefault="00FE55FA" w:rsidP="00ED5BE4">
            <w:pPr>
              <w:pStyle w:val="Heading2"/>
              <w:rPr>
                <w:sz w:val="28"/>
              </w:rPr>
            </w:pPr>
            <w:r w:rsidRPr="00ED5BE4">
              <w:rPr>
                <w:sz w:val="28"/>
              </w:rPr>
              <w:t>Critical Thinking</w:t>
            </w:r>
          </w:p>
          <w:p w:rsidR="00ED5BE4" w:rsidRDefault="00ED5BE4" w:rsidP="00ED5BE4">
            <w:pPr>
              <w:rPr>
                <w:color w:val="FFC000"/>
              </w:rPr>
            </w:pPr>
            <w:r w:rsidRPr="00297F0D">
              <w:rPr>
                <w:color w:val="FFC000"/>
              </w:rPr>
              <w:t>DECISION MAKING</w:t>
            </w:r>
            <w:r w:rsidR="00297F0D" w:rsidRPr="00297F0D">
              <w:rPr>
                <w:color w:val="FFC000"/>
              </w:rPr>
              <w:t>, INVENTING, REASONING</w:t>
            </w:r>
          </w:p>
          <w:p w:rsidR="00297F0D" w:rsidRPr="00297F0D" w:rsidRDefault="00297F0D" w:rsidP="00ED5BE4">
            <w:pPr>
              <w:rPr>
                <w:color w:val="FFC000"/>
              </w:rPr>
            </w:pPr>
          </w:p>
          <w:p w:rsidR="003D1B71" w:rsidRDefault="00F33D48" w:rsidP="00ED5BE4">
            <w:pPr>
              <w:pStyle w:val="Heading2"/>
              <w:rPr>
                <w:sz w:val="28"/>
              </w:rPr>
            </w:pPr>
            <w:r w:rsidRPr="00ED5BE4"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0C87D662" wp14:editId="523837A1">
                      <wp:simplePos x="0" y="0"/>
                      <wp:positionH relativeFrom="page">
                        <wp:posOffset>3712845</wp:posOffset>
                      </wp:positionH>
                      <wp:positionV relativeFrom="page">
                        <wp:posOffset>6454140</wp:posOffset>
                      </wp:positionV>
                      <wp:extent cx="1000125" cy="369570"/>
                      <wp:effectExtent l="0" t="0" r="9525" b="0"/>
                      <wp:wrapNone/>
                      <wp:docPr id="190" name="Group 4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000125" cy="369570"/>
                                <a:chOff x="0" y="0"/>
                                <a:chExt cx="1205" cy="446"/>
                              </a:xfrm>
                            </wpg:grpSpPr>
                            <wps:wsp>
                              <wps:cNvPr id="191" name="Freeform 5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50" cy="446"/>
                                </a:xfrm>
                                <a:custGeom>
                                  <a:avLst/>
                                  <a:gdLst>
                                    <a:gd name="T0" fmla="*/ 2315 w 2315"/>
                                    <a:gd name="T1" fmla="*/ 1343 h 2293"/>
                                    <a:gd name="T2" fmla="*/ 1365 w 2315"/>
                                    <a:gd name="T3" fmla="*/ 2293 h 2293"/>
                                    <a:gd name="T4" fmla="*/ 0 w 2315"/>
                                    <a:gd name="T5" fmla="*/ 2293 h 2293"/>
                                    <a:gd name="T6" fmla="*/ 0 w 2315"/>
                                    <a:gd name="T7" fmla="*/ 971 h 2293"/>
                                    <a:gd name="T8" fmla="*/ 972 w 2315"/>
                                    <a:gd name="T9" fmla="*/ 0 h 2293"/>
                                    <a:gd name="T10" fmla="*/ 972 w 2315"/>
                                    <a:gd name="T11" fmla="*/ 1343 h 2293"/>
                                    <a:gd name="T12" fmla="*/ 2315 w 2315"/>
                                    <a:gd name="T13" fmla="*/ 1343 h 22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315" h="2293">
                                      <a:moveTo>
                                        <a:pt x="2315" y="1343"/>
                                      </a:moveTo>
                                      <a:lnTo>
                                        <a:pt x="1365" y="2293"/>
                                      </a:lnTo>
                                      <a:lnTo>
                                        <a:pt x="0" y="2293"/>
                                      </a:lnTo>
                                      <a:lnTo>
                                        <a:pt x="0" y="971"/>
                                      </a:lnTo>
                                      <a:lnTo>
                                        <a:pt x="972" y="0"/>
                                      </a:lnTo>
                                      <a:lnTo>
                                        <a:pt x="972" y="1343"/>
                                      </a:lnTo>
                                      <a:lnTo>
                                        <a:pt x="2315" y="1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8" name="Rectangle 288">
                                <a:extLst/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8" y="0"/>
                                  <a:ext cx="262" cy="2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B53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9" name="Freeform 7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312" y="149"/>
                                  <a:ext cx="42" cy="91"/>
                                </a:xfrm>
                                <a:custGeom>
                                  <a:avLst/>
                                  <a:gdLst>
                                    <a:gd name="T0" fmla="*/ 213 w 213"/>
                                    <a:gd name="T1" fmla="*/ 89 h 466"/>
                                    <a:gd name="T2" fmla="*/ 169 w 213"/>
                                    <a:gd name="T3" fmla="*/ 81 h 466"/>
                                    <a:gd name="T4" fmla="*/ 134 w 213"/>
                                    <a:gd name="T5" fmla="*/ 117 h 466"/>
                                    <a:gd name="T6" fmla="*/ 134 w 213"/>
                                    <a:gd name="T7" fmla="*/ 131 h 466"/>
                                    <a:gd name="T8" fmla="*/ 212 w 213"/>
                                    <a:gd name="T9" fmla="*/ 131 h 466"/>
                                    <a:gd name="T10" fmla="*/ 212 w 213"/>
                                    <a:gd name="T11" fmla="*/ 209 h 466"/>
                                    <a:gd name="T12" fmla="*/ 136 w 213"/>
                                    <a:gd name="T13" fmla="*/ 209 h 466"/>
                                    <a:gd name="T14" fmla="*/ 136 w 213"/>
                                    <a:gd name="T15" fmla="*/ 466 h 466"/>
                                    <a:gd name="T16" fmla="*/ 39 w 213"/>
                                    <a:gd name="T17" fmla="*/ 466 h 466"/>
                                    <a:gd name="T18" fmla="*/ 39 w 213"/>
                                    <a:gd name="T19" fmla="*/ 209 h 466"/>
                                    <a:gd name="T20" fmla="*/ 0 w 213"/>
                                    <a:gd name="T21" fmla="*/ 209 h 466"/>
                                    <a:gd name="T22" fmla="*/ 0 w 213"/>
                                    <a:gd name="T23" fmla="*/ 130 h 466"/>
                                    <a:gd name="T24" fmla="*/ 39 w 213"/>
                                    <a:gd name="T25" fmla="*/ 130 h 466"/>
                                    <a:gd name="T26" fmla="*/ 39 w 213"/>
                                    <a:gd name="T27" fmla="*/ 108 h 466"/>
                                    <a:gd name="T28" fmla="*/ 67 w 213"/>
                                    <a:gd name="T29" fmla="*/ 26 h 466"/>
                                    <a:gd name="T30" fmla="*/ 144 w 213"/>
                                    <a:gd name="T31" fmla="*/ 0 h 466"/>
                                    <a:gd name="T32" fmla="*/ 213 w 213"/>
                                    <a:gd name="T33" fmla="*/ 9 h 466"/>
                                    <a:gd name="T34" fmla="*/ 213 w 213"/>
                                    <a:gd name="T35" fmla="*/ 89 h 4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213" h="466">
                                      <a:moveTo>
                                        <a:pt x="213" y="89"/>
                                      </a:moveTo>
                                      <a:cubicBezTo>
                                        <a:pt x="199" y="84"/>
                                        <a:pt x="185" y="81"/>
                                        <a:pt x="169" y="81"/>
                                      </a:cubicBezTo>
                                      <a:cubicBezTo>
                                        <a:pt x="147" y="81"/>
                                        <a:pt x="134" y="92"/>
                                        <a:pt x="134" y="117"/>
                                      </a:cubicBezTo>
                                      <a:lnTo>
                                        <a:pt x="134" y="131"/>
                                      </a:lnTo>
                                      <a:lnTo>
                                        <a:pt x="212" y="131"/>
                                      </a:lnTo>
                                      <a:lnTo>
                                        <a:pt x="212" y="209"/>
                                      </a:lnTo>
                                      <a:lnTo>
                                        <a:pt x="136" y="209"/>
                                      </a:lnTo>
                                      <a:lnTo>
                                        <a:pt x="136" y="466"/>
                                      </a:lnTo>
                                      <a:lnTo>
                                        <a:pt x="39" y="466"/>
                                      </a:lnTo>
                                      <a:lnTo>
                                        <a:pt x="39" y="209"/>
                                      </a:lnTo>
                                      <a:lnTo>
                                        <a:pt x="0" y="209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39" y="130"/>
                                      </a:lnTo>
                                      <a:lnTo>
                                        <a:pt x="39" y="108"/>
                                      </a:lnTo>
                                      <a:cubicBezTo>
                                        <a:pt x="39" y="71"/>
                                        <a:pt x="49" y="44"/>
                                        <a:pt x="67" y="26"/>
                                      </a:cubicBezTo>
                                      <a:cubicBezTo>
                                        <a:pt x="84" y="9"/>
                                        <a:pt x="110" y="0"/>
                                        <a:pt x="144" y="0"/>
                                      </a:cubicBezTo>
                                      <a:cubicBezTo>
                                        <a:pt x="175" y="0"/>
                                        <a:pt x="195" y="4"/>
                                        <a:pt x="213" y="9"/>
                                      </a:cubicBezTo>
                                      <a:lnTo>
                                        <a:pt x="213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0" name="Freeform 8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360" y="152"/>
                                  <a:ext cx="68" cy="89"/>
                                </a:xfrm>
                                <a:custGeom>
                                  <a:avLst/>
                                  <a:gdLst>
                                    <a:gd name="T0" fmla="*/ 188 w 350"/>
                                    <a:gd name="T1" fmla="*/ 455 h 455"/>
                                    <a:gd name="T2" fmla="*/ 0 w 350"/>
                                    <a:gd name="T3" fmla="*/ 384 h 455"/>
                                    <a:gd name="T4" fmla="*/ 58 w 350"/>
                                    <a:gd name="T5" fmla="*/ 315 h 455"/>
                                    <a:gd name="T6" fmla="*/ 190 w 350"/>
                                    <a:gd name="T7" fmla="*/ 369 h 455"/>
                                    <a:gd name="T8" fmla="*/ 254 w 350"/>
                                    <a:gd name="T9" fmla="*/ 326 h 455"/>
                                    <a:gd name="T10" fmla="*/ 164 w 350"/>
                                    <a:gd name="T11" fmla="*/ 270 h 455"/>
                                    <a:gd name="T12" fmla="*/ 18 w 350"/>
                                    <a:gd name="T13" fmla="*/ 133 h 455"/>
                                    <a:gd name="T14" fmla="*/ 173 w 350"/>
                                    <a:gd name="T15" fmla="*/ 0 h 455"/>
                                    <a:gd name="T16" fmla="*/ 337 w 350"/>
                                    <a:gd name="T17" fmla="*/ 56 h 455"/>
                                    <a:gd name="T18" fmla="*/ 287 w 350"/>
                                    <a:gd name="T19" fmla="*/ 129 h 455"/>
                                    <a:gd name="T20" fmla="*/ 171 w 350"/>
                                    <a:gd name="T21" fmla="*/ 86 h 455"/>
                                    <a:gd name="T22" fmla="*/ 115 w 350"/>
                                    <a:gd name="T23" fmla="*/ 126 h 455"/>
                                    <a:gd name="T24" fmla="*/ 210 w 350"/>
                                    <a:gd name="T25" fmla="*/ 184 h 455"/>
                                    <a:gd name="T26" fmla="*/ 350 w 350"/>
                                    <a:gd name="T27" fmla="*/ 318 h 455"/>
                                    <a:gd name="T28" fmla="*/ 188 w 350"/>
                                    <a:gd name="T29" fmla="*/ 455 h 4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350" h="455">
                                      <a:moveTo>
                                        <a:pt x="188" y="455"/>
                                      </a:moveTo>
                                      <a:cubicBezTo>
                                        <a:pt x="121" y="455"/>
                                        <a:pt x="53" y="431"/>
                                        <a:pt x="0" y="384"/>
                                      </a:cubicBezTo>
                                      <a:lnTo>
                                        <a:pt x="58" y="315"/>
                                      </a:lnTo>
                                      <a:cubicBezTo>
                                        <a:pt x="98" y="348"/>
                                        <a:pt x="139" y="369"/>
                                        <a:pt x="190" y="369"/>
                                      </a:cubicBezTo>
                                      <a:cubicBezTo>
                                        <a:pt x="230" y="369"/>
                                        <a:pt x="254" y="353"/>
                                        <a:pt x="254" y="326"/>
                                      </a:cubicBezTo>
                                      <a:cubicBezTo>
                                        <a:pt x="254" y="301"/>
                                        <a:pt x="238" y="289"/>
                                        <a:pt x="164" y="270"/>
                                      </a:cubicBezTo>
                                      <a:cubicBezTo>
                                        <a:pt x="75" y="247"/>
                                        <a:pt x="18" y="222"/>
                                        <a:pt x="18" y="133"/>
                                      </a:cubicBezTo>
                                      <a:cubicBezTo>
                                        <a:pt x="18" y="53"/>
                                        <a:pt x="82" y="0"/>
                                        <a:pt x="173" y="0"/>
                                      </a:cubicBezTo>
                                      <a:cubicBezTo>
                                        <a:pt x="237" y="0"/>
                                        <a:pt x="292" y="20"/>
                                        <a:pt x="337" y="56"/>
                                      </a:cubicBezTo>
                                      <a:lnTo>
                                        <a:pt x="287" y="129"/>
                                      </a:lnTo>
                                      <a:cubicBezTo>
                                        <a:pt x="247" y="102"/>
                                        <a:pt x="209" y="86"/>
                                        <a:pt x="171" y="86"/>
                                      </a:cubicBezTo>
                                      <a:cubicBezTo>
                                        <a:pt x="134" y="86"/>
                                        <a:pt x="115" y="103"/>
                                        <a:pt x="115" y="126"/>
                                      </a:cubicBezTo>
                                      <a:cubicBezTo>
                                        <a:pt x="115" y="155"/>
                                        <a:pt x="134" y="164"/>
                                        <a:pt x="210" y="184"/>
                                      </a:cubicBezTo>
                                      <a:cubicBezTo>
                                        <a:pt x="300" y="207"/>
                                        <a:pt x="350" y="239"/>
                                        <a:pt x="350" y="318"/>
                                      </a:cubicBezTo>
                                      <a:cubicBezTo>
                                        <a:pt x="350" y="406"/>
                                        <a:pt x="283" y="455"/>
                                        <a:pt x="188" y="4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1" name="Freeform 9">
                                <a:extLst/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0" y="152"/>
                                  <a:ext cx="92" cy="89"/>
                                </a:xfrm>
                                <a:custGeom>
                                  <a:avLst/>
                                  <a:gdLst>
                                    <a:gd name="T0" fmla="*/ 236 w 471"/>
                                    <a:gd name="T1" fmla="*/ 0 h 457"/>
                                    <a:gd name="T2" fmla="*/ 0 w 471"/>
                                    <a:gd name="T3" fmla="*/ 228 h 457"/>
                                    <a:gd name="T4" fmla="*/ 235 w 471"/>
                                    <a:gd name="T5" fmla="*/ 457 h 457"/>
                                    <a:gd name="T6" fmla="*/ 471 w 471"/>
                                    <a:gd name="T7" fmla="*/ 228 h 457"/>
                                    <a:gd name="T8" fmla="*/ 236 w 471"/>
                                    <a:gd name="T9" fmla="*/ 0 h 457"/>
                                    <a:gd name="T10" fmla="*/ 236 w 471"/>
                                    <a:gd name="T11" fmla="*/ 367 h 457"/>
                                    <a:gd name="T12" fmla="*/ 102 w 471"/>
                                    <a:gd name="T13" fmla="*/ 228 h 457"/>
                                    <a:gd name="T14" fmla="*/ 235 w 471"/>
                                    <a:gd name="T15" fmla="*/ 89 h 457"/>
                                    <a:gd name="T16" fmla="*/ 369 w 471"/>
                                    <a:gd name="T17" fmla="*/ 228 h 457"/>
                                    <a:gd name="T18" fmla="*/ 236 w 471"/>
                                    <a:gd name="T19" fmla="*/ 367 h 4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471" h="457">
                                      <a:moveTo>
                                        <a:pt x="236" y="0"/>
                                      </a:moveTo>
                                      <a:cubicBezTo>
                                        <a:pt x="100" y="0"/>
                                        <a:pt x="0" y="103"/>
                                        <a:pt x="0" y="228"/>
                                      </a:cubicBezTo>
                                      <a:cubicBezTo>
                                        <a:pt x="0" y="355"/>
                                        <a:pt x="98" y="457"/>
                                        <a:pt x="235" y="457"/>
                                      </a:cubicBezTo>
                                      <a:cubicBezTo>
                                        <a:pt x="371" y="457"/>
                                        <a:pt x="471" y="354"/>
                                        <a:pt x="471" y="228"/>
                                      </a:cubicBezTo>
                                      <a:cubicBezTo>
                                        <a:pt x="471" y="101"/>
                                        <a:pt x="373" y="0"/>
                                        <a:pt x="236" y="0"/>
                                      </a:cubicBezTo>
                                      <a:close/>
                                      <a:moveTo>
                                        <a:pt x="236" y="367"/>
                                      </a:moveTo>
                                      <a:cubicBezTo>
                                        <a:pt x="158" y="367"/>
                                        <a:pt x="102" y="304"/>
                                        <a:pt x="102" y="228"/>
                                      </a:cubicBezTo>
                                      <a:cubicBezTo>
                                        <a:pt x="102" y="151"/>
                                        <a:pt x="156" y="89"/>
                                        <a:pt x="235" y="89"/>
                                      </a:cubicBezTo>
                                      <a:cubicBezTo>
                                        <a:pt x="313" y="89"/>
                                        <a:pt x="369" y="153"/>
                                        <a:pt x="369" y="228"/>
                                      </a:cubicBezTo>
                                      <a:cubicBezTo>
                                        <a:pt x="369" y="305"/>
                                        <a:pt x="314" y="367"/>
                                        <a:pt x="236" y="3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2" name="Freeform 10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483" y="153"/>
                                  <a:ext cx="74" cy="88"/>
                                </a:xfrm>
                                <a:custGeom>
                                  <a:avLst/>
                                  <a:gdLst>
                                    <a:gd name="T0" fmla="*/ 381 w 381"/>
                                    <a:gd name="T1" fmla="*/ 252 h 452"/>
                                    <a:gd name="T2" fmla="*/ 189 w 381"/>
                                    <a:gd name="T3" fmla="*/ 452 h 452"/>
                                    <a:gd name="T4" fmla="*/ 0 w 381"/>
                                    <a:gd name="T5" fmla="*/ 256 h 452"/>
                                    <a:gd name="T6" fmla="*/ 0 w 381"/>
                                    <a:gd name="T7" fmla="*/ 0 h 452"/>
                                    <a:gd name="T8" fmla="*/ 78 w 381"/>
                                    <a:gd name="T9" fmla="*/ 0 h 452"/>
                                    <a:gd name="T10" fmla="*/ 78 w 381"/>
                                    <a:gd name="T11" fmla="*/ 253 h 452"/>
                                    <a:gd name="T12" fmla="*/ 191 w 381"/>
                                    <a:gd name="T13" fmla="*/ 380 h 452"/>
                                    <a:gd name="T14" fmla="*/ 303 w 381"/>
                                    <a:gd name="T15" fmla="*/ 256 h 452"/>
                                    <a:gd name="T16" fmla="*/ 303 w 381"/>
                                    <a:gd name="T17" fmla="*/ 0 h 452"/>
                                    <a:gd name="T18" fmla="*/ 381 w 381"/>
                                    <a:gd name="T19" fmla="*/ 0 h 452"/>
                                    <a:gd name="T20" fmla="*/ 381 w 381"/>
                                    <a:gd name="T21" fmla="*/ 252 h 4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381" h="452">
                                      <a:moveTo>
                                        <a:pt x="381" y="252"/>
                                      </a:moveTo>
                                      <a:cubicBezTo>
                                        <a:pt x="381" y="385"/>
                                        <a:pt x="306" y="452"/>
                                        <a:pt x="189" y="452"/>
                                      </a:cubicBezTo>
                                      <a:cubicBezTo>
                                        <a:pt x="74" y="452"/>
                                        <a:pt x="0" y="385"/>
                                        <a:pt x="0" y="256"/>
                                      </a:cubicBezTo>
                                      <a:lnTo>
                                        <a:pt x="0" y="0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78" y="253"/>
                                      </a:lnTo>
                                      <a:cubicBezTo>
                                        <a:pt x="78" y="335"/>
                                        <a:pt x="121" y="380"/>
                                        <a:pt x="191" y="380"/>
                                      </a:cubicBezTo>
                                      <a:cubicBezTo>
                                        <a:pt x="260" y="380"/>
                                        <a:pt x="303" y="338"/>
                                        <a:pt x="303" y="256"/>
                                      </a:cubicBezTo>
                                      <a:lnTo>
                                        <a:pt x="303" y="0"/>
                                      </a:lnTo>
                                      <a:lnTo>
                                        <a:pt x="381" y="0"/>
                                      </a:lnTo>
                                      <a:lnTo>
                                        <a:pt x="381" y="2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3" name="Freeform 11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573" y="173"/>
                                  <a:ext cx="59" cy="67"/>
                                </a:xfrm>
                                <a:custGeom>
                                  <a:avLst/>
                                  <a:gdLst>
                                    <a:gd name="T0" fmla="*/ 77 w 302"/>
                                    <a:gd name="T1" fmla="*/ 343 h 343"/>
                                    <a:gd name="T2" fmla="*/ 0 w 302"/>
                                    <a:gd name="T3" fmla="*/ 343 h 343"/>
                                    <a:gd name="T4" fmla="*/ 0 w 302"/>
                                    <a:gd name="T5" fmla="*/ 7 h 343"/>
                                    <a:gd name="T6" fmla="*/ 77 w 302"/>
                                    <a:gd name="T7" fmla="*/ 7 h 343"/>
                                    <a:gd name="T8" fmla="*/ 77 w 302"/>
                                    <a:gd name="T9" fmla="*/ 59 h 343"/>
                                    <a:gd name="T10" fmla="*/ 182 w 302"/>
                                    <a:gd name="T11" fmla="*/ 0 h 343"/>
                                    <a:gd name="T12" fmla="*/ 302 w 302"/>
                                    <a:gd name="T13" fmla="*/ 129 h 343"/>
                                    <a:gd name="T14" fmla="*/ 302 w 302"/>
                                    <a:gd name="T15" fmla="*/ 343 h 343"/>
                                    <a:gd name="T16" fmla="*/ 225 w 302"/>
                                    <a:gd name="T17" fmla="*/ 343 h 343"/>
                                    <a:gd name="T18" fmla="*/ 225 w 302"/>
                                    <a:gd name="T19" fmla="*/ 152 h 343"/>
                                    <a:gd name="T20" fmla="*/ 153 w 302"/>
                                    <a:gd name="T21" fmla="*/ 70 h 343"/>
                                    <a:gd name="T22" fmla="*/ 77 w 302"/>
                                    <a:gd name="T23" fmla="*/ 153 h 343"/>
                                    <a:gd name="T24" fmla="*/ 77 w 302"/>
                                    <a:gd name="T25" fmla="*/ 343 h 3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02" h="343">
                                      <a:moveTo>
                                        <a:pt x="77" y="343"/>
                                      </a:moveTo>
                                      <a:lnTo>
                                        <a:pt x="0" y="343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77" y="59"/>
                                      </a:lnTo>
                                      <a:cubicBezTo>
                                        <a:pt x="99" y="27"/>
                                        <a:pt x="130" y="0"/>
                                        <a:pt x="182" y="0"/>
                                      </a:cubicBezTo>
                                      <a:cubicBezTo>
                                        <a:pt x="258" y="0"/>
                                        <a:pt x="302" y="51"/>
                                        <a:pt x="302" y="129"/>
                                      </a:cubicBezTo>
                                      <a:lnTo>
                                        <a:pt x="302" y="343"/>
                                      </a:lnTo>
                                      <a:lnTo>
                                        <a:pt x="225" y="343"/>
                                      </a:lnTo>
                                      <a:lnTo>
                                        <a:pt x="225" y="152"/>
                                      </a:lnTo>
                                      <a:cubicBezTo>
                                        <a:pt x="225" y="100"/>
                                        <a:pt x="199" y="70"/>
                                        <a:pt x="153" y="70"/>
                                      </a:cubicBezTo>
                                      <a:cubicBezTo>
                                        <a:pt x="109" y="70"/>
                                        <a:pt x="77" y="101"/>
                                        <a:pt x="77" y="153"/>
                                      </a:cubicBezTo>
                                      <a:lnTo>
                                        <a:pt x="77" y="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4" name="Freeform 12">
                                <a:extLst/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47" y="150"/>
                                  <a:ext cx="16" cy="90"/>
                                </a:xfrm>
                                <a:custGeom>
                                  <a:avLst/>
                                  <a:gdLst>
                                    <a:gd name="T0" fmla="*/ 3 w 83"/>
                                    <a:gd name="T1" fmla="*/ 125 h 461"/>
                                    <a:gd name="T2" fmla="*/ 80 w 83"/>
                                    <a:gd name="T3" fmla="*/ 125 h 461"/>
                                    <a:gd name="T4" fmla="*/ 80 w 83"/>
                                    <a:gd name="T5" fmla="*/ 461 h 461"/>
                                    <a:gd name="T6" fmla="*/ 3 w 83"/>
                                    <a:gd name="T7" fmla="*/ 461 h 461"/>
                                    <a:gd name="T8" fmla="*/ 3 w 83"/>
                                    <a:gd name="T9" fmla="*/ 125 h 461"/>
                                    <a:gd name="T10" fmla="*/ 0 w 83"/>
                                    <a:gd name="T11" fmla="*/ 0 h 461"/>
                                    <a:gd name="T12" fmla="*/ 83 w 83"/>
                                    <a:gd name="T13" fmla="*/ 0 h 461"/>
                                    <a:gd name="T14" fmla="*/ 83 w 83"/>
                                    <a:gd name="T15" fmla="*/ 73 h 461"/>
                                    <a:gd name="T16" fmla="*/ 0 w 83"/>
                                    <a:gd name="T17" fmla="*/ 73 h 461"/>
                                    <a:gd name="T18" fmla="*/ 0 w 83"/>
                                    <a:gd name="T19" fmla="*/ 0 h 4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83" h="461">
                                      <a:moveTo>
                                        <a:pt x="3" y="125"/>
                                      </a:moveTo>
                                      <a:lnTo>
                                        <a:pt x="80" y="125"/>
                                      </a:lnTo>
                                      <a:lnTo>
                                        <a:pt x="80" y="461"/>
                                      </a:lnTo>
                                      <a:lnTo>
                                        <a:pt x="3" y="461"/>
                                      </a:lnTo>
                                      <a:lnTo>
                                        <a:pt x="3" y="125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83" y="0"/>
                                      </a:lnTo>
                                      <a:lnTo>
                                        <a:pt x="83" y="73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5" name="Freeform 13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712" y="151"/>
                                  <a:ext cx="80" cy="90"/>
                                </a:xfrm>
                                <a:custGeom>
                                  <a:avLst/>
                                  <a:gdLst>
                                    <a:gd name="T0" fmla="*/ 227 w 407"/>
                                    <a:gd name="T1" fmla="*/ 460 h 460"/>
                                    <a:gd name="T2" fmla="*/ 0 w 407"/>
                                    <a:gd name="T3" fmla="*/ 231 h 460"/>
                                    <a:gd name="T4" fmla="*/ 230 w 407"/>
                                    <a:gd name="T5" fmla="*/ 0 h 460"/>
                                    <a:gd name="T6" fmla="*/ 404 w 407"/>
                                    <a:gd name="T7" fmla="*/ 69 h 460"/>
                                    <a:gd name="T8" fmla="*/ 354 w 407"/>
                                    <a:gd name="T9" fmla="*/ 127 h 460"/>
                                    <a:gd name="T10" fmla="*/ 229 w 407"/>
                                    <a:gd name="T11" fmla="*/ 72 h 460"/>
                                    <a:gd name="T12" fmla="*/ 82 w 407"/>
                                    <a:gd name="T13" fmla="*/ 229 h 460"/>
                                    <a:gd name="T14" fmla="*/ 229 w 407"/>
                                    <a:gd name="T15" fmla="*/ 388 h 460"/>
                                    <a:gd name="T16" fmla="*/ 357 w 407"/>
                                    <a:gd name="T17" fmla="*/ 331 h 460"/>
                                    <a:gd name="T18" fmla="*/ 407 w 407"/>
                                    <a:gd name="T19" fmla="*/ 381 h 460"/>
                                    <a:gd name="T20" fmla="*/ 227 w 407"/>
                                    <a:gd name="T21" fmla="*/ 460 h 4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07" h="460">
                                      <a:moveTo>
                                        <a:pt x="227" y="460"/>
                                      </a:moveTo>
                                      <a:cubicBezTo>
                                        <a:pt x="97" y="460"/>
                                        <a:pt x="0" y="359"/>
                                        <a:pt x="0" y="231"/>
                                      </a:cubicBezTo>
                                      <a:cubicBezTo>
                                        <a:pt x="0" y="104"/>
                                        <a:pt x="95" y="0"/>
                                        <a:pt x="230" y="0"/>
                                      </a:cubicBezTo>
                                      <a:cubicBezTo>
                                        <a:pt x="312" y="0"/>
                                        <a:pt x="361" y="29"/>
                                        <a:pt x="404" y="69"/>
                                      </a:cubicBezTo>
                                      <a:lnTo>
                                        <a:pt x="354" y="127"/>
                                      </a:lnTo>
                                      <a:cubicBezTo>
                                        <a:pt x="318" y="94"/>
                                        <a:pt x="280" y="72"/>
                                        <a:pt x="229" y="72"/>
                                      </a:cubicBezTo>
                                      <a:cubicBezTo>
                                        <a:pt x="144" y="72"/>
                                        <a:pt x="82" y="142"/>
                                        <a:pt x="82" y="229"/>
                                      </a:cubicBezTo>
                                      <a:cubicBezTo>
                                        <a:pt x="82" y="317"/>
                                        <a:pt x="144" y="388"/>
                                        <a:pt x="229" y="388"/>
                                      </a:cubicBezTo>
                                      <a:cubicBezTo>
                                        <a:pt x="284" y="388"/>
                                        <a:pt x="319" y="366"/>
                                        <a:pt x="357" y="331"/>
                                      </a:cubicBezTo>
                                      <a:lnTo>
                                        <a:pt x="407" y="381"/>
                                      </a:lnTo>
                                      <a:cubicBezTo>
                                        <a:pt x="361" y="430"/>
                                        <a:pt x="310" y="460"/>
                                        <a:pt x="227" y="46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6" name="Freeform 14">
                                <a:extLst/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9" y="173"/>
                                  <a:ext cx="69" cy="68"/>
                                </a:xfrm>
                                <a:custGeom>
                                  <a:avLst/>
                                  <a:gdLst>
                                    <a:gd name="T0" fmla="*/ 178 w 358"/>
                                    <a:gd name="T1" fmla="*/ 67 h 350"/>
                                    <a:gd name="T2" fmla="*/ 77 w 358"/>
                                    <a:gd name="T3" fmla="*/ 175 h 350"/>
                                    <a:gd name="T4" fmla="*/ 179 w 358"/>
                                    <a:gd name="T5" fmla="*/ 283 h 350"/>
                                    <a:gd name="T6" fmla="*/ 281 w 358"/>
                                    <a:gd name="T7" fmla="*/ 176 h 350"/>
                                    <a:gd name="T8" fmla="*/ 178 w 358"/>
                                    <a:gd name="T9" fmla="*/ 67 h 350"/>
                                    <a:gd name="T10" fmla="*/ 178 w 358"/>
                                    <a:gd name="T11" fmla="*/ 350 h 350"/>
                                    <a:gd name="T12" fmla="*/ 0 w 358"/>
                                    <a:gd name="T13" fmla="*/ 176 h 350"/>
                                    <a:gd name="T14" fmla="*/ 179 w 358"/>
                                    <a:gd name="T15" fmla="*/ 0 h 350"/>
                                    <a:gd name="T16" fmla="*/ 358 w 358"/>
                                    <a:gd name="T17" fmla="*/ 175 h 350"/>
                                    <a:gd name="T18" fmla="*/ 178 w 358"/>
                                    <a:gd name="T19" fmla="*/ 350 h 3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358" h="350">
                                      <a:moveTo>
                                        <a:pt x="178" y="67"/>
                                      </a:moveTo>
                                      <a:cubicBezTo>
                                        <a:pt x="116" y="67"/>
                                        <a:pt x="77" y="116"/>
                                        <a:pt x="77" y="175"/>
                                      </a:cubicBezTo>
                                      <a:cubicBezTo>
                                        <a:pt x="77" y="235"/>
                                        <a:pt x="119" y="283"/>
                                        <a:pt x="179" y="283"/>
                                      </a:cubicBezTo>
                                      <a:cubicBezTo>
                                        <a:pt x="241" y="283"/>
                                        <a:pt x="281" y="235"/>
                                        <a:pt x="281" y="176"/>
                                      </a:cubicBezTo>
                                      <a:cubicBezTo>
                                        <a:pt x="281" y="116"/>
                                        <a:pt x="238" y="67"/>
                                        <a:pt x="178" y="67"/>
                                      </a:cubicBezTo>
                                      <a:close/>
                                      <a:moveTo>
                                        <a:pt x="178" y="350"/>
                                      </a:moveTo>
                                      <a:cubicBezTo>
                                        <a:pt x="75" y="350"/>
                                        <a:pt x="0" y="272"/>
                                        <a:pt x="0" y="176"/>
                                      </a:cubicBezTo>
                                      <a:cubicBezTo>
                                        <a:pt x="0" y="79"/>
                                        <a:pt x="76" y="0"/>
                                        <a:pt x="179" y="0"/>
                                      </a:cubicBezTo>
                                      <a:cubicBezTo>
                                        <a:pt x="282" y="0"/>
                                        <a:pt x="358" y="78"/>
                                        <a:pt x="358" y="175"/>
                                      </a:cubicBezTo>
                                      <a:cubicBezTo>
                                        <a:pt x="358" y="271"/>
                                        <a:pt x="281" y="350"/>
                                        <a:pt x="178" y="3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7" name="Freeform 15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881" y="173"/>
                                  <a:ext cx="59" cy="67"/>
                                </a:xfrm>
                                <a:custGeom>
                                  <a:avLst/>
                                  <a:gdLst>
                                    <a:gd name="T0" fmla="*/ 77 w 302"/>
                                    <a:gd name="T1" fmla="*/ 343 h 343"/>
                                    <a:gd name="T2" fmla="*/ 0 w 302"/>
                                    <a:gd name="T3" fmla="*/ 343 h 343"/>
                                    <a:gd name="T4" fmla="*/ 0 w 302"/>
                                    <a:gd name="T5" fmla="*/ 7 h 343"/>
                                    <a:gd name="T6" fmla="*/ 77 w 302"/>
                                    <a:gd name="T7" fmla="*/ 7 h 343"/>
                                    <a:gd name="T8" fmla="*/ 77 w 302"/>
                                    <a:gd name="T9" fmla="*/ 59 h 343"/>
                                    <a:gd name="T10" fmla="*/ 182 w 302"/>
                                    <a:gd name="T11" fmla="*/ 0 h 343"/>
                                    <a:gd name="T12" fmla="*/ 302 w 302"/>
                                    <a:gd name="T13" fmla="*/ 129 h 343"/>
                                    <a:gd name="T14" fmla="*/ 302 w 302"/>
                                    <a:gd name="T15" fmla="*/ 343 h 343"/>
                                    <a:gd name="T16" fmla="*/ 225 w 302"/>
                                    <a:gd name="T17" fmla="*/ 343 h 343"/>
                                    <a:gd name="T18" fmla="*/ 225 w 302"/>
                                    <a:gd name="T19" fmla="*/ 152 h 343"/>
                                    <a:gd name="T20" fmla="*/ 153 w 302"/>
                                    <a:gd name="T21" fmla="*/ 70 h 343"/>
                                    <a:gd name="T22" fmla="*/ 77 w 302"/>
                                    <a:gd name="T23" fmla="*/ 153 h 343"/>
                                    <a:gd name="T24" fmla="*/ 77 w 302"/>
                                    <a:gd name="T25" fmla="*/ 343 h 3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02" h="343">
                                      <a:moveTo>
                                        <a:pt x="77" y="343"/>
                                      </a:moveTo>
                                      <a:lnTo>
                                        <a:pt x="0" y="343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77" y="59"/>
                                      </a:lnTo>
                                      <a:cubicBezTo>
                                        <a:pt x="99" y="27"/>
                                        <a:pt x="130" y="0"/>
                                        <a:pt x="182" y="0"/>
                                      </a:cubicBezTo>
                                      <a:cubicBezTo>
                                        <a:pt x="258" y="0"/>
                                        <a:pt x="302" y="51"/>
                                        <a:pt x="302" y="129"/>
                                      </a:cubicBezTo>
                                      <a:lnTo>
                                        <a:pt x="302" y="343"/>
                                      </a:lnTo>
                                      <a:lnTo>
                                        <a:pt x="225" y="343"/>
                                      </a:lnTo>
                                      <a:lnTo>
                                        <a:pt x="225" y="152"/>
                                      </a:lnTo>
                                      <a:cubicBezTo>
                                        <a:pt x="225" y="100"/>
                                        <a:pt x="199" y="70"/>
                                        <a:pt x="153" y="70"/>
                                      </a:cubicBezTo>
                                      <a:cubicBezTo>
                                        <a:pt x="108" y="70"/>
                                        <a:pt x="77" y="101"/>
                                        <a:pt x="77" y="153"/>
                                      </a:cubicBezTo>
                                      <a:lnTo>
                                        <a:pt x="77" y="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8" name="Freeform 16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955" y="173"/>
                                  <a:ext cx="59" cy="67"/>
                                </a:xfrm>
                                <a:custGeom>
                                  <a:avLst/>
                                  <a:gdLst>
                                    <a:gd name="T0" fmla="*/ 77 w 301"/>
                                    <a:gd name="T1" fmla="*/ 343 h 343"/>
                                    <a:gd name="T2" fmla="*/ 0 w 301"/>
                                    <a:gd name="T3" fmla="*/ 343 h 343"/>
                                    <a:gd name="T4" fmla="*/ 0 w 301"/>
                                    <a:gd name="T5" fmla="*/ 7 h 343"/>
                                    <a:gd name="T6" fmla="*/ 77 w 301"/>
                                    <a:gd name="T7" fmla="*/ 7 h 343"/>
                                    <a:gd name="T8" fmla="*/ 77 w 301"/>
                                    <a:gd name="T9" fmla="*/ 59 h 343"/>
                                    <a:gd name="T10" fmla="*/ 182 w 301"/>
                                    <a:gd name="T11" fmla="*/ 0 h 343"/>
                                    <a:gd name="T12" fmla="*/ 301 w 301"/>
                                    <a:gd name="T13" fmla="*/ 129 h 343"/>
                                    <a:gd name="T14" fmla="*/ 301 w 301"/>
                                    <a:gd name="T15" fmla="*/ 343 h 343"/>
                                    <a:gd name="T16" fmla="*/ 224 w 301"/>
                                    <a:gd name="T17" fmla="*/ 343 h 343"/>
                                    <a:gd name="T18" fmla="*/ 224 w 301"/>
                                    <a:gd name="T19" fmla="*/ 152 h 343"/>
                                    <a:gd name="T20" fmla="*/ 152 w 301"/>
                                    <a:gd name="T21" fmla="*/ 70 h 343"/>
                                    <a:gd name="T22" fmla="*/ 77 w 301"/>
                                    <a:gd name="T23" fmla="*/ 153 h 343"/>
                                    <a:gd name="T24" fmla="*/ 77 w 301"/>
                                    <a:gd name="T25" fmla="*/ 343 h 3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01" h="343">
                                      <a:moveTo>
                                        <a:pt x="77" y="343"/>
                                      </a:moveTo>
                                      <a:lnTo>
                                        <a:pt x="0" y="343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77" y="59"/>
                                      </a:lnTo>
                                      <a:cubicBezTo>
                                        <a:pt x="98" y="27"/>
                                        <a:pt x="129" y="0"/>
                                        <a:pt x="182" y="0"/>
                                      </a:cubicBezTo>
                                      <a:cubicBezTo>
                                        <a:pt x="257" y="0"/>
                                        <a:pt x="301" y="51"/>
                                        <a:pt x="301" y="129"/>
                                      </a:cubicBezTo>
                                      <a:lnTo>
                                        <a:pt x="301" y="343"/>
                                      </a:lnTo>
                                      <a:lnTo>
                                        <a:pt x="224" y="343"/>
                                      </a:lnTo>
                                      <a:lnTo>
                                        <a:pt x="224" y="152"/>
                                      </a:lnTo>
                                      <a:cubicBezTo>
                                        <a:pt x="224" y="100"/>
                                        <a:pt x="198" y="70"/>
                                        <a:pt x="152" y="70"/>
                                      </a:cubicBezTo>
                                      <a:cubicBezTo>
                                        <a:pt x="108" y="70"/>
                                        <a:pt x="77" y="101"/>
                                        <a:pt x="77" y="153"/>
                                      </a:cubicBezTo>
                                      <a:lnTo>
                                        <a:pt x="77" y="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9" name="Freeform 17">
                                <a:extLst/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026" y="173"/>
                                  <a:ext cx="63" cy="68"/>
                                </a:xfrm>
                                <a:custGeom>
                                  <a:avLst/>
                                  <a:gdLst>
                                    <a:gd name="T0" fmla="*/ 248 w 325"/>
                                    <a:gd name="T1" fmla="*/ 151 h 350"/>
                                    <a:gd name="T2" fmla="*/ 163 w 325"/>
                                    <a:gd name="T3" fmla="*/ 63 h 350"/>
                                    <a:gd name="T4" fmla="*/ 76 w 325"/>
                                    <a:gd name="T5" fmla="*/ 151 h 350"/>
                                    <a:gd name="T6" fmla="*/ 248 w 325"/>
                                    <a:gd name="T7" fmla="*/ 151 h 350"/>
                                    <a:gd name="T8" fmla="*/ 173 w 325"/>
                                    <a:gd name="T9" fmla="*/ 287 h 350"/>
                                    <a:gd name="T10" fmla="*/ 264 w 325"/>
                                    <a:gd name="T11" fmla="*/ 247 h 350"/>
                                    <a:gd name="T12" fmla="*/ 309 w 325"/>
                                    <a:gd name="T13" fmla="*/ 287 h 350"/>
                                    <a:gd name="T14" fmla="*/ 172 w 325"/>
                                    <a:gd name="T15" fmla="*/ 350 h 350"/>
                                    <a:gd name="T16" fmla="*/ 0 w 325"/>
                                    <a:gd name="T17" fmla="*/ 175 h 350"/>
                                    <a:gd name="T18" fmla="*/ 164 w 325"/>
                                    <a:gd name="T19" fmla="*/ 0 h 350"/>
                                    <a:gd name="T20" fmla="*/ 325 w 325"/>
                                    <a:gd name="T21" fmla="*/ 181 h 350"/>
                                    <a:gd name="T22" fmla="*/ 323 w 325"/>
                                    <a:gd name="T23" fmla="*/ 202 h 350"/>
                                    <a:gd name="T24" fmla="*/ 77 w 325"/>
                                    <a:gd name="T25" fmla="*/ 202 h 350"/>
                                    <a:gd name="T26" fmla="*/ 173 w 325"/>
                                    <a:gd name="T27" fmla="*/ 287 h 3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325" h="350">
                                      <a:moveTo>
                                        <a:pt x="248" y="151"/>
                                      </a:moveTo>
                                      <a:cubicBezTo>
                                        <a:pt x="243" y="102"/>
                                        <a:pt x="214" y="63"/>
                                        <a:pt x="163" y="63"/>
                                      </a:cubicBezTo>
                                      <a:cubicBezTo>
                                        <a:pt x="116" y="63"/>
                                        <a:pt x="83" y="99"/>
                                        <a:pt x="76" y="151"/>
                                      </a:cubicBezTo>
                                      <a:lnTo>
                                        <a:pt x="248" y="151"/>
                                      </a:lnTo>
                                      <a:close/>
                                      <a:moveTo>
                                        <a:pt x="173" y="287"/>
                                      </a:moveTo>
                                      <a:cubicBezTo>
                                        <a:pt x="211" y="287"/>
                                        <a:pt x="238" y="273"/>
                                        <a:pt x="264" y="247"/>
                                      </a:cubicBezTo>
                                      <a:lnTo>
                                        <a:pt x="309" y="287"/>
                                      </a:lnTo>
                                      <a:cubicBezTo>
                                        <a:pt x="278" y="325"/>
                                        <a:pt x="234" y="350"/>
                                        <a:pt x="172" y="350"/>
                                      </a:cubicBezTo>
                                      <a:cubicBezTo>
                                        <a:pt x="75" y="350"/>
                                        <a:pt x="0" y="280"/>
                                        <a:pt x="0" y="175"/>
                                      </a:cubicBezTo>
                                      <a:cubicBezTo>
                                        <a:pt x="0" y="79"/>
                                        <a:pt x="68" y="0"/>
                                        <a:pt x="164" y="0"/>
                                      </a:cubicBezTo>
                                      <a:cubicBezTo>
                                        <a:pt x="271" y="0"/>
                                        <a:pt x="325" y="84"/>
                                        <a:pt x="325" y="181"/>
                                      </a:cubicBezTo>
                                      <a:cubicBezTo>
                                        <a:pt x="325" y="188"/>
                                        <a:pt x="324" y="194"/>
                                        <a:pt x="323" y="202"/>
                                      </a:cubicBezTo>
                                      <a:lnTo>
                                        <a:pt x="77" y="202"/>
                                      </a:lnTo>
                                      <a:cubicBezTo>
                                        <a:pt x="86" y="257"/>
                                        <a:pt x="124" y="287"/>
                                        <a:pt x="173" y="2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0" name="Freeform 18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1098" y="173"/>
                                  <a:ext cx="61" cy="68"/>
                                </a:xfrm>
                                <a:custGeom>
                                  <a:avLst/>
                                  <a:gdLst>
                                    <a:gd name="T0" fmla="*/ 174 w 311"/>
                                    <a:gd name="T1" fmla="*/ 350 h 350"/>
                                    <a:gd name="T2" fmla="*/ 0 w 311"/>
                                    <a:gd name="T3" fmla="*/ 176 h 350"/>
                                    <a:gd name="T4" fmla="*/ 174 w 311"/>
                                    <a:gd name="T5" fmla="*/ 0 h 350"/>
                                    <a:gd name="T6" fmla="*/ 309 w 311"/>
                                    <a:gd name="T7" fmla="*/ 58 h 350"/>
                                    <a:gd name="T8" fmla="*/ 261 w 311"/>
                                    <a:gd name="T9" fmla="*/ 109 h 350"/>
                                    <a:gd name="T10" fmla="*/ 174 w 311"/>
                                    <a:gd name="T11" fmla="*/ 67 h 350"/>
                                    <a:gd name="T12" fmla="*/ 77 w 311"/>
                                    <a:gd name="T13" fmla="*/ 175 h 350"/>
                                    <a:gd name="T14" fmla="*/ 178 w 311"/>
                                    <a:gd name="T15" fmla="*/ 283 h 350"/>
                                    <a:gd name="T16" fmla="*/ 265 w 311"/>
                                    <a:gd name="T17" fmla="*/ 241 h 350"/>
                                    <a:gd name="T18" fmla="*/ 311 w 311"/>
                                    <a:gd name="T19" fmla="*/ 287 h 350"/>
                                    <a:gd name="T20" fmla="*/ 174 w 311"/>
                                    <a:gd name="T21" fmla="*/ 350 h 3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311" h="350">
                                      <a:moveTo>
                                        <a:pt x="174" y="350"/>
                                      </a:moveTo>
                                      <a:cubicBezTo>
                                        <a:pt x="74" y="350"/>
                                        <a:pt x="0" y="272"/>
                                        <a:pt x="0" y="176"/>
                                      </a:cubicBezTo>
                                      <a:cubicBezTo>
                                        <a:pt x="0" y="80"/>
                                        <a:pt x="74" y="0"/>
                                        <a:pt x="174" y="0"/>
                                      </a:cubicBezTo>
                                      <a:cubicBezTo>
                                        <a:pt x="238" y="0"/>
                                        <a:pt x="277" y="23"/>
                                        <a:pt x="309" y="58"/>
                                      </a:cubicBezTo>
                                      <a:lnTo>
                                        <a:pt x="261" y="109"/>
                                      </a:lnTo>
                                      <a:cubicBezTo>
                                        <a:pt x="237" y="84"/>
                                        <a:pt x="213" y="67"/>
                                        <a:pt x="174" y="67"/>
                                      </a:cubicBezTo>
                                      <a:cubicBezTo>
                                        <a:pt x="118" y="67"/>
                                        <a:pt x="77" y="116"/>
                                        <a:pt x="77" y="175"/>
                                      </a:cubicBezTo>
                                      <a:cubicBezTo>
                                        <a:pt x="77" y="235"/>
                                        <a:pt x="118" y="283"/>
                                        <a:pt x="178" y="283"/>
                                      </a:cubicBezTo>
                                      <a:cubicBezTo>
                                        <a:pt x="214" y="283"/>
                                        <a:pt x="240" y="266"/>
                                        <a:pt x="265" y="241"/>
                                      </a:cubicBezTo>
                                      <a:lnTo>
                                        <a:pt x="311" y="287"/>
                                      </a:lnTo>
                                      <a:cubicBezTo>
                                        <a:pt x="278" y="324"/>
                                        <a:pt x="239" y="350"/>
                                        <a:pt x="174" y="3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1" name="Freeform 19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1165" y="156"/>
                                  <a:ext cx="40" cy="85"/>
                                </a:xfrm>
                                <a:custGeom>
                                  <a:avLst/>
                                  <a:gdLst>
                                    <a:gd name="T0" fmla="*/ 120 w 210"/>
                                    <a:gd name="T1" fmla="*/ 323 h 433"/>
                                    <a:gd name="T2" fmla="*/ 161 w 210"/>
                                    <a:gd name="T3" fmla="*/ 365 h 433"/>
                                    <a:gd name="T4" fmla="*/ 209 w 210"/>
                                    <a:gd name="T5" fmla="*/ 353 h 433"/>
                                    <a:gd name="T6" fmla="*/ 209 w 210"/>
                                    <a:gd name="T7" fmla="*/ 416 h 433"/>
                                    <a:gd name="T8" fmla="*/ 139 w 210"/>
                                    <a:gd name="T9" fmla="*/ 433 h 433"/>
                                    <a:gd name="T10" fmla="*/ 43 w 210"/>
                                    <a:gd name="T11" fmla="*/ 335 h 433"/>
                                    <a:gd name="T12" fmla="*/ 43 w 210"/>
                                    <a:gd name="T13" fmla="*/ 158 h 433"/>
                                    <a:gd name="T14" fmla="*/ 0 w 210"/>
                                    <a:gd name="T15" fmla="*/ 158 h 433"/>
                                    <a:gd name="T16" fmla="*/ 0 w 210"/>
                                    <a:gd name="T17" fmla="*/ 92 h 433"/>
                                    <a:gd name="T18" fmla="*/ 43 w 210"/>
                                    <a:gd name="T19" fmla="*/ 92 h 433"/>
                                    <a:gd name="T20" fmla="*/ 43 w 210"/>
                                    <a:gd name="T21" fmla="*/ 0 h 433"/>
                                    <a:gd name="T22" fmla="*/ 120 w 210"/>
                                    <a:gd name="T23" fmla="*/ 0 h 433"/>
                                    <a:gd name="T24" fmla="*/ 120 w 210"/>
                                    <a:gd name="T25" fmla="*/ 92 h 433"/>
                                    <a:gd name="T26" fmla="*/ 210 w 210"/>
                                    <a:gd name="T27" fmla="*/ 92 h 433"/>
                                    <a:gd name="T28" fmla="*/ 210 w 210"/>
                                    <a:gd name="T29" fmla="*/ 158 h 433"/>
                                    <a:gd name="T30" fmla="*/ 120 w 210"/>
                                    <a:gd name="T31" fmla="*/ 158 h 433"/>
                                    <a:gd name="T32" fmla="*/ 120 w 210"/>
                                    <a:gd name="T33" fmla="*/ 323 h 4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210" h="433">
                                      <a:moveTo>
                                        <a:pt x="120" y="323"/>
                                      </a:moveTo>
                                      <a:cubicBezTo>
                                        <a:pt x="120" y="353"/>
                                        <a:pt x="135" y="365"/>
                                        <a:pt x="161" y="365"/>
                                      </a:cubicBezTo>
                                      <a:cubicBezTo>
                                        <a:pt x="178" y="365"/>
                                        <a:pt x="194" y="361"/>
                                        <a:pt x="209" y="353"/>
                                      </a:cubicBezTo>
                                      <a:lnTo>
                                        <a:pt x="209" y="416"/>
                                      </a:lnTo>
                                      <a:cubicBezTo>
                                        <a:pt x="190" y="427"/>
                                        <a:pt x="168" y="433"/>
                                        <a:pt x="139" y="433"/>
                                      </a:cubicBezTo>
                                      <a:cubicBezTo>
                                        <a:pt x="83" y="433"/>
                                        <a:pt x="43" y="409"/>
                                        <a:pt x="43" y="335"/>
                                      </a:cubicBezTo>
                                      <a:lnTo>
                                        <a:pt x="43" y="158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43" y="9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120" y="0"/>
                                      </a:lnTo>
                                      <a:lnTo>
                                        <a:pt x="120" y="92"/>
                                      </a:lnTo>
                                      <a:lnTo>
                                        <a:pt x="210" y="92"/>
                                      </a:lnTo>
                                      <a:lnTo>
                                        <a:pt x="210" y="158"/>
                                      </a:lnTo>
                                      <a:lnTo>
                                        <a:pt x="120" y="158"/>
                                      </a:lnTo>
                                      <a:lnTo>
                                        <a:pt x="120" y="3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2" name="Freeform 20">
                                <a:extLst/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84" y="262"/>
                                  <a:ext cx="67" cy="87"/>
                                </a:xfrm>
                                <a:custGeom>
                                  <a:avLst/>
                                  <a:gdLst>
                                    <a:gd name="T0" fmla="*/ 169 w 345"/>
                                    <a:gd name="T1" fmla="*/ 71 h 445"/>
                                    <a:gd name="T2" fmla="*/ 78 w 345"/>
                                    <a:gd name="T3" fmla="*/ 71 h 445"/>
                                    <a:gd name="T4" fmla="*/ 78 w 345"/>
                                    <a:gd name="T5" fmla="*/ 231 h 445"/>
                                    <a:gd name="T6" fmla="*/ 169 w 345"/>
                                    <a:gd name="T7" fmla="*/ 231 h 445"/>
                                    <a:gd name="T8" fmla="*/ 265 w 345"/>
                                    <a:gd name="T9" fmla="*/ 151 h 445"/>
                                    <a:gd name="T10" fmla="*/ 169 w 345"/>
                                    <a:gd name="T11" fmla="*/ 71 h 445"/>
                                    <a:gd name="T12" fmla="*/ 167 w 345"/>
                                    <a:gd name="T13" fmla="*/ 302 h 445"/>
                                    <a:gd name="T14" fmla="*/ 78 w 345"/>
                                    <a:gd name="T15" fmla="*/ 302 h 445"/>
                                    <a:gd name="T16" fmla="*/ 78 w 345"/>
                                    <a:gd name="T17" fmla="*/ 445 h 445"/>
                                    <a:gd name="T18" fmla="*/ 0 w 345"/>
                                    <a:gd name="T19" fmla="*/ 445 h 445"/>
                                    <a:gd name="T20" fmla="*/ 0 w 345"/>
                                    <a:gd name="T21" fmla="*/ 0 h 445"/>
                                    <a:gd name="T22" fmla="*/ 175 w 345"/>
                                    <a:gd name="T23" fmla="*/ 0 h 445"/>
                                    <a:gd name="T24" fmla="*/ 345 w 345"/>
                                    <a:gd name="T25" fmla="*/ 149 h 445"/>
                                    <a:gd name="T26" fmla="*/ 167 w 345"/>
                                    <a:gd name="T27" fmla="*/ 302 h 4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345" h="445">
                                      <a:moveTo>
                                        <a:pt x="169" y="71"/>
                                      </a:moveTo>
                                      <a:lnTo>
                                        <a:pt x="78" y="71"/>
                                      </a:lnTo>
                                      <a:lnTo>
                                        <a:pt x="78" y="231"/>
                                      </a:lnTo>
                                      <a:lnTo>
                                        <a:pt x="169" y="231"/>
                                      </a:lnTo>
                                      <a:cubicBezTo>
                                        <a:pt x="228" y="231"/>
                                        <a:pt x="265" y="199"/>
                                        <a:pt x="265" y="151"/>
                                      </a:cubicBezTo>
                                      <a:cubicBezTo>
                                        <a:pt x="265" y="98"/>
                                        <a:pt x="228" y="71"/>
                                        <a:pt x="169" y="71"/>
                                      </a:cubicBezTo>
                                      <a:close/>
                                      <a:moveTo>
                                        <a:pt x="167" y="302"/>
                                      </a:moveTo>
                                      <a:lnTo>
                                        <a:pt x="78" y="302"/>
                                      </a:lnTo>
                                      <a:lnTo>
                                        <a:pt x="78" y="445"/>
                                      </a:lnTo>
                                      <a:lnTo>
                                        <a:pt x="0" y="44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5" y="0"/>
                                      </a:lnTo>
                                      <a:cubicBezTo>
                                        <a:pt x="279" y="0"/>
                                        <a:pt x="345" y="58"/>
                                        <a:pt x="345" y="149"/>
                                      </a:cubicBezTo>
                                      <a:cubicBezTo>
                                        <a:pt x="345" y="249"/>
                                        <a:pt x="264" y="302"/>
                                        <a:pt x="167" y="3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3" name="Freeform 21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562" y="281"/>
                                  <a:ext cx="39" cy="68"/>
                                </a:xfrm>
                                <a:custGeom>
                                  <a:avLst/>
                                  <a:gdLst>
                                    <a:gd name="T0" fmla="*/ 77 w 196"/>
                                    <a:gd name="T1" fmla="*/ 345 h 345"/>
                                    <a:gd name="T2" fmla="*/ 0 w 196"/>
                                    <a:gd name="T3" fmla="*/ 345 h 345"/>
                                    <a:gd name="T4" fmla="*/ 0 w 196"/>
                                    <a:gd name="T5" fmla="*/ 9 h 345"/>
                                    <a:gd name="T6" fmla="*/ 77 w 196"/>
                                    <a:gd name="T7" fmla="*/ 9 h 345"/>
                                    <a:gd name="T8" fmla="*/ 77 w 196"/>
                                    <a:gd name="T9" fmla="*/ 85 h 345"/>
                                    <a:gd name="T10" fmla="*/ 196 w 196"/>
                                    <a:gd name="T11" fmla="*/ 3 h 345"/>
                                    <a:gd name="T12" fmla="*/ 196 w 196"/>
                                    <a:gd name="T13" fmla="*/ 84 h 345"/>
                                    <a:gd name="T14" fmla="*/ 191 w 196"/>
                                    <a:gd name="T15" fmla="*/ 84 h 345"/>
                                    <a:gd name="T16" fmla="*/ 77 w 196"/>
                                    <a:gd name="T17" fmla="*/ 217 h 345"/>
                                    <a:gd name="T18" fmla="*/ 77 w 196"/>
                                    <a:gd name="T19" fmla="*/ 345 h 3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96" h="345">
                                      <a:moveTo>
                                        <a:pt x="77" y="345"/>
                                      </a:moveTo>
                                      <a:lnTo>
                                        <a:pt x="0" y="345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77" y="9"/>
                                      </a:lnTo>
                                      <a:lnTo>
                                        <a:pt x="77" y="85"/>
                                      </a:lnTo>
                                      <a:cubicBezTo>
                                        <a:pt x="98" y="34"/>
                                        <a:pt x="137" y="0"/>
                                        <a:pt x="196" y="3"/>
                                      </a:cubicBezTo>
                                      <a:lnTo>
                                        <a:pt x="196" y="84"/>
                                      </a:lnTo>
                                      <a:lnTo>
                                        <a:pt x="191" y="84"/>
                                      </a:lnTo>
                                      <a:cubicBezTo>
                                        <a:pt x="124" y="84"/>
                                        <a:pt x="77" y="128"/>
                                        <a:pt x="77" y="217"/>
                                      </a:cubicBezTo>
                                      <a:lnTo>
                                        <a:pt x="77" y="3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4" name="Freeform 22">
                                <a:extLst/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05" y="282"/>
                                  <a:ext cx="70" cy="68"/>
                                </a:xfrm>
                                <a:custGeom>
                                  <a:avLst/>
                                  <a:gdLst>
                                    <a:gd name="T0" fmla="*/ 178 w 358"/>
                                    <a:gd name="T1" fmla="*/ 67 h 350"/>
                                    <a:gd name="T2" fmla="*/ 77 w 358"/>
                                    <a:gd name="T3" fmla="*/ 175 h 350"/>
                                    <a:gd name="T4" fmla="*/ 179 w 358"/>
                                    <a:gd name="T5" fmla="*/ 283 h 350"/>
                                    <a:gd name="T6" fmla="*/ 281 w 358"/>
                                    <a:gd name="T7" fmla="*/ 176 h 350"/>
                                    <a:gd name="T8" fmla="*/ 178 w 358"/>
                                    <a:gd name="T9" fmla="*/ 67 h 350"/>
                                    <a:gd name="T10" fmla="*/ 178 w 358"/>
                                    <a:gd name="T11" fmla="*/ 350 h 350"/>
                                    <a:gd name="T12" fmla="*/ 0 w 358"/>
                                    <a:gd name="T13" fmla="*/ 176 h 350"/>
                                    <a:gd name="T14" fmla="*/ 179 w 358"/>
                                    <a:gd name="T15" fmla="*/ 0 h 350"/>
                                    <a:gd name="T16" fmla="*/ 358 w 358"/>
                                    <a:gd name="T17" fmla="*/ 175 h 350"/>
                                    <a:gd name="T18" fmla="*/ 178 w 358"/>
                                    <a:gd name="T19" fmla="*/ 350 h 3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358" h="350">
                                      <a:moveTo>
                                        <a:pt x="178" y="67"/>
                                      </a:moveTo>
                                      <a:cubicBezTo>
                                        <a:pt x="116" y="67"/>
                                        <a:pt x="77" y="116"/>
                                        <a:pt x="77" y="175"/>
                                      </a:cubicBezTo>
                                      <a:cubicBezTo>
                                        <a:pt x="77" y="234"/>
                                        <a:pt x="120" y="283"/>
                                        <a:pt x="179" y="283"/>
                                      </a:cubicBezTo>
                                      <a:cubicBezTo>
                                        <a:pt x="242" y="283"/>
                                        <a:pt x="281" y="235"/>
                                        <a:pt x="281" y="176"/>
                                      </a:cubicBezTo>
                                      <a:cubicBezTo>
                                        <a:pt x="281" y="116"/>
                                        <a:pt x="238" y="67"/>
                                        <a:pt x="178" y="67"/>
                                      </a:cubicBezTo>
                                      <a:close/>
                                      <a:moveTo>
                                        <a:pt x="178" y="350"/>
                                      </a:moveTo>
                                      <a:cubicBezTo>
                                        <a:pt x="76" y="350"/>
                                        <a:pt x="0" y="272"/>
                                        <a:pt x="0" y="176"/>
                                      </a:cubicBezTo>
                                      <a:cubicBezTo>
                                        <a:pt x="0" y="79"/>
                                        <a:pt x="76" y="0"/>
                                        <a:pt x="179" y="0"/>
                                      </a:cubicBezTo>
                                      <a:cubicBezTo>
                                        <a:pt x="282" y="0"/>
                                        <a:pt x="358" y="78"/>
                                        <a:pt x="358" y="175"/>
                                      </a:cubicBezTo>
                                      <a:cubicBezTo>
                                        <a:pt x="358" y="271"/>
                                        <a:pt x="282" y="350"/>
                                        <a:pt x="178" y="3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5" name="Freeform 23">
                                <a:extLst/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84" y="282"/>
                                  <a:ext cx="68" cy="87"/>
                                </a:xfrm>
                                <a:custGeom>
                                  <a:avLst/>
                                  <a:gdLst>
                                    <a:gd name="T0" fmla="*/ 173 w 347"/>
                                    <a:gd name="T1" fmla="*/ 65 h 446"/>
                                    <a:gd name="T2" fmla="*/ 78 w 347"/>
                                    <a:gd name="T3" fmla="*/ 158 h 446"/>
                                    <a:gd name="T4" fmla="*/ 173 w 347"/>
                                    <a:gd name="T5" fmla="*/ 251 h 446"/>
                                    <a:gd name="T6" fmla="*/ 272 w 347"/>
                                    <a:gd name="T7" fmla="*/ 158 h 446"/>
                                    <a:gd name="T8" fmla="*/ 173 w 347"/>
                                    <a:gd name="T9" fmla="*/ 65 h 446"/>
                                    <a:gd name="T10" fmla="*/ 167 w 347"/>
                                    <a:gd name="T11" fmla="*/ 446 h 446"/>
                                    <a:gd name="T12" fmla="*/ 17 w 347"/>
                                    <a:gd name="T13" fmla="*/ 406 h 446"/>
                                    <a:gd name="T14" fmla="*/ 45 w 347"/>
                                    <a:gd name="T15" fmla="*/ 348 h 446"/>
                                    <a:gd name="T16" fmla="*/ 165 w 347"/>
                                    <a:gd name="T17" fmla="*/ 383 h 446"/>
                                    <a:gd name="T18" fmla="*/ 271 w 347"/>
                                    <a:gd name="T19" fmla="*/ 280 h 446"/>
                                    <a:gd name="T20" fmla="*/ 271 w 347"/>
                                    <a:gd name="T21" fmla="*/ 254 h 446"/>
                                    <a:gd name="T22" fmla="*/ 153 w 347"/>
                                    <a:gd name="T23" fmla="*/ 316 h 446"/>
                                    <a:gd name="T24" fmla="*/ 0 w 347"/>
                                    <a:gd name="T25" fmla="*/ 158 h 446"/>
                                    <a:gd name="T26" fmla="*/ 153 w 347"/>
                                    <a:gd name="T27" fmla="*/ 0 h 446"/>
                                    <a:gd name="T28" fmla="*/ 271 w 347"/>
                                    <a:gd name="T29" fmla="*/ 57 h 446"/>
                                    <a:gd name="T30" fmla="*/ 271 w 347"/>
                                    <a:gd name="T31" fmla="*/ 7 h 446"/>
                                    <a:gd name="T32" fmla="*/ 347 w 347"/>
                                    <a:gd name="T33" fmla="*/ 7 h 446"/>
                                    <a:gd name="T34" fmla="*/ 347 w 347"/>
                                    <a:gd name="T35" fmla="*/ 274 h 446"/>
                                    <a:gd name="T36" fmla="*/ 167 w 347"/>
                                    <a:gd name="T37" fmla="*/ 446 h 4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347" h="446">
                                      <a:moveTo>
                                        <a:pt x="173" y="65"/>
                                      </a:moveTo>
                                      <a:cubicBezTo>
                                        <a:pt x="120" y="65"/>
                                        <a:pt x="78" y="102"/>
                                        <a:pt x="78" y="158"/>
                                      </a:cubicBezTo>
                                      <a:cubicBezTo>
                                        <a:pt x="78" y="214"/>
                                        <a:pt x="120" y="251"/>
                                        <a:pt x="173" y="251"/>
                                      </a:cubicBezTo>
                                      <a:cubicBezTo>
                                        <a:pt x="227" y="251"/>
                                        <a:pt x="272" y="214"/>
                                        <a:pt x="272" y="158"/>
                                      </a:cubicBezTo>
                                      <a:cubicBezTo>
                                        <a:pt x="272" y="102"/>
                                        <a:pt x="227" y="65"/>
                                        <a:pt x="173" y="65"/>
                                      </a:cubicBezTo>
                                      <a:close/>
                                      <a:moveTo>
                                        <a:pt x="167" y="446"/>
                                      </a:moveTo>
                                      <a:cubicBezTo>
                                        <a:pt x="112" y="446"/>
                                        <a:pt x="60" y="432"/>
                                        <a:pt x="17" y="406"/>
                                      </a:cubicBezTo>
                                      <a:lnTo>
                                        <a:pt x="45" y="348"/>
                                      </a:lnTo>
                                      <a:cubicBezTo>
                                        <a:pt x="81" y="370"/>
                                        <a:pt x="119" y="383"/>
                                        <a:pt x="165" y="383"/>
                                      </a:cubicBezTo>
                                      <a:cubicBezTo>
                                        <a:pt x="234" y="383"/>
                                        <a:pt x="271" y="348"/>
                                        <a:pt x="271" y="280"/>
                                      </a:cubicBezTo>
                                      <a:lnTo>
                                        <a:pt x="271" y="254"/>
                                      </a:lnTo>
                                      <a:cubicBezTo>
                                        <a:pt x="243" y="290"/>
                                        <a:pt x="208" y="316"/>
                                        <a:pt x="153" y="316"/>
                                      </a:cubicBezTo>
                                      <a:cubicBezTo>
                                        <a:pt x="74" y="316"/>
                                        <a:pt x="0" y="258"/>
                                        <a:pt x="0" y="158"/>
                                      </a:cubicBezTo>
                                      <a:cubicBezTo>
                                        <a:pt x="0" y="58"/>
                                        <a:pt x="75" y="0"/>
                                        <a:pt x="153" y="0"/>
                                      </a:cubicBezTo>
                                      <a:cubicBezTo>
                                        <a:pt x="209" y="0"/>
                                        <a:pt x="244" y="26"/>
                                        <a:pt x="271" y="57"/>
                                      </a:cubicBezTo>
                                      <a:lnTo>
                                        <a:pt x="271" y="7"/>
                                      </a:lnTo>
                                      <a:lnTo>
                                        <a:pt x="347" y="7"/>
                                      </a:lnTo>
                                      <a:lnTo>
                                        <a:pt x="347" y="274"/>
                                      </a:lnTo>
                                      <a:cubicBezTo>
                                        <a:pt x="347" y="393"/>
                                        <a:pt x="283" y="446"/>
                                        <a:pt x="167" y="4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6" name="Freeform 24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768" y="281"/>
                                  <a:ext cx="38" cy="68"/>
                                </a:xfrm>
                                <a:custGeom>
                                  <a:avLst/>
                                  <a:gdLst>
                                    <a:gd name="T0" fmla="*/ 77 w 196"/>
                                    <a:gd name="T1" fmla="*/ 345 h 345"/>
                                    <a:gd name="T2" fmla="*/ 0 w 196"/>
                                    <a:gd name="T3" fmla="*/ 345 h 345"/>
                                    <a:gd name="T4" fmla="*/ 0 w 196"/>
                                    <a:gd name="T5" fmla="*/ 9 h 345"/>
                                    <a:gd name="T6" fmla="*/ 77 w 196"/>
                                    <a:gd name="T7" fmla="*/ 9 h 345"/>
                                    <a:gd name="T8" fmla="*/ 77 w 196"/>
                                    <a:gd name="T9" fmla="*/ 85 h 345"/>
                                    <a:gd name="T10" fmla="*/ 196 w 196"/>
                                    <a:gd name="T11" fmla="*/ 3 h 345"/>
                                    <a:gd name="T12" fmla="*/ 196 w 196"/>
                                    <a:gd name="T13" fmla="*/ 84 h 345"/>
                                    <a:gd name="T14" fmla="*/ 191 w 196"/>
                                    <a:gd name="T15" fmla="*/ 84 h 345"/>
                                    <a:gd name="T16" fmla="*/ 77 w 196"/>
                                    <a:gd name="T17" fmla="*/ 217 h 345"/>
                                    <a:gd name="T18" fmla="*/ 77 w 196"/>
                                    <a:gd name="T19" fmla="*/ 345 h 3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96" h="345">
                                      <a:moveTo>
                                        <a:pt x="77" y="345"/>
                                      </a:moveTo>
                                      <a:lnTo>
                                        <a:pt x="0" y="345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77" y="9"/>
                                      </a:lnTo>
                                      <a:lnTo>
                                        <a:pt x="77" y="85"/>
                                      </a:lnTo>
                                      <a:cubicBezTo>
                                        <a:pt x="98" y="34"/>
                                        <a:pt x="136" y="0"/>
                                        <a:pt x="196" y="3"/>
                                      </a:cubicBezTo>
                                      <a:lnTo>
                                        <a:pt x="196" y="84"/>
                                      </a:lnTo>
                                      <a:lnTo>
                                        <a:pt x="191" y="84"/>
                                      </a:lnTo>
                                      <a:cubicBezTo>
                                        <a:pt x="124" y="84"/>
                                        <a:pt x="77" y="128"/>
                                        <a:pt x="77" y="217"/>
                                      </a:cubicBezTo>
                                      <a:lnTo>
                                        <a:pt x="77" y="3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7" name="Freeform 25">
                                <a:extLst/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9" y="282"/>
                                  <a:ext cx="59" cy="68"/>
                                </a:xfrm>
                                <a:custGeom>
                                  <a:avLst/>
                                  <a:gdLst>
                                    <a:gd name="T0" fmla="*/ 230 w 304"/>
                                    <a:gd name="T1" fmla="*/ 198 h 348"/>
                                    <a:gd name="T2" fmla="*/ 153 w 304"/>
                                    <a:gd name="T3" fmla="*/ 185 h 348"/>
                                    <a:gd name="T4" fmla="*/ 76 w 304"/>
                                    <a:gd name="T5" fmla="*/ 239 h 348"/>
                                    <a:gd name="T6" fmla="*/ 76 w 304"/>
                                    <a:gd name="T7" fmla="*/ 240 h 348"/>
                                    <a:gd name="T8" fmla="*/ 141 w 304"/>
                                    <a:gd name="T9" fmla="*/ 290 h 348"/>
                                    <a:gd name="T10" fmla="*/ 230 w 304"/>
                                    <a:gd name="T11" fmla="*/ 219 h 348"/>
                                    <a:gd name="T12" fmla="*/ 230 w 304"/>
                                    <a:gd name="T13" fmla="*/ 198 h 348"/>
                                    <a:gd name="T14" fmla="*/ 228 w 304"/>
                                    <a:gd name="T15" fmla="*/ 341 h 348"/>
                                    <a:gd name="T16" fmla="*/ 228 w 304"/>
                                    <a:gd name="T17" fmla="*/ 299 h 348"/>
                                    <a:gd name="T18" fmla="*/ 119 w 304"/>
                                    <a:gd name="T19" fmla="*/ 348 h 348"/>
                                    <a:gd name="T20" fmla="*/ 0 w 304"/>
                                    <a:gd name="T21" fmla="*/ 244 h 348"/>
                                    <a:gd name="T22" fmla="*/ 0 w 304"/>
                                    <a:gd name="T23" fmla="*/ 243 h 348"/>
                                    <a:gd name="T24" fmla="*/ 136 w 304"/>
                                    <a:gd name="T25" fmla="*/ 135 h 348"/>
                                    <a:gd name="T26" fmla="*/ 229 w 304"/>
                                    <a:gd name="T27" fmla="*/ 149 h 348"/>
                                    <a:gd name="T28" fmla="*/ 229 w 304"/>
                                    <a:gd name="T29" fmla="*/ 140 h 348"/>
                                    <a:gd name="T30" fmla="*/ 146 w 304"/>
                                    <a:gd name="T31" fmla="*/ 68 h 348"/>
                                    <a:gd name="T32" fmla="*/ 50 w 304"/>
                                    <a:gd name="T33" fmla="*/ 89 h 348"/>
                                    <a:gd name="T34" fmla="*/ 29 w 304"/>
                                    <a:gd name="T35" fmla="*/ 28 h 348"/>
                                    <a:gd name="T36" fmla="*/ 157 w 304"/>
                                    <a:gd name="T37" fmla="*/ 0 h 348"/>
                                    <a:gd name="T38" fmla="*/ 304 w 304"/>
                                    <a:gd name="T39" fmla="*/ 142 h 348"/>
                                    <a:gd name="T40" fmla="*/ 304 w 304"/>
                                    <a:gd name="T41" fmla="*/ 341 h 348"/>
                                    <a:gd name="T42" fmla="*/ 228 w 304"/>
                                    <a:gd name="T43" fmla="*/ 341 h 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304" h="348">
                                      <a:moveTo>
                                        <a:pt x="230" y="198"/>
                                      </a:moveTo>
                                      <a:cubicBezTo>
                                        <a:pt x="210" y="191"/>
                                        <a:pt x="183" y="185"/>
                                        <a:pt x="153" y="185"/>
                                      </a:cubicBezTo>
                                      <a:cubicBezTo>
                                        <a:pt x="105" y="185"/>
                                        <a:pt x="76" y="205"/>
                                        <a:pt x="76" y="239"/>
                                      </a:cubicBezTo>
                                      <a:lnTo>
                                        <a:pt x="76" y="240"/>
                                      </a:lnTo>
                                      <a:cubicBezTo>
                                        <a:pt x="76" y="272"/>
                                        <a:pt x="105" y="290"/>
                                        <a:pt x="141" y="290"/>
                                      </a:cubicBezTo>
                                      <a:cubicBezTo>
                                        <a:pt x="192" y="290"/>
                                        <a:pt x="230" y="261"/>
                                        <a:pt x="230" y="219"/>
                                      </a:cubicBezTo>
                                      <a:lnTo>
                                        <a:pt x="230" y="198"/>
                                      </a:lnTo>
                                      <a:close/>
                                      <a:moveTo>
                                        <a:pt x="228" y="341"/>
                                      </a:moveTo>
                                      <a:lnTo>
                                        <a:pt x="228" y="299"/>
                                      </a:lnTo>
                                      <a:cubicBezTo>
                                        <a:pt x="205" y="327"/>
                                        <a:pt x="170" y="348"/>
                                        <a:pt x="119" y="348"/>
                                      </a:cubicBezTo>
                                      <a:cubicBezTo>
                                        <a:pt x="56" y="348"/>
                                        <a:pt x="0" y="311"/>
                                        <a:pt x="0" y="244"/>
                                      </a:cubicBezTo>
                                      <a:lnTo>
                                        <a:pt x="0" y="243"/>
                                      </a:lnTo>
                                      <a:cubicBezTo>
                                        <a:pt x="0" y="170"/>
                                        <a:pt x="58" y="135"/>
                                        <a:pt x="136" y="135"/>
                                      </a:cubicBezTo>
                                      <a:cubicBezTo>
                                        <a:pt x="177" y="135"/>
                                        <a:pt x="203" y="140"/>
                                        <a:pt x="229" y="149"/>
                                      </a:cubicBezTo>
                                      <a:lnTo>
                                        <a:pt x="229" y="140"/>
                                      </a:lnTo>
                                      <a:cubicBezTo>
                                        <a:pt x="229" y="94"/>
                                        <a:pt x="199" y="68"/>
                                        <a:pt x="146" y="68"/>
                                      </a:cubicBezTo>
                                      <a:cubicBezTo>
                                        <a:pt x="108" y="68"/>
                                        <a:pt x="81" y="77"/>
                                        <a:pt x="50" y="89"/>
                                      </a:cubicBezTo>
                                      <a:lnTo>
                                        <a:pt x="29" y="28"/>
                                      </a:lnTo>
                                      <a:cubicBezTo>
                                        <a:pt x="66" y="11"/>
                                        <a:pt x="102" y="0"/>
                                        <a:pt x="157" y="0"/>
                                      </a:cubicBezTo>
                                      <a:cubicBezTo>
                                        <a:pt x="256" y="0"/>
                                        <a:pt x="304" y="52"/>
                                        <a:pt x="304" y="142"/>
                                      </a:cubicBezTo>
                                      <a:lnTo>
                                        <a:pt x="304" y="341"/>
                                      </a:lnTo>
                                      <a:lnTo>
                                        <a:pt x="228" y="3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8" name="Freeform 26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884" y="282"/>
                                  <a:ext cx="99" cy="67"/>
                                </a:xfrm>
                                <a:custGeom>
                                  <a:avLst/>
                                  <a:gdLst>
                                    <a:gd name="T0" fmla="*/ 393 w 511"/>
                                    <a:gd name="T1" fmla="*/ 0 h 343"/>
                                    <a:gd name="T2" fmla="*/ 511 w 511"/>
                                    <a:gd name="T3" fmla="*/ 128 h 343"/>
                                    <a:gd name="T4" fmla="*/ 511 w 511"/>
                                    <a:gd name="T5" fmla="*/ 343 h 343"/>
                                    <a:gd name="T6" fmla="*/ 434 w 511"/>
                                    <a:gd name="T7" fmla="*/ 343 h 343"/>
                                    <a:gd name="T8" fmla="*/ 434 w 511"/>
                                    <a:gd name="T9" fmla="*/ 152 h 343"/>
                                    <a:gd name="T10" fmla="*/ 366 w 511"/>
                                    <a:gd name="T11" fmla="*/ 70 h 343"/>
                                    <a:gd name="T12" fmla="*/ 294 w 511"/>
                                    <a:gd name="T13" fmla="*/ 153 h 343"/>
                                    <a:gd name="T14" fmla="*/ 294 w 511"/>
                                    <a:gd name="T15" fmla="*/ 343 h 343"/>
                                    <a:gd name="T16" fmla="*/ 217 w 511"/>
                                    <a:gd name="T17" fmla="*/ 343 h 343"/>
                                    <a:gd name="T18" fmla="*/ 217 w 511"/>
                                    <a:gd name="T19" fmla="*/ 151 h 343"/>
                                    <a:gd name="T20" fmla="*/ 149 w 511"/>
                                    <a:gd name="T21" fmla="*/ 70 h 343"/>
                                    <a:gd name="T22" fmla="*/ 77 w 511"/>
                                    <a:gd name="T23" fmla="*/ 154 h 343"/>
                                    <a:gd name="T24" fmla="*/ 77 w 511"/>
                                    <a:gd name="T25" fmla="*/ 343 h 343"/>
                                    <a:gd name="T26" fmla="*/ 0 w 511"/>
                                    <a:gd name="T27" fmla="*/ 343 h 343"/>
                                    <a:gd name="T28" fmla="*/ 0 w 511"/>
                                    <a:gd name="T29" fmla="*/ 7 h 343"/>
                                    <a:gd name="T30" fmla="*/ 77 w 511"/>
                                    <a:gd name="T31" fmla="*/ 7 h 343"/>
                                    <a:gd name="T32" fmla="*/ 77 w 511"/>
                                    <a:gd name="T33" fmla="*/ 58 h 343"/>
                                    <a:gd name="T34" fmla="*/ 179 w 511"/>
                                    <a:gd name="T35" fmla="*/ 0 h 343"/>
                                    <a:gd name="T36" fmla="*/ 279 w 511"/>
                                    <a:gd name="T37" fmla="*/ 59 h 343"/>
                                    <a:gd name="T38" fmla="*/ 393 w 511"/>
                                    <a:gd name="T39" fmla="*/ 0 h 3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511" h="343">
                                      <a:moveTo>
                                        <a:pt x="393" y="0"/>
                                      </a:moveTo>
                                      <a:cubicBezTo>
                                        <a:pt x="466" y="0"/>
                                        <a:pt x="511" y="46"/>
                                        <a:pt x="511" y="128"/>
                                      </a:cubicBezTo>
                                      <a:lnTo>
                                        <a:pt x="511" y="343"/>
                                      </a:lnTo>
                                      <a:lnTo>
                                        <a:pt x="434" y="343"/>
                                      </a:lnTo>
                                      <a:lnTo>
                                        <a:pt x="434" y="152"/>
                                      </a:lnTo>
                                      <a:cubicBezTo>
                                        <a:pt x="434" y="98"/>
                                        <a:pt x="409" y="70"/>
                                        <a:pt x="366" y="70"/>
                                      </a:cubicBezTo>
                                      <a:cubicBezTo>
                                        <a:pt x="324" y="70"/>
                                        <a:pt x="294" y="99"/>
                                        <a:pt x="294" y="153"/>
                                      </a:cubicBezTo>
                                      <a:lnTo>
                                        <a:pt x="294" y="343"/>
                                      </a:lnTo>
                                      <a:lnTo>
                                        <a:pt x="217" y="343"/>
                                      </a:lnTo>
                                      <a:lnTo>
                                        <a:pt x="217" y="151"/>
                                      </a:lnTo>
                                      <a:cubicBezTo>
                                        <a:pt x="217" y="99"/>
                                        <a:pt x="192" y="70"/>
                                        <a:pt x="149" y="70"/>
                                      </a:cubicBezTo>
                                      <a:cubicBezTo>
                                        <a:pt x="106" y="70"/>
                                        <a:pt x="77" y="102"/>
                                        <a:pt x="77" y="154"/>
                                      </a:cubicBezTo>
                                      <a:lnTo>
                                        <a:pt x="77" y="343"/>
                                      </a:lnTo>
                                      <a:lnTo>
                                        <a:pt x="0" y="343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77" y="58"/>
                                      </a:lnTo>
                                      <a:cubicBezTo>
                                        <a:pt x="99" y="28"/>
                                        <a:pt x="128" y="0"/>
                                        <a:pt x="179" y="0"/>
                                      </a:cubicBezTo>
                                      <a:cubicBezTo>
                                        <a:pt x="228" y="0"/>
                                        <a:pt x="261" y="23"/>
                                        <a:pt x="279" y="59"/>
                                      </a:cubicBezTo>
                                      <a:cubicBezTo>
                                        <a:pt x="307" y="23"/>
                                        <a:pt x="342" y="0"/>
                                        <a:pt x="3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9" name="Freeform 27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999" y="282"/>
                                  <a:ext cx="99" cy="67"/>
                                </a:xfrm>
                                <a:custGeom>
                                  <a:avLst/>
                                  <a:gdLst>
                                    <a:gd name="T0" fmla="*/ 393 w 511"/>
                                    <a:gd name="T1" fmla="*/ 0 h 343"/>
                                    <a:gd name="T2" fmla="*/ 511 w 511"/>
                                    <a:gd name="T3" fmla="*/ 128 h 343"/>
                                    <a:gd name="T4" fmla="*/ 511 w 511"/>
                                    <a:gd name="T5" fmla="*/ 343 h 343"/>
                                    <a:gd name="T6" fmla="*/ 434 w 511"/>
                                    <a:gd name="T7" fmla="*/ 343 h 343"/>
                                    <a:gd name="T8" fmla="*/ 434 w 511"/>
                                    <a:gd name="T9" fmla="*/ 152 h 343"/>
                                    <a:gd name="T10" fmla="*/ 366 w 511"/>
                                    <a:gd name="T11" fmla="*/ 70 h 343"/>
                                    <a:gd name="T12" fmla="*/ 294 w 511"/>
                                    <a:gd name="T13" fmla="*/ 153 h 343"/>
                                    <a:gd name="T14" fmla="*/ 294 w 511"/>
                                    <a:gd name="T15" fmla="*/ 343 h 343"/>
                                    <a:gd name="T16" fmla="*/ 217 w 511"/>
                                    <a:gd name="T17" fmla="*/ 343 h 343"/>
                                    <a:gd name="T18" fmla="*/ 217 w 511"/>
                                    <a:gd name="T19" fmla="*/ 151 h 343"/>
                                    <a:gd name="T20" fmla="*/ 149 w 511"/>
                                    <a:gd name="T21" fmla="*/ 70 h 343"/>
                                    <a:gd name="T22" fmla="*/ 77 w 511"/>
                                    <a:gd name="T23" fmla="*/ 154 h 343"/>
                                    <a:gd name="T24" fmla="*/ 77 w 511"/>
                                    <a:gd name="T25" fmla="*/ 343 h 343"/>
                                    <a:gd name="T26" fmla="*/ 0 w 511"/>
                                    <a:gd name="T27" fmla="*/ 343 h 343"/>
                                    <a:gd name="T28" fmla="*/ 0 w 511"/>
                                    <a:gd name="T29" fmla="*/ 7 h 343"/>
                                    <a:gd name="T30" fmla="*/ 77 w 511"/>
                                    <a:gd name="T31" fmla="*/ 7 h 343"/>
                                    <a:gd name="T32" fmla="*/ 77 w 511"/>
                                    <a:gd name="T33" fmla="*/ 58 h 343"/>
                                    <a:gd name="T34" fmla="*/ 180 w 511"/>
                                    <a:gd name="T35" fmla="*/ 0 h 343"/>
                                    <a:gd name="T36" fmla="*/ 280 w 511"/>
                                    <a:gd name="T37" fmla="*/ 59 h 343"/>
                                    <a:gd name="T38" fmla="*/ 393 w 511"/>
                                    <a:gd name="T39" fmla="*/ 0 h 3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511" h="343">
                                      <a:moveTo>
                                        <a:pt x="393" y="0"/>
                                      </a:moveTo>
                                      <a:cubicBezTo>
                                        <a:pt x="467" y="0"/>
                                        <a:pt x="511" y="46"/>
                                        <a:pt x="511" y="128"/>
                                      </a:cubicBezTo>
                                      <a:lnTo>
                                        <a:pt x="511" y="343"/>
                                      </a:lnTo>
                                      <a:lnTo>
                                        <a:pt x="434" y="343"/>
                                      </a:lnTo>
                                      <a:lnTo>
                                        <a:pt x="434" y="152"/>
                                      </a:lnTo>
                                      <a:cubicBezTo>
                                        <a:pt x="434" y="98"/>
                                        <a:pt x="409" y="70"/>
                                        <a:pt x="366" y="70"/>
                                      </a:cubicBezTo>
                                      <a:cubicBezTo>
                                        <a:pt x="324" y="70"/>
                                        <a:pt x="294" y="99"/>
                                        <a:pt x="294" y="153"/>
                                      </a:cubicBezTo>
                                      <a:lnTo>
                                        <a:pt x="294" y="343"/>
                                      </a:lnTo>
                                      <a:lnTo>
                                        <a:pt x="217" y="343"/>
                                      </a:lnTo>
                                      <a:lnTo>
                                        <a:pt x="217" y="151"/>
                                      </a:lnTo>
                                      <a:cubicBezTo>
                                        <a:pt x="217" y="99"/>
                                        <a:pt x="192" y="70"/>
                                        <a:pt x="149" y="70"/>
                                      </a:cubicBezTo>
                                      <a:cubicBezTo>
                                        <a:pt x="107" y="70"/>
                                        <a:pt x="77" y="102"/>
                                        <a:pt x="77" y="154"/>
                                      </a:cubicBezTo>
                                      <a:lnTo>
                                        <a:pt x="77" y="343"/>
                                      </a:lnTo>
                                      <a:lnTo>
                                        <a:pt x="0" y="343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77" y="58"/>
                                      </a:lnTo>
                                      <a:cubicBezTo>
                                        <a:pt x="99" y="28"/>
                                        <a:pt x="128" y="0"/>
                                        <a:pt x="180" y="0"/>
                                      </a:cubicBezTo>
                                      <a:cubicBezTo>
                                        <a:pt x="228" y="0"/>
                                        <a:pt x="262" y="23"/>
                                        <a:pt x="280" y="59"/>
                                      </a:cubicBezTo>
                                      <a:cubicBezTo>
                                        <a:pt x="307" y="23"/>
                                        <a:pt x="343" y="0"/>
                                        <a:pt x="3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0" name="Freeform 28">
                                <a:extLst/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110" y="282"/>
                                  <a:ext cx="63" cy="68"/>
                                </a:xfrm>
                                <a:custGeom>
                                  <a:avLst/>
                                  <a:gdLst>
                                    <a:gd name="T0" fmla="*/ 249 w 325"/>
                                    <a:gd name="T1" fmla="*/ 151 h 350"/>
                                    <a:gd name="T2" fmla="*/ 164 w 325"/>
                                    <a:gd name="T3" fmla="*/ 63 h 350"/>
                                    <a:gd name="T4" fmla="*/ 77 w 325"/>
                                    <a:gd name="T5" fmla="*/ 151 h 350"/>
                                    <a:gd name="T6" fmla="*/ 249 w 325"/>
                                    <a:gd name="T7" fmla="*/ 151 h 350"/>
                                    <a:gd name="T8" fmla="*/ 174 w 325"/>
                                    <a:gd name="T9" fmla="*/ 287 h 350"/>
                                    <a:gd name="T10" fmla="*/ 265 w 325"/>
                                    <a:gd name="T11" fmla="*/ 247 h 350"/>
                                    <a:gd name="T12" fmla="*/ 310 w 325"/>
                                    <a:gd name="T13" fmla="*/ 287 h 350"/>
                                    <a:gd name="T14" fmla="*/ 173 w 325"/>
                                    <a:gd name="T15" fmla="*/ 350 h 350"/>
                                    <a:gd name="T16" fmla="*/ 0 w 325"/>
                                    <a:gd name="T17" fmla="*/ 175 h 350"/>
                                    <a:gd name="T18" fmla="*/ 164 w 325"/>
                                    <a:gd name="T19" fmla="*/ 0 h 350"/>
                                    <a:gd name="T20" fmla="*/ 325 w 325"/>
                                    <a:gd name="T21" fmla="*/ 181 h 350"/>
                                    <a:gd name="T22" fmla="*/ 324 w 325"/>
                                    <a:gd name="T23" fmla="*/ 202 h 350"/>
                                    <a:gd name="T24" fmla="*/ 77 w 325"/>
                                    <a:gd name="T25" fmla="*/ 202 h 350"/>
                                    <a:gd name="T26" fmla="*/ 174 w 325"/>
                                    <a:gd name="T27" fmla="*/ 287 h 3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325" h="350">
                                      <a:moveTo>
                                        <a:pt x="249" y="151"/>
                                      </a:moveTo>
                                      <a:cubicBezTo>
                                        <a:pt x="244" y="102"/>
                                        <a:pt x="215" y="63"/>
                                        <a:pt x="164" y="63"/>
                                      </a:cubicBezTo>
                                      <a:cubicBezTo>
                                        <a:pt x="117" y="63"/>
                                        <a:pt x="84" y="99"/>
                                        <a:pt x="77" y="151"/>
                                      </a:cubicBezTo>
                                      <a:lnTo>
                                        <a:pt x="249" y="151"/>
                                      </a:lnTo>
                                      <a:close/>
                                      <a:moveTo>
                                        <a:pt x="174" y="287"/>
                                      </a:moveTo>
                                      <a:cubicBezTo>
                                        <a:pt x="211" y="287"/>
                                        <a:pt x="238" y="273"/>
                                        <a:pt x="265" y="247"/>
                                      </a:cubicBezTo>
                                      <a:lnTo>
                                        <a:pt x="310" y="287"/>
                                      </a:lnTo>
                                      <a:cubicBezTo>
                                        <a:pt x="278" y="325"/>
                                        <a:pt x="234" y="350"/>
                                        <a:pt x="173" y="350"/>
                                      </a:cubicBezTo>
                                      <a:cubicBezTo>
                                        <a:pt x="75" y="350"/>
                                        <a:pt x="0" y="280"/>
                                        <a:pt x="0" y="175"/>
                                      </a:cubicBezTo>
                                      <a:cubicBezTo>
                                        <a:pt x="0" y="79"/>
                                        <a:pt x="68" y="0"/>
                                        <a:pt x="164" y="0"/>
                                      </a:cubicBezTo>
                                      <a:cubicBezTo>
                                        <a:pt x="271" y="0"/>
                                        <a:pt x="325" y="84"/>
                                        <a:pt x="325" y="181"/>
                                      </a:cubicBezTo>
                                      <a:cubicBezTo>
                                        <a:pt x="325" y="188"/>
                                        <a:pt x="325" y="194"/>
                                        <a:pt x="324" y="202"/>
                                      </a:cubicBezTo>
                                      <a:lnTo>
                                        <a:pt x="77" y="202"/>
                                      </a:lnTo>
                                      <a:cubicBezTo>
                                        <a:pt x="86" y="257"/>
                                        <a:pt x="124" y="287"/>
                                        <a:pt x="174" y="2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B0F69F" id="Group 4" o:spid="_x0000_s1026" style="position:absolute;margin-left:292.35pt;margin-top:508.2pt;width:78.75pt;height:29.1pt;z-index:251668480;mso-position-horizontal-relative:page;mso-position-vertical-relative:page;mso-width-relative:margin;mso-height-relative:margin" coordsize="1205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">
                      <v:shape id="Freeform 5" o:spid="_x0000_s1027" style="position:absolute;width:450;height:446;visibility:visible;mso-wrap-style:square;v-text-anchor:top" coordsize="2315,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" path="m2315,1343r-950,950l,2293,,971,972,r,1343l2315,1343xe" fillcolor="#001f4e" stroked="f">
                        <v:path arrowok="t" o:connecttype="custom" o:connectlocs="450,261;265,446;0,446;0,189;189,0;189,261;450,261" o:connectangles="0,0,0,0,0,0,0"/>
                      </v:shape>
                      <v:rect id="Rectangle 288" o:spid="_x0000_s1028" style="position:absolute;left:188;width:262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" fillcolor="#fcb53b" stroked="f"/>
                      <v:shape id="Freeform 7" o:spid="_x0000_s1029" style="position:absolute;left:312;top:149;width:42;height:91;visibility:visible;mso-wrap-style:square;v-text-anchor:top" coordsize="213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" path="m213,89c199,84,185,81,169,81v-22,,-35,11,-35,36l134,131r78,l212,209r-76,l136,466r-97,l39,209,,209,,130r39,l39,108c39,71,49,44,67,26,84,9,110,,144,v31,,51,4,69,9l213,89xe" fillcolor="#001f4e" stroked="f">
                        <v:path arrowok="t" o:connecttype="custom" o:connectlocs="42,17;33,16;26,23;26,26;42,26;42,41;27,41;27,91;8,91;8,41;0,41;0,25;8,25;8,21;13,5;28,0;42,2;42,17" o:connectangles="0,0,0,0,0,0,0,0,0,0,0,0,0,0,0,0,0,0"/>
                      </v:shape>
                      <v:shape id="Freeform 8" o:spid="_x0000_s1030" style="position:absolute;left:360;top:152;width:68;height:89;visibility:visible;mso-wrap-style:square;v-text-anchor:top" coordsize="350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" path="m188,455c121,455,53,431,,384l58,315v40,33,81,54,132,54c230,369,254,353,254,326v,-25,-16,-37,-90,-56c75,247,18,222,18,133,18,53,82,,173,v64,,119,20,164,56l287,129c247,102,209,86,171,86v-37,,-56,17,-56,40c115,155,134,164,210,184v90,23,140,55,140,134c350,406,283,455,188,455xe" fillcolor="#001f4e" stroked="f">
                        <v:path arrowok="t" o:connecttype="custom" o:connectlocs="37,89;0,75;11,62;37,72;49,64;32,53;3,26;34,0;65,11;56,25;33,17;22,25;41,36;68,62;37,89" o:connectangles="0,0,0,0,0,0,0,0,0,0,0,0,0,0,0"/>
                      </v:shape>
                      <v:shape id="Freeform 9" o:spid="_x0000_s1031" style="position:absolute;left:210;top:152;width:92;height:89;visibility:visible;mso-wrap-style:square;v-text-anchor:top" coordsize="471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" path="m236,c100,,,103,,228,,355,98,457,235,457v136,,236,-103,236,-229c471,101,373,,236,xm236,367c158,367,102,304,102,228,102,151,156,89,235,89v78,,134,64,134,139c369,305,314,367,236,367xe" fillcolor="#001f4e" stroked="f">
                        <v:path arrowok="t" o:connecttype="custom" o:connectlocs="46,0;0,44;46,89;92,44;46,0;46,71;20,44;46,17;72,44;46,71" o:connectangles="0,0,0,0,0,0,0,0,0,0"/>
                        <o:lock v:ext="edit" verticies="t"/>
                      </v:shape>
                      <v:shape id="Freeform 10" o:spid="_x0000_s1032" style="position:absolute;left:483;top:153;width:74;height:88;visibility:visible;mso-wrap-style:square;v-text-anchor:top" coordsize="381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" path="m381,252v,133,-75,200,-192,200c74,452,,385,,256l,,78,r,253c78,335,121,380,191,380v69,,112,-42,112,-124l303,r78,l381,252xe" fillcolor="#001f4e" stroked="f">
                        <v:path arrowok="t" o:connecttype="custom" o:connectlocs="74,49;37,88;0,50;0,0;15,0;15,49;37,74;59,50;59,0;74,0;74,49" o:connectangles="0,0,0,0,0,0,0,0,0,0,0"/>
                      </v:shape>
                      <v:shape id="Freeform 11" o:spid="_x0000_s1033" style="position:absolute;left:573;top:173;width:59;height:67;visibility:visible;mso-wrap-style:square;v-text-anchor:top" coordsize="302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" path="m77,343l,343,,7r77,l77,59c99,27,130,,182,v76,,120,51,120,129l302,343r-77,l225,152v,-52,-26,-82,-72,-82c109,70,77,101,77,153r,190xe" fillcolor="#001f4e" stroked="f">
                        <v:path arrowok="t" o:connecttype="custom" o:connectlocs="15,67;0,67;0,1;15,1;15,12;36,0;59,25;59,67;44,67;44,30;30,14;15,30;15,67" o:connectangles="0,0,0,0,0,0,0,0,0,0,0,0,0"/>
                      </v:shape>
                      <v:shape id="Freeform 12" o:spid="_x0000_s1034" style="position:absolute;left:647;top:150;width:16;height:90;visibility:visible;mso-wrap-style:square;v-text-anchor:top" coordsize="83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" path="m3,125r77,l80,461r-77,l3,125xm,l83,r,73l,73,,xe" fillcolor="#001f4e" stroked="f">
                        <v:path arrowok="t" o:connecttype="custom" o:connectlocs="1,24;15,24;15,90;1,90;1,24;0,0;16,0;16,14;0,14;0,0" o:connectangles="0,0,0,0,0,0,0,0,0,0"/>
                        <o:lock v:ext="edit" verticies="t"/>
                      </v:shape>
                      <v:shape id="Freeform 13" o:spid="_x0000_s1035" style="position:absolute;left:712;top:151;width:80;height:90;visibility:visible;mso-wrap-style:square;v-text-anchor:top" coordsize="407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" path="m227,460c97,460,,359,,231,,104,95,,230,v82,,131,29,174,69l354,127c318,94,280,72,229,72,144,72,82,142,82,229v,88,62,159,147,159c284,388,319,366,357,331r50,50c361,430,310,460,227,460xe" fillcolor="#001f4e" stroked="f">
                        <v:path arrowok="t" o:connecttype="custom" o:connectlocs="45,90;0,45;45,0;79,14;70,25;45,14;16,45;45,76;70,65;80,75;45,90" o:connectangles="0,0,0,0,0,0,0,0,0,0,0"/>
                      </v:shape>
                      <v:shape id="Freeform 14" o:spid="_x0000_s1036" style="position:absolute;left:799;top:173;width:69;height:68;visibility:visible;mso-wrap-style:square;v-text-anchor:top" coordsize="358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" path="m178,67c116,67,77,116,77,175v,60,42,108,102,108c241,283,281,235,281,176,281,116,238,67,178,67xm178,350c75,350,,272,,176,,79,76,,179,,282,,358,78,358,175v,96,-77,175,-180,175xe" fillcolor="#001f4e" stroked="f">
                        <v:path arrowok="t" o:connecttype="custom" o:connectlocs="34,13;15,34;35,55;54,34;34,13;34,68;0,34;35,0;69,34;34,68" o:connectangles="0,0,0,0,0,0,0,0,0,0"/>
                        <o:lock v:ext="edit" verticies="t"/>
                      </v:shape>
                      <v:shape id="Freeform 15" o:spid="_x0000_s1037" style="position:absolute;left:881;top:173;width:59;height:67;visibility:visible;mso-wrap-style:square;v-text-anchor:top" coordsize="302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" path="m77,343l,343,,7r77,l77,59c99,27,130,,182,v76,,120,51,120,129l302,343r-77,l225,152v,-52,-26,-82,-72,-82c108,70,77,101,77,153r,190xe" fillcolor="#001f4e" stroked="f">
                        <v:path arrowok="t" o:connecttype="custom" o:connectlocs="15,67;0,67;0,1;15,1;15,12;36,0;59,25;59,67;44,67;44,30;30,14;15,30;15,67" o:connectangles="0,0,0,0,0,0,0,0,0,0,0,0,0"/>
                      </v:shape>
                      <v:shape id="Freeform 16" o:spid="_x0000_s1038" style="position:absolute;left:955;top:173;width:59;height:67;visibility:visible;mso-wrap-style:square;v-text-anchor:top" coordsize="301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" path="m77,343l,343,,7r77,l77,59c98,27,129,,182,v75,,119,51,119,129l301,343r-77,l224,152v,-52,-26,-82,-72,-82c108,70,77,101,77,153r,190xe" fillcolor="#001f4e" stroked="f">
                        <v:path arrowok="t" o:connecttype="custom" o:connectlocs="15,67;0,67;0,1;15,1;15,12;36,0;59,25;59,67;44,67;44,30;30,14;15,30;15,67" o:connectangles="0,0,0,0,0,0,0,0,0,0,0,0,0"/>
                      </v:shape>
                      <v:shape id="Freeform 17" o:spid="_x0000_s1039" style="position:absolute;left:1026;top:173;width:63;height:68;visibility:visible;mso-wrap-style:square;v-text-anchor:top" coordsize="325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" path="m248,151c243,102,214,63,163,63v-47,,-80,36,-87,88l248,151xm173,287v38,,65,-14,91,-40l309,287v-31,38,-75,63,-137,63c75,350,,280,,175,,79,68,,164,,271,,325,84,325,181v,7,-1,13,-2,21l77,202v9,55,47,85,96,85xe" fillcolor="#001f4e" stroked="f">
                        <v:path arrowok="t" o:connecttype="custom" o:connectlocs="48,29;32,12;15,29;48,29;34,56;51,48;60,56;33,68;0,34;32,0;63,35;63,39;15,39;34,56" o:connectangles="0,0,0,0,0,0,0,0,0,0,0,0,0,0"/>
                        <o:lock v:ext="edit" verticies="t"/>
                      </v:shape>
                      <v:shape id="Freeform 18" o:spid="_x0000_s1040" style="position:absolute;left:1098;top:173;width:61;height:68;visibility:visible;mso-wrap-style:square;v-text-anchor:top" coordsize="31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" path="m174,350c74,350,,272,,176,,80,74,,174,v64,,103,23,135,58l261,109c237,84,213,67,174,67v-56,,-97,49,-97,108c77,235,118,283,178,283v36,,62,-17,87,-42l311,287v-33,37,-72,63,-137,63xe" fillcolor="#001f4e" stroked="f">
                        <v:path arrowok="t" o:connecttype="custom" o:connectlocs="34,68;0,34;34,0;61,11;51,21;34,13;15,34;35,55;52,47;61,56;34,68" o:connectangles="0,0,0,0,0,0,0,0,0,0,0"/>
                      </v:shape>
                      <v:shape id="Freeform 19" o:spid="_x0000_s1041" style="position:absolute;left:1165;top:156;width:40;height:85;visibility:visible;mso-wrap-style:square;v-text-anchor:top" coordsize="210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" path="m120,323v,30,15,42,41,42c178,365,194,361,209,353r,63c190,427,168,433,139,433,83,433,43,409,43,335r,-177l,158,,92r43,l43,r77,l120,92r90,l210,158r-90,l120,323xe" fillcolor="#001f4e" stroked="f">
                        <v:path arrowok="t" o:connecttype="custom" o:connectlocs="23,63;31,72;40,69;40,82;26,85;8,66;8,31;0,31;0,18;8,18;8,0;23,0;23,18;40,18;40,31;23,31;23,63" o:connectangles="0,0,0,0,0,0,0,0,0,0,0,0,0,0,0,0,0"/>
                      </v:shape>
                      <v:shape id="Freeform 20" o:spid="_x0000_s1042" style="position:absolute;left:484;top:262;width:67;height:87;visibility:visible;mso-wrap-style:square;v-text-anchor:top" coordsize="345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" path="m169,71r-91,l78,231r91,c228,231,265,199,265,151,265,98,228,71,169,71xm167,302r-89,l78,445,,445,,,175,c279,,345,58,345,149v,100,-81,153,-178,153xe" fillcolor="#001f4e" stroked="f">
                        <v:path arrowok="t" o:connecttype="custom" o:connectlocs="33,14;15,14;15,45;33,45;51,30;33,14;32,59;15,59;15,87;0,87;0,0;34,0;67,29;32,59" o:connectangles="0,0,0,0,0,0,0,0,0,0,0,0,0,0"/>
                        <o:lock v:ext="edit" verticies="t"/>
                      </v:shape>
                      <v:shape id="Freeform 21" o:spid="_x0000_s1043" style="position:absolute;left:562;top:281;width:39;height:68;visibility:visible;mso-wrap-style:square;v-text-anchor:top" coordsize="196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" path="m77,345l,345,,9r77,l77,85c98,34,137,,196,3r,81l191,84c124,84,77,128,77,217r,128xe" fillcolor="#001f4e" stroked="f">
                        <v:path arrowok="t" o:connecttype="custom" o:connectlocs="15,68;0,68;0,2;15,2;15,17;39,1;39,17;38,17;15,43;15,68" o:connectangles="0,0,0,0,0,0,0,0,0,0"/>
                      </v:shape>
                      <v:shape id="Freeform 22" o:spid="_x0000_s1044" style="position:absolute;left:605;top:282;width:70;height:68;visibility:visible;mso-wrap-style:square;v-text-anchor:top" coordsize="358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" path="m178,67c116,67,77,116,77,175v,59,43,108,102,108c242,283,281,235,281,176,281,116,238,67,178,67xm178,350c76,350,,272,,176,,79,76,,179,,282,,358,78,358,175v,96,-76,175,-180,175xe" fillcolor="#001f4e" stroked="f">
                        <v:path arrowok="t" o:connecttype="custom" o:connectlocs="35,13;15,34;35,55;55,34;35,13;35,68;0,34;35,0;70,34;35,68" o:connectangles="0,0,0,0,0,0,0,0,0,0"/>
                        <o:lock v:ext="edit" verticies="t"/>
                      </v:shape>
                      <v:shape id="Freeform 23" o:spid="_x0000_s1045" style="position:absolute;left:684;top:282;width:68;height:87;visibility:visible;mso-wrap-style:square;v-text-anchor:top" coordsize="347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" path="m173,65v-53,,-95,37,-95,93c78,214,120,251,173,251v54,,99,-37,99,-93c272,102,227,65,173,65xm167,446c112,446,60,432,17,406l45,348v36,22,74,35,120,35c234,383,271,348,271,280r,-26c243,290,208,316,153,316,74,316,,258,,158,,58,75,,153,v56,,91,26,118,57l271,7r76,l347,274v,119,-64,172,-180,172xe" fillcolor="#001f4e" stroked="f">
                        <v:path arrowok="t" o:connecttype="custom" o:connectlocs="34,13;15,31;34,49;53,31;34,13;33,87;3,79;9,68;32,75;53,55;53,50;30,62;0,31;30,0;53,11;53,1;68,1;68,53;33,87" o:connectangles="0,0,0,0,0,0,0,0,0,0,0,0,0,0,0,0,0,0,0"/>
                        <o:lock v:ext="edit" verticies="t"/>
                      </v:shape>
                      <v:shape id="Freeform 24" o:spid="_x0000_s1046" style="position:absolute;left:768;top:281;width:38;height:68;visibility:visible;mso-wrap-style:square;v-text-anchor:top" coordsize="196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" path="m77,345l,345,,9r77,l77,85c98,34,136,,196,3r,81l191,84c124,84,77,128,77,217r,128xe" fillcolor="#001f4e" stroked="f">
                        <v:path arrowok="t" o:connecttype="custom" o:connectlocs="15,68;0,68;0,2;15,2;15,17;38,1;38,17;37,17;15,43;15,68" o:connectangles="0,0,0,0,0,0,0,0,0,0"/>
                      </v:shape>
                      <v:shape id="Freeform 25" o:spid="_x0000_s1047" style="position:absolute;left:809;top:282;width:59;height:68;visibility:visible;mso-wrap-style:square;v-text-anchor:top" coordsize="304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" path="m230,198v-20,-7,-47,-13,-77,-13c105,185,76,205,76,239r,1c76,272,105,290,141,290v51,,89,-29,89,-71l230,198xm228,341r,-42c205,327,170,348,119,348,56,348,,311,,244r,-1c,170,58,135,136,135v41,,67,5,93,14l229,140c229,94,199,68,146,68v-38,,-65,9,-96,21l29,28c66,11,102,,157,v99,,147,52,147,142l304,341r-76,xe" fillcolor="#001f4e" stroked="f">
                        <v:path arrowok="t" o:connecttype="custom" o:connectlocs="45,39;30,36;15,47;15,47;27,57;45,43;45,39;44,67;44,58;23,68;0,48;0,47;26,26;44,29;44,27;28,13;10,17;6,5;30,0;59,28;59,67;44,67" o:connectangles="0,0,0,0,0,0,0,0,0,0,0,0,0,0,0,0,0,0,0,0,0,0"/>
                        <o:lock v:ext="edit" verticies="t"/>
                      </v:shape>
                      <v:shape id="Freeform 26" o:spid="_x0000_s1048" style="position:absolute;left:884;top:282;width:99;height:67;visibility:visible;mso-wrap-style:square;v-text-anchor:top" coordsize="511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" path="m393,v73,,118,46,118,128l511,343r-77,l434,152c434,98,409,70,366,70v-42,,-72,29,-72,83l294,343r-77,l217,151c217,99,192,70,149,70v-43,,-72,32,-72,84l77,343,,343,,7r77,l77,58c99,28,128,,179,v49,,82,23,100,59c307,23,342,,393,xe" fillcolor="#001f4e" stroked="f">
                        <v:path arrowok="t" o:connecttype="custom" o:connectlocs="76,0;99,25;99,67;84,67;84,30;71,14;57,30;57,67;42,67;42,29;29,14;15,30;15,67;0,67;0,1;15,1;15,11;35,0;54,12;76,0" o:connectangles="0,0,0,0,0,0,0,0,0,0,0,0,0,0,0,0,0,0,0,0"/>
                      </v:shape>
                      <v:shape id="Freeform 27" o:spid="_x0000_s1049" style="position:absolute;left:999;top:282;width:99;height:67;visibility:visible;mso-wrap-style:square;v-text-anchor:top" coordsize="511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" path="m393,v74,,118,46,118,128l511,343r-77,l434,152c434,98,409,70,366,70v-42,,-72,29,-72,83l294,343r-77,l217,151c217,99,192,70,149,70v-42,,-72,32,-72,84l77,343,,343,,7r77,l77,58c99,28,128,,180,v48,,82,23,100,59c307,23,343,,393,xe" fillcolor="#001f4e" stroked="f">
                        <v:path arrowok="t" o:connecttype="custom" o:connectlocs="76,0;99,25;99,67;84,67;84,30;71,14;57,30;57,67;42,67;42,29;29,14;15,30;15,67;0,67;0,1;15,1;15,11;35,0;54,12;76,0" o:connectangles="0,0,0,0,0,0,0,0,0,0,0,0,0,0,0,0,0,0,0,0"/>
                      </v:shape>
                      <v:shape id="Freeform 28" o:spid="_x0000_s1050" style="position:absolute;left:1110;top:282;width:63;height:68;visibility:visible;mso-wrap-style:square;v-text-anchor:top" coordsize="325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" path="m249,151c244,102,215,63,164,63v-47,,-80,36,-87,88l249,151xm174,287v37,,64,-14,91,-40l310,287v-32,38,-76,63,-137,63c75,350,,280,,175,,79,68,,164,,271,,325,84,325,181v,7,,13,-1,21l77,202v9,55,47,85,97,85xe" fillcolor="#001f4e" stroked="f">
                        <v:path arrowok="t" o:connecttype="custom" o:connectlocs="48,29;32,12;15,29;48,29;34,56;51,48;60,56;34,68;0,34;32,0;63,35;63,39;15,39;34,56" o:connectangles="0,0,0,0,0,0,0,0,0,0,0,0,0,0"/>
                        <o:lock v:ext="edit" verticies="t"/>
                      </v:shape>
                      <w10:wrap anchorx="page" anchory="page"/>
                    </v:group>
                  </w:pict>
                </mc:Fallback>
              </mc:AlternateContent>
            </w:r>
            <w:r w:rsidR="00FE55FA" w:rsidRPr="00ED5BE4">
              <w:rPr>
                <w:sz w:val="28"/>
              </w:rPr>
              <w:t>Creativity</w:t>
            </w:r>
          </w:p>
          <w:p w:rsidR="00ED5BE4" w:rsidRDefault="00ED5BE4" w:rsidP="00ED5BE4">
            <w:pPr>
              <w:rPr>
                <w:color w:val="FFC000"/>
              </w:rPr>
            </w:pPr>
            <w:r w:rsidRPr="00297F0D">
              <w:rPr>
                <w:color w:val="FFC000"/>
              </w:rPr>
              <w:t>INNOVATION</w:t>
            </w:r>
            <w:r w:rsidR="00297F0D" w:rsidRPr="00297F0D">
              <w:rPr>
                <w:color w:val="FFC000"/>
              </w:rPr>
              <w:t>, INDIVIDUALITY, EXPRESSION</w:t>
            </w:r>
          </w:p>
          <w:p w:rsidR="00297F0D" w:rsidRPr="00297F0D" w:rsidRDefault="00297F0D" w:rsidP="00ED5BE4">
            <w:pPr>
              <w:rPr>
                <w:color w:val="FFC000"/>
              </w:rPr>
            </w:pPr>
          </w:p>
          <w:p w:rsidR="00ED5BE4" w:rsidRDefault="00ED5BE4" w:rsidP="00ED5BE4">
            <w:pPr>
              <w:pStyle w:val="Heading2"/>
              <w:rPr>
                <w:sz w:val="28"/>
              </w:rPr>
            </w:pPr>
            <w:r w:rsidRPr="00ED5BE4">
              <w:rPr>
                <w:sz w:val="28"/>
              </w:rPr>
              <w:t>People Management</w:t>
            </w:r>
          </w:p>
          <w:p w:rsidR="00ED5BE4" w:rsidRDefault="00ED5BE4" w:rsidP="00ED5BE4">
            <w:pPr>
              <w:rPr>
                <w:color w:val="FFC000"/>
              </w:rPr>
            </w:pPr>
            <w:r w:rsidRPr="00297F0D">
              <w:rPr>
                <w:color w:val="FFC000"/>
              </w:rPr>
              <w:t>SELF MANAGEMENT, TEAM LEADING, MAN MANAGEMENT</w:t>
            </w:r>
          </w:p>
          <w:p w:rsidR="00297F0D" w:rsidRPr="00297F0D" w:rsidRDefault="00297F0D" w:rsidP="00ED5BE4">
            <w:pPr>
              <w:rPr>
                <w:color w:val="FFC000"/>
              </w:rPr>
            </w:pPr>
          </w:p>
          <w:p w:rsidR="00ED5BE4" w:rsidRPr="00ED5BE4" w:rsidRDefault="00ED5BE4" w:rsidP="00ED5BE4"/>
          <w:p w:rsidR="00ED5BE4" w:rsidRDefault="00ED5BE4" w:rsidP="00ED5BE4">
            <w:pPr>
              <w:pStyle w:val="Heading2"/>
              <w:rPr>
                <w:sz w:val="28"/>
              </w:rPr>
            </w:pPr>
            <w:r w:rsidRPr="00ED5BE4">
              <w:rPr>
                <w:sz w:val="28"/>
              </w:rPr>
              <w:t>Coordination</w:t>
            </w:r>
          </w:p>
          <w:p w:rsidR="00ED5BE4" w:rsidRDefault="00ED5BE4" w:rsidP="00ED5BE4">
            <w:pPr>
              <w:rPr>
                <w:color w:val="FFC000"/>
              </w:rPr>
            </w:pPr>
            <w:r w:rsidRPr="00297F0D">
              <w:rPr>
                <w:color w:val="FFC000"/>
              </w:rPr>
              <w:t>TEAM WORKING / SOCIAL SKILLS</w:t>
            </w:r>
            <w:r w:rsidR="00297F0D">
              <w:rPr>
                <w:color w:val="FFC000"/>
              </w:rPr>
              <w:t xml:space="preserve"> / PLANNING / ORGANISATION</w:t>
            </w:r>
          </w:p>
          <w:p w:rsidR="00297F0D" w:rsidRPr="00297F0D" w:rsidRDefault="00297F0D" w:rsidP="00ED5BE4">
            <w:pPr>
              <w:rPr>
                <w:color w:val="FFC000"/>
              </w:rPr>
            </w:pPr>
          </w:p>
          <w:p w:rsidR="00ED5BE4" w:rsidRPr="00ED5BE4" w:rsidRDefault="00ED5BE4" w:rsidP="00ED5BE4"/>
          <w:p w:rsidR="00ED5BE4" w:rsidRDefault="00ED5BE4" w:rsidP="00ED5BE4">
            <w:pPr>
              <w:pStyle w:val="Heading2"/>
              <w:rPr>
                <w:sz w:val="28"/>
              </w:rPr>
            </w:pPr>
            <w:r w:rsidRPr="00ED5BE4">
              <w:rPr>
                <w:sz w:val="28"/>
              </w:rPr>
              <w:t>Emotional Intelligence</w:t>
            </w:r>
          </w:p>
          <w:p w:rsidR="00ED5BE4" w:rsidRDefault="00ED5BE4" w:rsidP="00ED5BE4">
            <w:pPr>
              <w:rPr>
                <w:color w:val="FFC000"/>
              </w:rPr>
            </w:pPr>
            <w:r w:rsidRPr="00297F0D">
              <w:rPr>
                <w:color w:val="FFC000"/>
              </w:rPr>
              <w:t>PERCEPTION</w:t>
            </w:r>
            <w:r w:rsidR="00297F0D">
              <w:rPr>
                <w:color w:val="FFC000"/>
              </w:rPr>
              <w:t xml:space="preserve"> / COMMUNICATION / INFLUENCING</w:t>
            </w:r>
          </w:p>
          <w:p w:rsidR="00297F0D" w:rsidRDefault="00297F0D" w:rsidP="00ED5BE4">
            <w:pPr>
              <w:rPr>
                <w:color w:val="FFC000"/>
              </w:rPr>
            </w:pPr>
          </w:p>
          <w:p w:rsidR="00297F0D" w:rsidRDefault="00297F0D" w:rsidP="00ED5BE4">
            <w:pPr>
              <w:rPr>
                <w:color w:val="FFC000"/>
              </w:rPr>
            </w:pPr>
          </w:p>
          <w:p w:rsidR="00297F0D" w:rsidRPr="00297F0D" w:rsidRDefault="00297F0D" w:rsidP="00ED5BE4">
            <w:pPr>
              <w:rPr>
                <w:color w:val="FFC000"/>
              </w:rPr>
            </w:pPr>
          </w:p>
          <w:p w:rsidR="00ED5BE4" w:rsidRDefault="00ED5BE4" w:rsidP="00ED5BE4">
            <w:pPr>
              <w:pStyle w:val="Heading2"/>
              <w:rPr>
                <w:sz w:val="28"/>
              </w:rPr>
            </w:pPr>
            <w:r w:rsidRPr="00ED5BE4">
              <w:rPr>
                <w:sz w:val="28"/>
              </w:rPr>
              <w:lastRenderedPageBreak/>
              <w:t>Judgement and Decision Making</w:t>
            </w:r>
          </w:p>
          <w:p w:rsidR="00ED5BE4" w:rsidRDefault="00ED5BE4" w:rsidP="00ED5BE4">
            <w:pPr>
              <w:rPr>
                <w:color w:val="FFC000"/>
              </w:rPr>
            </w:pPr>
            <w:r w:rsidRPr="00297F0D">
              <w:rPr>
                <w:color w:val="FFC000"/>
              </w:rPr>
              <w:t>DATA ANALYSIS</w:t>
            </w:r>
            <w:r w:rsidRPr="00297F0D">
              <w:rPr>
                <w:color w:val="FFC000"/>
              </w:rPr>
              <w:t xml:space="preserve"> / NUMERACY </w:t>
            </w:r>
            <w:r w:rsidR="00297F0D">
              <w:rPr>
                <w:color w:val="FFC000"/>
              </w:rPr>
              <w:t>/ NEGOTIATION</w:t>
            </w:r>
          </w:p>
          <w:p w:rsidR="00297F0D" w:rsidRPr="00297F0D" w:rsidRDefault="00297F0D" w:rsidP="00ED5BE4">
            <w:pPr>
              <w:rPr>
                <w:color w:val="FFC000"/>
              </w:rPr>
            </w:pPr>
          </w:p>
          <w:p w:rsidR="003D1B71" w:rsidRDefault="00ED5BE4" w:rsidP="00ED5BE4">
            <w:pPr>
              <w:pStyle w:val="Heading2"/>
              <w:rPr>
                <w:sz w:val="28"/>
              </w:rPr>
            </w:pPr>
            <w:r w:rsidRPr="00ED5BE4">
              <w:rPr>
                <w:sz w:val="28"/>
              </w:rPr>
              <w:t>Service Orientation</w:t>
            </w:r>
          </w:p>
          <w:p w:rsidR="00ED5BE4" w:rsidRDefault="00ED5BE4" w:rsidP="00ED5BE4">
            <w:pPr>
              <w:rPr>
                <w:color w:val="FFC000"/>
              </w:rPr>
            </w:pPr>
            <w:r w:rsidRPr="00297F0D">
              <w:rPr>
                <w:color w:val="FFC000"/>
              </w:rPr>
              <w:t>CUSTOMER SERVICE</w:t>
            </w:r>
          </w:p>
          <w:p w:rsidR="00297F0D" w:rsidRPr="00297F0D" w:rsidRDefault="00297F0D" w:rsidP="00ED5BE4">
            <w:pPr>
              <w:rPr>
                <w:color w:val="FFC000"/>
              </w:rPr>
            </w:pPr>
          </w:p>
          <w:p w:rsidR="003D1B71" w:rsidRDefault="00ED5BE4" w:rsidP="00ED5BE4">
            <w:pPr>
              <w:pStyle w:val="Heading2"/>
              <w:rPr>
                <w:sz w:val="28"/>
              </w:rPr>
            </w:pPr>
            <w:r w:rsidRPr="00ED5BE4">
              <w:rPr>
                <w:sz w:val="28"/>
              </w:rPr>
              <w:t>Communication and Negotiation</w:t>
            </w:r>
          </w:p>
          <w:p w:rsidR="00ED5BE4" w:rsidRDefault="00ED5BE4" w:rsidP="00ED5BE4">
            <w:pPr>
              <w:rPr>
                <w:color w:val="FFC000"/>
              </w:rPr>
            </w:pPr>
            <w:r w:rsidRPr="00ED5BE4">
              <w:rPr>
                <w:color w:val="FFC000"/>
              </w:rPr>
              <w:t>SOCIAL SKILLS / SOCIAL INTERACTION</w:t>
            </w:r>
            <w:r w:rsidR="00297F0D">
              <w:rPr>
                <w:color w:val="FFC000"/>
              </w:rPr>
              <w:t xml:space="preserve"> / CONSULTATION</w:t>
            </w:r>
          </w:p>
          <w:p w:rsidR="00ED5BE4" w:rsidRDefault="00ED5BE4" w:rsidP="00ED5BE4"/>
          <w:p w:rsidR="00ED5BE4" w:rsidRPr="00ED5BE4" w:rsidRDefault="00ED5BE4" w:rsidP="00ED5BE4">
            <w:pPr>
              <w:pStyle w:val="Heading2"/>
              <w:rPr>
                <w:sz w:val="28"/>
              </w:rPr>
            </w:pPr>
            <w:r w:rsidRPr="00ED5BE4">
              <w:rPr>
                <w:sz w:val="28"/>
              </w:rPr>
              <w:t>Cognitive Flexibility</w:t>
            </w:r>
          </w:p>
          <w:p w:rsidR="003D1B71" w:rsidRPr="0056708E" w:rsidRDefault="00ED5BE4" w:rsidP="00ED5BE4">
            <w:pPr>
              <w:rPr>
                <w:rFonts w:ascii="Calibri" w:hAnsi="Calibri" w:cs="Calibri"/>
                <w:sz w:val="24"/>
                <w:szCs w:val="24"/>
              </w:rPr>
            </w:pPr>
            <w:r w:rsidRPr="00ED5BE4">
              <w:rPr>
                <w:color w:val="FFC000"/>
              </w:rPr>
              <w:t>ABILITY TO ADAPT / COPING WITH STRESS / POSITIVE ATTITUDE</w:t>
            </w:r>
          </w:p>
        </w:tc>
      </w:tr>
      <w:tr w:rsidR="003D1B71" w:rsidTr="00ED5BE4">
        <w:trPr>
          <w:trHeight w:val="1164"/>
        </w:trPr>
        <w:tc>
          <w:tcPr>
            <w:tcW w:w="720" w:type="dxa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9B57D3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9B57D3" w:themeColor="accent2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90471" w:rsidRDefault="003D1B71" w:rsidP="00222466"/>
        </w:tc>
      </w:tr>
      <w:tr w:rsidR="003D1B71" w:rsidTr="00ED5BE4">
        <w:trPr>
          <w:trHeight w:val="54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380FD1" w:rsidRDefault="003D1B71" w:rsidP="00380FD1">
            <w:pPr>
              <w:pStyle w:val="Information"/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ED5BE4">
        <w:trPr>
          <w:trHeight w:val="183"/>
        </w:trPr>
        <w:tc>
          <w:tcPr>
            <w:tcW w:w="720" w:type="dxa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ED5BE4">
        <w:trPr>
          <w:trHeight w:val="624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380FD1" w:rsidRDefault="003D1B71" w:rsidP="00380FD1">
            <w:pPr>
              <w:pStyle w:val="Information"/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F33D48" w:rsidTr="00ED5BE4">
        <w:trPr>
          <w:trHeight w:val="183"/>
        </w:trPr>
        <w:tc>
          <w:tcPr>
            <w:tcW w:w="720" w:type="dxa"/>
          </w:tcPr>
          <w:p w:rsidR="00F33D48" w:rsidRDefault="00F33D48" w:rsidP="00F33D48"/>
        </w:tc>
        <w:tc>
          <w:tcPr>
            <w:tcW w:w="2942" w:type="dxa"/>
            <w:gridSpan w:val="2"/>
          </w:tcPr>
          <w:p w:rsidR="00F33D48" w:rsidRDefault="00F33D48" w:rsidP="00F33D48"/>
        </w:tc>
        <w:tc>
          <w:tcPr>
            <w:tcW w:w="423" w:type="dxa"/>
            <w:vMerge/>
          </w:tcPr>
          <w:p w:rsidR="00F33D48" w:rsidRDefault="00F33D48" w:rsidP="00F33D48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F33D48" w:rsidRDefault="00F33D48" w:rsidP="00F33D48">
            <w:pPr>
              <w:pStyle w:val="Heading1"/>
            </w:pPr>
          </w:p>
        </w:tc>
      </w:tr>
      <w:tr w:rsidR="003D1B71" w:rsidTr="00ED5BE4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380FD1" w:rsidRDefault="003D1B71" w:rsidP="00380FD1">
            <w:pPr>
              <w:pStyle w:val="Information"/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ED5BE4">
        <w:trPr>
          <w:trHeight w:val="174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ED5BE4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380FD1" w:rsidRDefault="003D1B71" w:rsidP="00380FD1">
            <w:pPr>
              <w:pStyle w:val="Information"/>
            </w:pPr>
          </w:p>
        </w:tc>
        <w:tc>
          <w:tcPr>
            <w:tcW w:w="423" w:type="dxa"/>
            <w:vMerge/>
          </w:tcPr>
          <w:p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ED5BE4">
        <w:trPr>
          <w:trHeight w:val="2448"/>
        </w:trPr>
        <w:tc>
          <w:tcPr>
            <w:tcW w:w="720" w:type="dxa"/>
          </w:tcPr>
          <w:p w:rsidR="003D1B71" w:rsidRPr="0056708E" w:rsidRDefault="00F33D48" w:rsidP="00222466">
            <w:pPr>
              <w:rPr>
                <w:rFonts w:ascii="Calibri" w:hAnsi="Calibri" w:cs="Calibri"/>
                <w:color w:val="9B57D3" w:themeColor="accent2"/>
              </w:rPr>
            </w:pPr>
            <w:r w:rsidRPr="00416847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744F10C3" wp14:editId="1842F527">
                      <wp:simplePos x="0" y="0"/>
                      <wp:positionH relativeFrom="column">
                        <wp:posOffset>-71755</wp:posOffset>
                      </wp:positionH>
                      <wp:positionV relativeFrom="page">
                        <wp:posOffset>2611755</wp:posOffset>
                      </wp:positionV>
                      <wp:extent cx="1811655" cy="581660"/>
                      <wp:effectExtent l="0" t="0" r="0" b="8890"/>
                      <wp:wrapNone/>
                      <wp:docPr id="1" name="Group 51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1655" cy="581660"/>
                                <a:chOff x="0" y="0"/>
                                <a:chExt cx="4114801" cy="1322388"/>
                              </a:xfrm>
                            </wpg:grpSpPr>
                            <wps:wsp>
                              <wps:cNvPr id="44" name="Freeform 5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1592263" y="182563"/>
                                  <a:ext cx="311150" cy="363538"/>
                                </a:xfrm>
                                <a:custGeom>
                                  <a:avLst/>
                                  <a:gdLst>
                                    <a:gd name="T0" fmla="*/ 0 w 428"/>
                                    <a:gd name="T1" fmla="*/ 14 h 500"/>
                                    <a:gd name="T2" fmla="*/ 14 w 428"/>
                                    <a:gd name="T3" fmla="*/ 0 h 500"/>
                                    <a:gd name="T4" fmla="*/ 99 w 428"/>
                                    <a:gd name="T5" fmla="*/ 0 h 500"/>
                                    <a:gd name="T6" fmla="*/ 112 w 428"/>
                                    <a:gd name="T7" fmla="*/ 14 h 500"/>
                                    <a:gd name="T8" fmla="*/ 112 w 428"/>
                                    <a:gd name="T9" fmla="*/ 194 h 500"/>
                                    <a:gd name="T10" fmla="*/ 316 w 428"/>
                                    <a:gd name="T11" fmla="*/ 194 h 500"/>
                                    <a:gd name="T12" fmla="*/ 316 w 428"/>
                                    <a:gd name="T13" fmla="*/ 14 h 500"/>
                                    <a:gd name="T14" fmla="*/ 330 w 428"/>
                                    <a:gd name="T15" fmla="*/ 0 h 500"/>
                                    <a:gd name="T16" fmla="*/ 415 w 428"/>
                                    <a:gd name="T17" fmla="*/ 0 h 500"/>
                                    <a:gd name="T18" fmla="*/ 428 w 428"/>
                                    <a:gd name="T19" fmla="*/ 14 h 500"/>
                                    <a:gd name="T20" fmla="*/ 428 w 428"/>
                                    <a:gd name="T21" fmla="*/ 486 h 500"/>
                                    <a:gd name="T22" fmla="*/ 415 w 428"/>
                                    <a:gd name="T23" fmla="*/ 500 h 500"/>
                                    <a:gd name="T24" fmla="*/ 330 w 428"/>
                                    <a:gd name="T25" fmla="*/ 500 h 500"/>
                                    <a:gd name="T26" fmla="*/ 316 w 428"/>
                                    <a:gd name="T27" fmla="*/ 486 h 500"/>
                                    <a:gd name="T28" fmla="*/ 316 w 428"/>
                                    <a:gd name="T29" fmla="*/ 299 h 500"/>
                                    <a:gd name="T30" fmla="*/ 112 w 428"/>
                                    <a:gd name="T31" fmla="*/ 299 h 500"/>
                                    <a:gd name="T32" fmla="*/ 112 w 428"/>
                                    <a:gd name="T33" fmla="*/ 486 h 500"/>
                                    <a:gd name="T34" fmla="*/ 99 w 428"/>
                                    <a:gd name="T35" fmla="*/ 500 h 500"/>
                                    <a:gd name="T36" fmla="*/ 14 w 428"/>
                                    <a:gd name="T37" fmla="*/ 500 h 500"/>
                                    <a:gd name="T38" fmla="*/ 0 w 428"/>
                                    <a:gd name="T39" fmla="*/ 486 h 500"/>
                                    <a:gd name="T40" fmla="*/ 0 w 428"/>
                                    <a:gd name="T41" fmla="*/ 14 h 5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428" h="500">
                                      <a:moveTo>
                                        <a:pt x="0" y="14"/>
                                      </a:moveTo>
                                      <a:cubicBezTo>
                                        <a:pt x="0" y="7"/>
                                        <a:pt x="7" y="0"/>
                                        <a:pt x="14" y="0"/>
                                      </a:cubicBezTo>
                                      <a:lnTo>
                                        <a:pt x="99" y="0"/>
                                      </a:lnTo>
                                      <a:cubicBezTo>
                                        <a:pt x="106" y="0"/>
                                        <a:pt x="112" y="7"/>
                                        <a:pt x="112" y="14"/>
                                      </a:cubicBezTo>
                                      <a:lnTo>
                                        <a:pt x="112" y="194"/>
                                      </a:lnTo>
                                      <a:lnTo>
                                        <a:pt x="316" y="194"/>
                                      </a:lnTo>
                                      <a:lnTo>
                                        <a:pt x="316" y="14"/>
                                      </a:lnTo>
                                      <a:cubicBezTo>
                                        <a:pt x="316" y="7"/>
                                        <a:pt x="322" y="0"/>
                                        <a:pt x="330" y="0"/>
                                      </a:cubicBezTo>
                                      <a:lnTo>
                                        <a:pt x="415" y="0"/>
                                      </a:lnTo>
                                      <a:cubicBezTo>
                                        <a:pt x="422" y="0"/>
                                        <a:pt x="428" y="7"/>
                                        <a:pt x="428" y="14"/>
                                      </a:cubicBezTo>
                                      <a:lnTo>
                                        <a:pt x="428" y="486"/>
                                      </a:lnTo>
                                      <a:cubicBezTo>
                                        <a:pt x="428" y="494"/>
                                        <a:pt x="422" y="500"/>
                                        <a:pt x="415" y="500"/>
                                      </a:cubicBezTo>
                                      <a:lnTo>
                                        <a:pt x="330" y="500"/>
                                      </a:lnTo>
                                      <a:cubicBezTo>
                                        <a:pt x="322" y="500"/>
                                        <a:pt x="316" y="494"/>
                                        <a:pt x="316" y="486"/>
                                      </a:cubicBezTo>
                                      <a:lnTo>
                                        <a:pt x="316" y="299"/>
                                      </a:lnTo>
                                      <a:lnTo>
                                        <a:pt x="112" y="299"/>
                                      </a:lnTo>
                                      <a:lnTo>
                                        <a:pt x="112" y="486"/>
                                      </a:lnTo>
                                      <a:cubicBezTo>
                                        <a:pt x="112" y="494"/>
                                        <a:pt x="106" y="500"/>
                                        <a:pt x="99" y="500"/>
                                      </a:cubicBezTo>
                                      <a:lnTo>
                                        <a:pt x="14" y="500"/>
                                      </a:lnTo>
                                      <a:cubicBezTo>
                                        <a:pt x="7" y="500"/>
                                        <a:pt x="0" y="494"/>
                                        <a:pt x="0" y="486"/>
                                      </a:cubicBezTo>
                                      <a:lnTo>
                                        <a:pt x="0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B3B7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" name="Freeform 6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1992313" y="182563"/>
                                  <a:ext cx="233363" cy="363538"/>
                                </a:xfrm>
                                <a:custGeom>
                                  <a:avLst/>
                                  <a:gdLst>
                                    <a:gd name="T0" fmla="*/ 0 w 322"/>
                                    <a:gd name="T1" fmla="*/ 14 h 500"/>
                                    <a:gd name="T2" fmla="*/ 13 w 322"/>
                                    <a:gd name="T3" fmla="*/ 0 h 500"/>
                                    <a:gd name="T4" fmla="*/ 309 w 322"/>
                                    <a:gd name="T5" fmla="*/ 0 h 500"/>
                                    <a:gd name="T6" fmla="*/ 322 w 322"/>
                                    <a:gd name="T7" fmla="*/ 14 h 500"/>
                                    <a:gd name="T8" fmla="*/ 322 w 322"/>
                                    <a:gd name="T9" fmla="*/ 92 h 500"/>
                                    <a:gd name="T10" fmla="*/ 309 w 322"/>
                                    <a:gd name="T11" fmla="*/ 105 h 500"/>
                                    <a:gd name="T12" fmla="*/ 111 w 322"/>
                                    <a:gd name="T13" fmla="*/ 105 h 500"/>
                                    <a:gd name="T14" fmla="*/ 111 w 322"/>
                                    <a:gd name="T15" fmla="*/ 194 h 500"/>
                                    <a:gd name="T16" fmla="*/ 274 w 322"/>
                                    <a:gd name="T17" fmla="*/ 194 h 500"/>
                                    <a:gd name="T18" fmla="*/ 287 w 322"/>
                                    <a:gd name="T19" fmla="*/ 207 h 500"/>
                                    <a:gd name="T20" fmla="*/ 287 w 322"/>
                                    <a:gd name="T21" fmla="*/ 285 h 500"/>
                                    <a:gd name="T22" fmla="*/ 274 w 322"/>
                                    <a:gd name="T23" fmla="*/ 299 h 500"/>
                                    <a:gd name="T24" fmla="*/ 111 w 322"/>
                                    <a:gd name="T25" fmla="*/ 299 h 500"/>
                                    <a:gd name="T26" fmla="*/ 111 w 322"/>
                                    <a:gd name="T27" fmla="*/ 395 h 500"/>
                                    <a:gd name="T28" fmla="*/ 309 w 322"/>
                                    <a:gd name="T29" fmla="*/ 395 h 500"/>
                                    <a:gd name="T30" fmla="*/ 322 w 322"/>
                                    <a:gd name="T31" fmla="*/ 409 h 500"/>
                                    <a:gd name="T32" fmla="*/ 322 w 322"/>
                                    <a:gd name="T33" fmla="*/ 486 h 500"/>
                                    <a:gd name="T34" fmla="*/ 309 w 322"/>
                                    <a:gd name="T35" fmla="*/ 500 h 500"/>
                                    <a:gd name="T36" fmla="*/ 13 w 322"/>
                                    <a:gd name="T37" fmla="*/ 500 h 500"/>
                                    <a:gd name="T38" fmla="*/ 0 w 322"/>
                                    <a:gd name="T39" fmla="*/ 486 h 500"/>
                                    <a:gd name="T40" fmla="*/ 0 w 322"/>
                                    <a:gd name="T41" fmla="*/ 14 h 5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322" h="500">
                                      <a:moveTo>
                                        <a:pt x="0" y="14"/>
                                      </a:moveTo>
                                      <a:cubicBezTo>
                                        <a:pt x="0" y="7"/>
                                        <a:pt x="5" y="0"/>
                                        <a:pt x="13" y="0"/>
                                      </a:cubicBezTo>
                                      <a:lnTo>
                                        <a:pt x="309" y="0"/>
                                      </a:lnTo>
                                      <a:cubicBezTo>
                                        <a:pt x="317" y="0"/>
                                        <a:pt x="322" y="7"/>
                                        <a:pt x="322" y="14"/>
                                      </a:cubicBezTo>
                                      <a:lnTo>
                                        <a:pt x="322" y="92"/>
                                      </a:lnTo>
                                      <a:cubicBezTo>
                                        <a:pt x="322" y="99"/>
                                        <a:pt x="317" y="105"/>
                                        <a:pt x="309" y="105"/>
                                      </a:cubicBezTo>
                                      <a:lnTo>
                                        <a:pt x="111" y="105"/>
                                      </a:lnTo>
                                      <a:lnTo>
                                        <a:pt x="111" y="194"/>
                                      </a:lnTo>
                                      <a:lnTo>
                                        <a:pt x="274" y="194"/>
                                      </a:lnTo>
                                      <a:cubicBezTo>
                                        <a:pt x="281" y="194"/>
                                        <a:pt x="287" y="200"/>
                                        <a:pt x="287" y="207"/>
                                      </a:cubicBezTo>
                                      <a:lnTo>
                                        <a:pt x="287" y="285"/>
                                      </a:lnTo>
                                      <a:cubicBezTo>
                                        <a:pt x="287" y="293"/>
                                        <a:pt x="281" y="299"/>
                                        <a:pt x="274" y="299"/>
                                      </a:cubicBezTo>
                                      <a:lnTo>
                                        <a:pt x="111" y="299"/>
                                      </a:lnTo>
                                      <a:lnTo>
                                        <a:pt x="111" y="395"/>
                                      </a:lnTo>
                                      <a:lnTo>
                                        <a:pt x="309" y="395"/>
                                      </a:lnTo>
                                      <a:cubicBezTo>
                                        <a:pt x="317" y="395"/>
                                        <a:pt x="322" y="402"/>
                                        <a:pt x="322" y="409"/>
                                      </a:cubicBezTo>
                                      <a:lnTo>
                                        <a:pt x="322" y="486"/>
                                      </a:lnTo>
                                      <a:cubicBezTo>
                                        <a:pt x="322" y="494"/>
                                        <a:pt x="317" y="500"/>
                                        <a:pt x="309" y="500"/>
                                      </a:cubicBezTo>
                                      <a:lnTo>
                                        <a:pt x="13" y="500"/>
                                      </a:lnTo>
                                      <a:cubicBezTo>
                                        <a:pt x="5" y="500"/>
                                        <a:pt x="0" y="494"/>
                                        <a:pt x="0" y="486"/>
                                      </a:cubicBezTo>
                                      <a:lnTo>
                                        <a:pt x="0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B3B7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6" name="Freeform 7">
                                <a:extLst/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70125" y="177800"/>
                                  <a:ext cx="371475" cy="373063"/>
                                </a:xfrm>
                                <a:custGeom>
                                  <a:avLst/>
                                  <a:gdLst>
                                    <a:gd name="T0" fmla="*/ 256 w 513"/>
                                    <a:gd name="T1" fmla="*/ 400 h 514"/>
                                    <a:gd name="T2" fmla="*/ 399 w 513"/>
                                    <a:gd name="T3" fmla="*/ 258 h 514"/>
                                    <a:gd name="T4" fmla="*/ 256 w 513"/>
                                    <a:gd name="T5" fmla="*/ 114 h 514"/>
                                    <a:gd name="T6" fmla="*/ 114 w 513"/>
                                    <a:gd name="T7" fmla="*/ 258 h 514"/>
                                    <a:gd name="T8" fmla="*/ 256 w 513"/>
                                    <a:gd name="T9" fmla="*/ 400 h 514"/>
                                    <a:gd name="T10" fmla="*/ 256 w 513"/>
                                    <a:gd name="T11" fmla="*/ 0 h 514"/>
                                    <a:gd name="T12" fmla="*/ 513 w 513"/>
                                    <a:gd name="T13" fmla="*/ 258 h 514"/>
                                    <a:gd name="T14" fmla="*/ 256 w 513"/>
                                    <a:gd name="T15" fmla="*/ 514 h 514"/>
                                    <a:gd name="T16" fmla="*/ 0 w 513"/>
                                    <a:gd name="T17" fmla="*/ 258 h 514"/>
                                    <a:gd name="T18" fmla="*/ 256 w 513"/>
                                    <a:gd name="T19" fmla="*/ 0 h 5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513" h="514">
                                      <a:moveTo>
                                        <a:pt x="256" y="400"/>
                                      </a:moveTo>
                                      <a:cubicBezTo>
                                        <a:pt x="335" y="400"/>
                                        <a:pt x="399" y="336"/>
                                        <a:pt x="399" y="258"/>
                                      </a:cubicBezTo>
                                      <a:cubicBezTo>
                                        <a:pt x="399" y="179"/>
                                        <a:pt x="335" y="114"/>
                                        <a:pt x="256" y="114"/>
                                      </a:cubicBezTo>
                                      <a:cubicBezTo>
                                        <a:pt x="178" y="114"/>
                                        <a:pt x="114" y="179"/>
                                        <a:pt x="114" y="258"/>
                                      </a:cubicBezTo>
                                      <a:cubicBezTo>
                                        <a:pt x="114" y="336"/>
                                        <a:pt x="178" y="400"/>
                                        <a:pt x="256" y="400"/>
                                      </a:cubicBezTo>
                                      <a:close/>
                                      <a:moveTo>
                                        <a:pt x="256" y="0"/>
                                      </a:moveTo>
                                      <a:cubicBezTo>
                                        <a:pt x="399" y="0"/>
                                        <a:pt x="513" y="115"/>
                                        <a:pt x="513" y="258"/>
                                      </a:cubicBezTo>
                                      <a:cubicBezTo>
                                        <a:pt x="513" y="401"/>
                                        <a:pt x="399" y="514"/>
                                        <a:pt x="256" y="514"/>
                                      </a:cubicBezTo>
                                      <a:cubicBezTo>
                                        <a:pt x="113" y="514"/>
                                        <a:pt x="0" y="401"/>
                                        <a:pt x="0" y="258"/>
                                      </a:cubicBezTo>
                                      <a:cubicBezTo>
                                        <a:pt x="0" y="115"/>
                                        <a:pt x="113" y="0"/>
                                        <a:pt x="2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B3B7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7" name="Freeform 8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2705100" y="177800"/>
                                  <a:ext cx="311150" cy="373063"/>
                                </a:xfrm>
                                <a:custGeom>
                                  <a:avLst/>
                                  <a:gdLst>
                                    <a:gd name="T0" fmla="*/ 0 w 430"/>
                                    <a:gd name="T1" fmla="*/ 13 h 514"/>
                                    <a:gd name="T2" fmla="*/ 14 w 430"/>
                                    <a:gd name="T3" fmla="*/ 0 h 514"/>
                                    <a:gd name="T4" fmla="*/ 32 w 430"/>
                                    <a:gd name="T5" fmla="*/ 0 h 514"/>
                                    <a:gd name="T6" fmla="*/ 316 w 430"/>
                                    <a:gd name="T7" fmla="*/ 274 h 514"/>
                                    <a:gd name="T8" fmla="*/ 317 w 430"/>
                                    <a:gd name="T9" fmla="*/ 274 h 514"/>
                                    <a:gd name="T10" fmla="*/ 317 w 430"/>
                                    <a:gd name="T11" fmla="*/ 21 h 514"/>
                                    <a:gd name="T12" fmla="*/ 331 w 430"/>
                                    <a:gd name="T13" fmla="*/ 7 h 514"/>
                                    <a:gd name="T14" fmla="*/ 416 w 430"/>
                                    <a:gd name="T15" fmla="*/ 7 h 514"/>
                                    <a:gd name="T16" fmla="*/ 430 w 430"/>
                                    <a:gd name="T17" fmla="*/ 21 h 514"/>
                                    <a:gd name="T18" fmla="*/ 430 w 430"/>
                                    <a:gd name="T19" fmla="*/ 501 h 514"/>
                                    <a:gd name="T20" fmla="*/ 416 w 430"/>
                                    <a:gd name="T21" fmla="*/ 514 h 514"/>
                                    <a:gd name="T22" fmla="*/ 405 w 430"/>
                                    <a:gd name="T23" fmla="*/ 514 h 514"/>
                                    <a:gd name="T24" fmla="*/ 396 w 430"/>
                                    <a:gd name="T25" fmla="*/ 511 h 514"/>
                                    <a:gd name="T26" fmla="*/ 114 w 430"/>
                                    <a:gd name="T27" fmla="*/ 227 h 514"/>
                                    <a:gd name="T28" fmla="*/ 113 w 430"/>
                                    <a:gd name="T29" fmla="*/ 227 h 514"/>
                                    <a:gd name="T30" fmla="*/ 113 w 430"/>
                                    <a:gd name="T31" fmla="*/ 493 h 514"/>
                                    <a:gd name="T32" fmla="*/ 99 w 430"/>
                                    <a:gd name="T33" fmla="*/ 507 h 514"/>
                                    <a:gd name="T34" fmla="*/ 14 w 430"/>
                                    <a:gd name="T35" fmla="*/ 507 h 514"/>
                                    <a:gd name="T36" fmla="*/ 1 w 430"/>
                                    <a:gd name="T37" fmla="*/ 493 h 514"/>
                                    <a:gd name="T38" fmla="*/ 0 w 430"/>
                                    <a:gd name="T39" fmla="*/ 13 h 5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430" h="514">
                                      <a:moveTo>
                                        <a:pt x="0" y="13"/>
                                      </a:moveTo>
                                      <a:cubicBezTo>
                                        <a:pt x="0" y="6"/>
                                        <a:pt x="7" y="0"/>
                                        <a:pt x="14" y="0"/>
                                      </a:cubicBezTo>
                                      <a:lnTo>
                                        <a:pt x="32" y="0"/>
                                      </a:lnTo>
                                      <a:lnTo>
                                        <a:pt x="316" y="274"/>
                                      </a:lnTo>
                                      <a:lnTo>
                                        <a:pt x="317" y="274"/>
                                      </a:lnTo>
                                      <a:lnTo>
                                        <a:pt x="317" y="21"/>
                                      </a:lnTo>
                                      <a:cubicBezTo>
                                        <a:pt x="317" y="14"/>
                                        <a:pt x="323" y="7"/>
                                        <a:pt x="331" y="7"/>
                                      </a:cubicBezTo>
                                      <a:lnTo>
                                        <a:pt x="416" y="7"/>
                                      </a:lnTo>
                                      <a:cubicBezTo>
                                        <a:pt x="424" y="7"/>
                                        <a:pt x="430" y="14"/>
                                        <a:pt x="430" y="21"/>
                                      </a:cubicBezTo>
                                      <a:lnTo>
                                        <a:pt x="430" y="501"/>
                                      </a:lnTo>
                                      <a:cubicBezTo>
                                        <a:pt x="430" y="508"/>
                                        <a:pt x="424" y="514"/>
                                        <a:pt x="416" y="514"/>
                                      </a:cubicBezTo>
                                      <a:lnTo>
                                        <a:pt x="405" y="514"/>
                                      </a:lnTo>
                                      <a:cubicBezTo>
                                        <a:pt x="403" y="514"/>
                                        <a:pt x="397" y="512"/>
                                        <a:pt x="396" y="511"/>
                                      </a:cubicBezTo>
                                      <a:lnTo>
                                        <a:pt x="114" y="227"/>
                                      </a:lnTo>
                                      <a:lnTo>
                                        <a:pt x="113" y="227"/>
                                      </a:lnTo>
                                      <a:lnTo>
                                        <a:pt x="113" y="493"/>
                                      </a:lnTo>
                                      <a:cubicBezTo>
                                        <a:pt x="113" y="501"/>
                                        <a:pt x="107" y="507"/>
                                        <a:pt x="99" y="507"/>
                                      </a:cubicBezTo>
                                      <a:lnTo>
                                        <a:pt x="14" y="507"/>
                                      </a:lnTo>
                                      <a:cubicBezTo>
                                        <a:pt x="7" y="507"/>
                                        <a:pt x="1" y="501"/>
                                        <a:pt x="1" y="493"/>
                                      </a:cubicBezTo>
                                      <a:lnTo>
                                        <a:pt x="0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B3B7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8" name="Freeform 9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1597025" y="658813"/>
                                  <a:ext cx="136525" cy="150813"/>
                                </a:xfrm>
                                <a:custGeom>
                                  <a:avLst/>
                                  <a:gdLst>
                                    <a:gd name="T0" fmla="*/ 142 w 187"/>
                                    <a:gd name="T1" fmla="*/ 121 h 208"/>
                                    <a:gd name="T2" fmla="*/ 44 w 187"/>
                                    <a:gd name="T3" fmla="*/ 121 h 208"/>
                                    <a:gd name="T4" fmla="*/ 44 w 187"/>
                                    <a:gd name="T5" fmla="*/ 208 h 208"/>
                                    <a:gd name="T6" fmla="*/ 0 w 187"/>
                                    <a:gd name="T7" fmla="*/ 208 h 208"/>
                                    <a:gd name="T8" fmla="*/ 0 w 187"/>
                                    <a:gd name="T9" fmla="*/ 0 h 208"/>
                                    <a:gd name="T10" fmla="*/ 44 w 187"/>
                                    <a:gd name="T11" fmla="*/ 0 h 208"/>
                                    <a:gd name="T12" fmla="*/ 44 w 187"/>
                                    <a:gd name="T13" fmla="*/ 82 h 208"/>
                                    <a:gd name="T14" fmla="*/ 142 w 187"/>
                                    <a:gd name="T15" fmla="*/ 82 h 208"/>
                                    <a:gd name="T16" fmla="*/ 142 w 187"/>
                                    <a:gd name="T17" fmla="*/ 0 h 208"/>
                                    <a:gd name="T18" fmla="*/ 187 w 187"/>
                                    <a:gd name="T19" fmla="*/ 0 h 208"/>
                                    <a:gd name="T20" fmla="*/ 187 w 187"/>
                                    <a:gd name="T21" fmla="*/ 208 h 208"/>
                                    <a:gd name="T22" fmla="*/ 142 w 187"/>
                                    <a:gd name="T23" fmla="*/ 208 h 208"/>
                                    <a:gd name="T24" fmla="*/ 142 w 187"/>
                                    <a:gd name="T25" fmla="*/ 121 h 2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87" h="208">
                                      <a:moveTo>
                                        <a:pt x="142" y="121"/>
                                      </a:moveTo>
                                      <a:lnTo>
                                        <a:pt x="44" y="121"/>
                                      </a:lnTo>
                                      <a:lnTo>
                                        <a:pt x="44" y="208"/>
                                      </a:lnTo>
                                      <a:lnTo>
                                        <a:pt x="0" y="20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4" y="82"/>
                                      </a:lnTo>
                                      <a:lnTo>
                                        <a:pt x="142" y="82"/>
                                      </a:lnTo>
                                      <a:lnTo>
                                        <a:pt x="142" y="0"/>
                                      </a:lnTo>
                                      <a:lnTo>
                                        <a:pt x="187" y="0"/>
                                      </a:lnTo>
                                      <a:lnTo>
                                        <a:pt x="187" y="208"/>
                                      </a:lnTo>
                                      <a:lnTo>
                                        <a:pt x="142" y="208"/>
                                      </a:lnTo>
                                      <a:lnTo>
                                        <a:pt x="142" y="1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9" name="Rectangle 49">
                                <a:extLst/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73238" y="658813"/>
                                  <a:ext cx="31750" cy="1508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0" name="Freeform 11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1839913" y="657225"/>
                                  <a:ext cx="144463" cy="155575"/>
                                </a:xfrm>
                                <a:custGeom>
                                  <a:avLst/>
                                  <a:gdLst>
                                    <a:gd name="T0" fmla="*/ 111 w 199"/>
                                    <a:gd name="T1" fmla="*/ 0 h 216"/>
                                    <a:gd name="T2" fmla="*/ 197 w 199"/>
                                    <a:gd name="T3" fmla="*/ 46 h 216"/>
                                    <a:gd name="T4" fmla="*/ 160 w 199"/>
                                    <a:gd name="T5" fmla="*/ 66 h 216"/>
                                    <a:gd name="T6" fmla="*/ 111 w 199"/>
                                    <a:gd name="T7" fmla="*/ 40 h 216"/>
                                    <a:gd name="T8" fmla="*/ 46 w 199"/>
                                    <a:gd name="T9" fmla="*/ 108 h 216"/>
                                    <a:gd name="T10" fmla="*/ 111 w 199"/>
                                    <a:gd name="T11" fmla="*/ 176 h 216"/>
                                    <a:gd name="T12" fmla="*/ 156 w 199"/>
                                    <a:gd name="T13" fmla="*/ 160 h 216"/>
                                    <a:gd name="T14" fmla="*/ 156 w 199"/>
                                    <a:gd name="T15" fmla="*/ 135 h 216"/>
                                    <a:gd name="T16" fmla="*/ 100 w 199"/>
                                    <a:gd name="T17" fmla="*/ 135 h 216"/>
                                    <a:gd name="T18" fmla="*/ 100 w 199"/>
                                    <a:gd name="T19" fmla="*/ 97 h 216"/>
                                    <a:gd name="T20" fmla="*/ 199 w 199"/>
                                    <a:gd name="T21" fmla="*/ 97 h 216"/>
                                    <a:gd name="T22" fmla="*/ 199 w 199"/>
                                    <a:gd name="T23" fmla="*/ 177 h 216"/>
                                    <a:gd name="T24" fmla="*/ 111 w 199"/>
                                    <a:gd name="T25" fmla="*/ 216 h 216"/>
                                    <a:gd name="T26" fmla="*/ 0 w 199"/>
                                    <a:gd name="T27" fmla="*/ 108 h 216"/>
                                    <a:gd name="T28" fmla="*/ 111 w 199"/>
                                    <a:gd name="T29" fmla="*/ 0 h 2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99" h="216">
                                      <a:moveTo>
                                        <a:pt x="111" y="0"/>
                                      </a:moveTo>
                                      <a:cubicBezTo>
                                        <a:pt x="154" y="0"/>
                                        <a:pt x="181" y="21"/>
                                        <a:pt x="197" y="46"/>
                                      </a:cubicBezTo>
                                      <a:lnTo>
                                        <a:pt x="160" y="66"/>
                                      </a:lnTo>
                                      <a:cubicBezTo>
                                        <a:pt x="150" y="51"/>
                                        <a:pt x="132" y="40"/>
                                        <a:pt x="111" y="40"/>
                                      </a:cubicBezTo>
                                      <a:cubicBezTo>
                                        <a:pt x="73" y="40"/>
                                        <a:pt x="46" y="69"/>
                                        <a:pt x="46" y="108"/>
                                      </a:cubicBezTo>
                                      <a:cubicBezTo>
                                        <a:pt x="46" y="147"/>
                                        <a:pt x="73" y="176"/>
                                        <a:pt x="111" y="176"/>
                                      </a:cubicBezTo>
                                      <a:cubicBezTo>
                                        <a:pt x="130" y="176"/>
                                        <a:pt x="146" y="168"/>
                                        <a:pt x="156" y="160"/>
                                      </a:cubicBezTo>
                                      <a:lnTo>
                                        <a:pt x="156" y="135"/>
                                      </a:lnTo>
                                      <a:lnTo>
                                        <a:pt x="100" y="135"/>
                                      </a:lnTo>
                                      <a:lnTo>
                                        <a:pt x="100" y="97"/>
                                      </a:lnTo>
                                      <a:lnTo>
                                        <a:pt x="199" y="97"/>
                                      </a:lnTo>
                                      <a:lnTo>
                                        <a:pt x="199" y="177"/>
                                      </a:lnTo>
                                      <a:cubicBezTo>
                                        <a:pt x="178" y="200"/>
                                        <a:pt x="148" y="216"/>
                                        <a:pt x="111" y="216"/>
                                      </a:cubicBezTo>
                                      <a:cubicBezTo>
                                        <a:pt x="50" y="216"/>
                                        <a:pt x="0" y="173"/>
                                        <a:pt x="0" y="108"/>
                                      </a:cubicBezTo>
                                      <a:cubicBezTo>
                                        <a:pt x="0" y="42"/>
                                        <a:pt x="50" y="0"/>
                                        <a:pt x="1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1" name="Freeform 12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2020888" y="658813"/>
                                  <a:ext cx="136525" cy="150813"/>
                                </a:xfrm>
                                <a:custGeom>
                                  <a:avLst/>
                                  <a:gdLst>
                                    <a:gd name="T0" fmla="*/ 142 w 187"/>
                                    <a:gd name="T1" fmla="*/ 121 h 208"/>
                                    <a:gd name="T2" fmla="*/ 44 w 187"/>
                                    <a:gd name="T3" fmla="*/ 121 h 208"/>
                                    <a:gd name="T4" fmla="*/ 44 w 187"/>
                                    <a:gd name="T5" fmla="*/ 208 h 208"/>
                                    <a:gd name="T6" fmla="*/ 0 w 187"/>
                                    <a:gd name="T7" fmla="*/ 208 h 208"/>
                                    <a:gd name="T8" fmla="*/ 0 w 187"/>
                                    <a:gd name="T9" fmla="*/ 0 h 208"/>
                                    <a:gd name="T10" fmla="*/ 44 w 187"/>
                                    <a:gd name="T11" fmla="*/ 0 h 208"/>
                                    <a:gd name="T12" fmla="*/ 44 w 187"/>
                                    <a:gd name="T13" fmla="*/ 82 h 208"/>
                                    <a:gd name="T14" fmla="*/ 142 w 187"/>
                                    <a:gd name="T15" fmla="*/ 82 h 208"/>
                                    <a:gd name="T16" fmla="*/ 142 w 187"/>
                                    <a:gd name="T17" fmla="*/ 0 h 208"/>
                                    <a:gd name="T18" fmla="*/ 187 w 187"/>
                                    <a:gd name="T19" fmla="*/ 0 h 208"/>
                                    <a:gd name="T20" fmla="*/ 187 w 187"/>
                                    <a:gd name="T21" fmla="*/ 208 h 208"/>
                                    <a:gd name="T22" fmla="*/ 142 w 187"/>
                                    <a:gd name="T23" fmla="*/ 208 h 208"/>
                                    <a:gd name="T24" fmla="*/ 142 w 187"/>
                                    <a:gd name="T25" fmla="*/ 121 h 2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87" h="208">
                                      <a:moveTo>
                                        <a:pt x="142" y="121"/>
                                      </a:moveTo>
                                      <a:lnTo>
                                        <a:pt x="44" y="121"/>
                                      </a:lnTo>
                                      <a:lnTo>
                                        <a:pt x="44" y="208"/>
                                      </a:lnTo>
                                      <a:lnTo>
                                        <a:pt x="0" y="20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4" y="82"/>
                                      </a:lnTo>
                                      <a:lnTo>
                                        <a:pt x="142" y="82"/>
                                      </a:lnTo>
                                      <a:lnTo>
                                        <a:pt x="142" y="0"/>
                                      </a:lnTo>
                                      <a:lnTo>
                                        <a:pt x="187" y="0"/>
                                      </a:lnTo>
                                      <a:lnTo>
                                        <a:pt x="187" y="208"/>
                                      </a:lnTo>
                                      <a:lnTo>
                                        <a:pt x="142" y="208"/>
                                      </a:lnTo>
                                      <a:lnTo>
                                        <a:pt x="142" y="1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3" name="Freeform 13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2197100" y="658813"/>
                                  <a:ext cx="106363" cy="150813"/>
                                </a:xfrm>
                                <a:custGeom>
                                  <a:avLst/>
                                  <a:gdLst>
                                    <a:gd name="T0" fmla="*/ 0 w 147"/>
                                    <a:gd name="T1" fmla="*/ 0 h 208"/>
                                    <a:gd name="T2" fmla="*/ 147 w 147"/>
                                    <a:gd name="T3" fmla="*/ 0 h 208"/>
                                    <a:gd name="T4" fmla="*/ 147 w 147"/>
                                    <a:gd name="T5" fmla="*/ 38 h 208"/>
                                    <a:gd name="T6" fmla="*/ 44 w 147"/>
                                    <a:gd name="T7" fmla="*/ 38 h 208"/>
                                    <a:gd name="T8" fmla="*/ 44 w 147"/>
                                    <a:gd name="T9" fmla="*/ 83 h 208"/>
                                    <a:gd name="T10" fmla="*/ 145 w 147"/>
                                    <a:gd name="T11" fmla="*/ 83 h 208"/>
                                    <a:gd name="T12" fmla="*/ 145 w 147"/>
                                    <a:gd name="T13" fmla="*/ 121 h 208"/>
                                    <a:gd name="T14" fmla="*/ 44 w 147"/>
                                    <a:gd name="T15" fmla="*/ 121 h 208"/>
                                    <a:gd name="T16" fmla="*/ 44 w 147"/>
                                    <a:gd name="T17" fmla="*/ 169 h 208"/>
                                    <a:gd name="T18" fmla="*/ 147 w 147"/>
                                    <a:gd name="T19" fmla="*/ 169 h 208"/>
                                    <a:gd name="T20" fmla="*/ 147 w 147"/>
                                    <a:gd name="T21" fmla="*/ 208 h 208"/>
                                    <a:gd name="T22" fmla="*/ 0 w 147"/>
                                    <a:gd name="T23" fmla="*/ 208 h 208"/>
                                    <a:gd name="T24" fmla="*/ 0 w 147"/>
                                    <a:gd name="T25" fmla="*/ 0 h 2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47" h="208">
                                      <a:moveTo>
                                        <a:pt x="0" y="0"/>
                                      </a:moveTo>
                                      <a:lnTo>
                                        <a:pt x="147" y="0"/>
                                      </a:lnTo>
                                      <a:lnTo>
                                        <a:pt x="147" y="38"/>
                                      </a:lnTo>
                                      <a:lnTo>
                                        <a:pt x="44" y="38"/>
                                      </a:lnTo>
                                      <a:lnTo>
                                        <a:pt x="44" y="83"/>
                                      </a:lnTo>
                                      <a:lnTo>
                                        <a:pt x="145" y="83"/>
                                      </a:lnTo>
                                      <a:lnTo>
                                        <a:pt x="145" y="121"/>
                                      </a:lnTo>
                                      <a:lnTo>
                                        <a:pt x="44" y="121"/>
                                      </a:lnTo>
                                      <a:lnTo>
                                        <a:pt x="44" y="169"/>
                                      </a:lnTo>
                                      <a:lnTo>
                                        <a:pt x="147" y="169"/>
                                      </a:lnTo>
                                      <a:lnTo>
                                        <a:pt x="147" y="208"/>
                                      </a:lnTo>
                                      <a:lnTo>
                                        <a:pt x="0" y="2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4" name="Freeform 14">
                                <a:extLst/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39975" y="658813"/>
                                  <a:ext cx="122238" cy="150813"/>
                                </a:xfrm>
                                <a:custGeom>
                                  <a:avLst/>
                                  <a:gdLst>
                                    <a:gd name="T0" fmla="*/ 91 w 168"/>
                                    <a:gd name="T1" fmla="*/ 38 h 208"/>
                                    <a:gd name="T2" fmla="*/ 44 w 168"/>
                                    <a:gd name="T3" fmla="*/ 38 h 208"/>
                                    <a:gd name="T4" fmla="*/ 44 w 168"/>
                                    <a:gd name="T5" fmla="*/ 95 h 208"/>
                                    <a:gd name="T6" fmla="*/ 91 w 168"/>
                                    <a:gd name="T7" fmla="*/ 95 h 208"/>
                                    <a:gd name="T8" fmla="*/ 122 w 168"/>
                                    <a:gd name="T9" fmla="*/ 67 h 208"/>
                                    <a:gd name="T10" fmla="*/ 91 w 168"/>
                                    <a:gd name="T11" fmla="*/ 38 h 208"/>
                                    <a:gd name="T12" fmla="*/ 77 w 168"/>
                                    <a:gd name="T13" fmla="*/ 133 h 208"/>
                                    <a:gd name="T14" fmla="*/ 44 w 168"/>
                                    <a:gd name="T15" fmla="*/ 133 h 208"/>
                                    <a:gd name="T16" fmla="*/ 44 w 168"/>
                                    <a:gd name="T17" fmla="*/ 208 h 208"/>
                                    <a:gd name="T18" fmla="*/ 0 w 168"/>
                                    <a:gd name="T19" fmla="*/ 208 h 208"/>
                                    <a:gd name="T20" fmla="*/ 0 w 168"/>
                                    <a:gd name="T21" fmla="*/ 0 h 208"/>
                                    <a:gd name="T22" fmla="*/ 97 w 168"/>
                                    <a:gd name="T23" fmla="*/ 0 h 208"/>
                                    <a:gd name="T24" fmla="*/ 167 w 168"/>
                                    <a:gd name="T25" fmla="*/ 67 h 208"/>
                                    <a:gd name="T26" fmla="*/ 122 w 168"/>
                                    <a:gd name="T27" fmla="*/ 129 h 208"/>
                                    <a:gd name="T28" fmla="*/ 168 w 168"/>
                                    <a:gd name="T29" fmla="*/ 208 h 208"/>
                                    <a:gd name="T30" fmla="*/ 118 w 168"/>
                                    <a:gd name="T31" fmla="*/ 208 h 208"/>
                                    <a:gd name="T32" fmla="*/ 77 w 168"/>
                                    <a:gd name="T33" fmla="*/ 133 h 2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68" h="208">
                                      <a:moveTo>
                                        <a:pt x="91" y="38"/>
                                      </a:moveTo>
                                      <a:lnTo>
                                        <a:pt x="44" y="38"/>
                                      </a:lnTo>
                                      <a:lnTo>
                                        <a:pt x="44" y="95"/>
                                      </a:lnTo>
                                      <a:lnTo>
                                        <a:pt x="91" y="95"/>
                                      </a:lnTo>
                                      <a:cubicBezTo>
                                        <a:pt x="109" y="95"/>
                                        <a:pt x="122" y="84"/>
                                        <a:pt x="122" y="67"/>
                                      </a:cubicBezTo>
                                      <a:cubicBezTo>
                                        <a:pt x="122" y="49"/>
                                        <a:pt x="109" y="38"/>
                                        <a:pt x="91" y="38"/>
                                      </a:cubicBezTo>
                                      <a:close/>
                                      <a:moveTo>
                                        <a:pt x="77" y="133"/>
                                      </a:moveTo>
                                      <a:lnTo>
                                        <a:pt x="44" y="133"/>
                                      </a:lnTo>
                                      <a:lnTo>
                                        <a:pt x="44" y="208"/>
                                      </a:lnTo>
                                      <a:lnTo>
                                        <a:pt x="0" y="20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7" y="0"/>
                                      </a:lnTo>
                                      <a:cubicBezTo>
                                        <a:pt x="141" y="0"/>
                                        <a:pt x="167" y="28"/>
                                        <a:pt x="167" y="67"/>
                                      </a:cubicBezTo>
                                      <a:cubicBezTo>
                                        <a:pt x="167" y="104"/>
                                        <a:pt x="144" y="123"/>
                                        <a:pt x="122" y="129"/>
                                      </a:cubicBezTo>
                                      <a:lnTo>
                                        <a:pt x="168" y="208"/>
                                      </a:lnTo>
                                      <a:lnTo>
                                        <a:pt x="118" y="208"/>
                                      </a:lnTo>
                                      <a:lnTo>
                                        <a:pt x="77" y="1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5" name="Freeform 15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2565400" y="658813"/>
                                  <a:ext cx="106363" cy="150813"/>
                                </a:xfrm>
                                <a:custGeom>
                                  <a:avLst/>
                                  <a:gdLst>
                                    <a:gd name="T0" fmla="*/ 0 w 147"/>
                                    <a:gd name="T1" fmla="*/ 0 h 208"/>
                                    <a:gd name="T2" fmla="*/ 147 w 147"/>
                                    <a:gd name="T3" fmla="*/ 0 h 208"/>
                                    <a:gd name="T4" fmla="*/ 147 w 147"/>
                                    <a:gd name="T5" fmla="*/ 38 h 208"/>
                                    <a:gd name="T6" fmla="*/ 44 w 147"/>
                                    <a:gd name="T7" fmla="*/ 38 h 208"/>
                                    <a:gd name="T8" fmla="*/ 44 w 147"/>
                                    <a:gd name="T9" fmla="*/ 83 h 208"/>
                                    <a:gd name="T10" fmla="*/ 145 w 147"/>
                                    <a:gd name="T11" fmla="*/ 83 h 208"/>
                                    <a:gd name="T12" fmla="*/ 145 w 147"/>
                                    <a:gd name="T13" fmla="*/ 121 h 208"/>
                                    <a:gd name="T14" fmla="*/ 44 w 147"/>
                                    <a:gd name="T15" fmla="*/ 121 h 208"/>
                                    <a:gd name="T16" fmla="*/ 44 w 147"/>
                                    <a:gd name="T17" fmla="*/ 169 h 208"/>
                                    <a:gd name="T18" fmla="*/ 147 w 147"/>
                                    <a:gd name="T19" fmla="*/ 169 h 208"/>
                                    <a:gd name="T20" fmla="*/ 147 w 147"/>
                                    <a:gd name="T21" fmla="*/ 208 h 208"/>
                                    <a:gd name="T22" fmla="*/ 0 w 147"/>
                                    <a:gd name="T23" fmla="*/ 208 h 208"/>
                                    <a:gd name="T24" fmla="*/ 0 w 147"/>
                                    <a:gd name="T25" fmla="*/ 0 h 2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47" h="208">
                                      <a:moveTo>
                                        <a:pt x="0" y="0"/>
                                      </a:moveTo>
                                      <a:lnTo>
                                        <a:pt x="147" y="0"/>
                                      </a:lnTo>
                                      <a:lnTo>
                                        <a:pt x="147" y="38"/>
                                      </a:lnTo>
                                      <a:lnTo>
                                        <a:pt x="44" y="38"/>
                                      </a:lnTo>
                                      <a:lnTo>
                                        <a:pt x="44" y="83"/>
                                      </a:lnTo>
                                      <a:lnTo>
                                        <a:pt x="145" y="83"/>
                                      </a:lnTo>
                                      <a:lnTo>
                                        <a:pt x="145" y="121"/>
                                      </a:lnTo>
                                      <a:lnTo>
                                        <a:pt x="44" y="121"/>
                                      </a:lnTo>
                                      <a:lnTo>
                                        <a:pt x="44" y="169"/>
                                      </a:lnTo>
                                      <a:lnTo>
                                        <a:pt x="147" y="169"/>
                                      </a:lnTo>
                                      <a:lnTo>
                                        <a:pt x="147" y="208"/>
                                      </a:lnTo>
                                      <a:lnTo>
                                        <a:pt x="0" y="2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6" name="Freeform 16">
                                <a:extLst/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708275" y="658813"/>
                                  <a:ext cx="141288" cy="150813"/>
                                </a:xfrm>
                                <a:custGeom>
                                  <a:avLst/>
                                  <a:gdLst>
                                    <a:gd name="T0" fmla="*/ 82 w 193"/>
                                    <a:gd name="T1" fmla="*/ 169 h 208"/>
                                    <a:gd name="T2" fmla="*/ 147 w 193"/>
                                    <a:gd name="T3" fmla="*/ 104 h 208"/>
                                    <a:gd name="T4" fmla="*/ 82 w 193"/>
                                    <a:gd name="T5" fmla="*/ 39 h 208"/>
                                    <a:gd name="T6" fmla="*/ 45 w 193"/>
                                    <a:gd name="T7" fmla="*/ 39 h 208"/>
                                    <a:gd name="T8" fmla="*/ 45 w 193"/>
                                    <a:gd name="T9" fmla="*/ 169 h 208"/>
                                    <a:gd name="T10" fmla="*/ 82 w 193"/>
                                    <a:gd name="T11" fmla="*/ 169 h 208"/>
                                    <a:gd name="T12" fmla="*/ 0 w 193"/>
                                    <a:gd name="T13" fmla="*/ 0 h 208"/>
                                    <a:gd name="T14" fmla="*/ 82 w 193"/>
                                    <a:gd name="T15" fmla="*/ 0 h 208"/>
                                    <a:gd name="T16" fmla="*/ 193 w 193"/>
                                    <a:gd name="T17" fmla="*/ 104 h 208"/>
                                    <a:gd name="T18" fmla="*/ 82 w 193"/>
                                    <a:gd name="T19" fmla="*/ 208 h 208"/>
                                    <a:gd name="T20" fmla="*/ 0 w 193"/>
                                    <a:gd name="T21" fmla="*/ 208 h 208"/>
                                    <a:gd name="T22" fmla="*/ 0 w 193"/>
                                    <a:gd name="T23" fmla="*/ 0 h 2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93" h="208">
                                      <a:moveTo>
                                        <a:pt x="82" y="169"/>
                                      </a:moveTo>
                                      <a:cubicBezTo>
                                        <a:pt x="123" y="169"/>
                                        <a:pt x="147" y="139"/>
                                        <a:pt x="147" y="104"/>
                                      </a:cubicBezTo>
                                      <a:cubicBezTo>
                                        <a:pt x="147" y="67"/>
                                        <a:pt x="125" y="39"/>
                                        <a:pt x="82" y="39"/>
                                      </a:cubicBezTo>
                                      <a:lnTo>
                                        <a:pt x="45" y="39"/>
                                      </a:lnTo>
                                      <a:lnTo>
                                        <a:pt x="45" y="169"/>
                                      </a:lnTo>
                                      <a:lnTo>
                                        <a:pt x="82" y="169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82" y="0"/>
                                      </a:lnTo>
                                      <a:cubicBezTo>
                                        <a:pt x="147" y="0"/>
                                        <a:pt x="193" y="41"/>
                                        <a:pt x="193" y="104"/>
                                      </a:cubicBezTo>
                                      <a:cubicBezTo>
                                        <a:pt x="193" y="167"/>
                                        <a:pt x="147" y="208"/>
                                        <a:pt x="82" y="208"/>
                                      </a:cubicBezTo>
                                      <a:lnTo>
                                        <a:pt x="0" y="2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7" name="Freeform 17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2882900" y="658813"/>
                                  <a:ext cx="134938" cy="153988"/>
                                </a:xfrm>
                                <a:custGeom>
                                  <a:avLst/>
                                  <a:gdLst>
                                    <a:gd name="T0" fmla="*/ 0 w 185"/>
                                    <a:gd name="T1" fmla="*/ 0 h 211"/>
                                    <a:gd name="T2" fmla="*/ 44 w 185"/>
                                    <a:gd name="T3" fmla="*/ 0 h 211"/>
                                    <a:gd name="T4" fmla="*/ 44 w 185"/>
                                    <a:gd name="T5" fmla="*/ 123 h 211"/>
                                    <a:gd name="T6" fmla="*/ 93 w 185"/>
                                    <a:gd name="T7" fmla="*/ 172 h 211"/>
                                    <a:gd name="T8" fmla="*/ 140 w 185"/>
                                    <a:gd name="T9" fmla="*/ 123 h 211"/>
                                    <a:gd name="T10" fmla="*/ 140 w 185"/>
                                    <a:gd name="T11" fmla="*/ 0 h 211"/>
                                    <a:gd name="T12" fmla="*/ 185 w 185"/>
                                    <a:gd name="T13" fmla="*/ 0 h 211"/>
                                    <a:gd name="T14" fmla="*/ 185 w 185"/>
                                    <a:gd name="T15" fmla="*/ 125 h 211"/>
                                    <a:gd name="T16" fmla="*/ 93 w 185"/>
                                    <a:gd name="T17" fmla="*/ 211 h 211"/>
                                    <a:gd name="T18" fmla="*/ 0 w 185"/>
                                    <a:gd name="T19" fmla="*/ 125 h 211"/>
                                    <a:gd name="T20" fmla="*/ 0 w 185"/>
                                    <a:gd name="T21" fmla="*/ 0 h 2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85" h="211">
                                      <a:moveTo>
                                        <a:pt x="0" y="0"/>
                                      </a:moveTo>
                                      <a:lnTo>
                                        <a:pt x="44" y="0"/>
                                      </a:lnTo>
                                      <a:lnTo>
                                        <a:pt x="44" y="123"/>
                                      </a:lnTo>
                                      <a:cubicBezTo>
                                        <a:pt x="44" y="152"/>
                                        <a:pt x="60" y="172"/>
                                        <a:pt x="93" y="172"/>
                                      </a:cubicBezTo>
                                      <a:cubicBezTo>
                                        <a:pt x="124" y="172"/>
                                        <a:pt x="140" y="152"/>
                                        <a:pt x="140" y="123"/>
                                      </a:cubicBezTo>
                                      <a:lnTo>
                                        <a:pt x="140" y="0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185" y="125"/>
                                      </a:lnTo>
                                      <a:cubicBezTo>
                                        <a:pt x="185" y="176"/>
                                        <a:pt x="156" y="211"/>
                                        <a:pt x="93" y="211"/>
                                      </a:cubicBezTo>
                                      <a:cubicBezTo>
                                        <a:pt x="29" y="211"/>
                                        <a:pt x="0" y="176"/>
                                        <a:pt x="0" y="1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8" name="Freeform 18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3051175" y="657225"/>
                                  <a:ext cx="142875" cy="155575"/>
                                </a:xfrm>
                                <a:custGeom>
                                  <a:avLst/>
                                  <a:gdLst>
                                    <a:gd name="T0" fmla="*/ 0 w 197"/>
                                    <a:gd name="T1" fmla="*/ 108 h 215"/>
                                    <a:gd name="T2" fmla="*/ 109 w 197"/>
                                    <a:gd name="T3" fmla="*/ 0 h 215"/>
                                    <a:gd name="T4" fmla="*/ 197 w 197"/>
                                    <a:gd name="T5" fmla="*/ 51 h 215"/>
                                    <a:gd name="T6" fmla="*/ 159 w 197"/>
                                    <a:gd name="T7" fmla="*/ 70 h 215"/>
                                    <a:gd name="T8" fmla="*/ 109 w 197"/>
                                    <a:gd name="T9" fmla="*/ 40 h 215"/>
                                    <a:gd name="T10" fmla="*/ 45 w 197"/>
                                    <a:gd name="T11" fmla="*/ 108 h 215"/>
                                    <a:gd name="T12" fmla="*/ 109 w 197"/>
                                    <a:gd name="T13" fmla="*/ 176 h 215"/>
                                    <a:gd name="T14" fmla="*/ 159 w 197"/>
                                    <a:gd name="T15" fmla="*/ 146 h 215"/>
                                    <a:gd name="T16" fmla="*/ 197 w 197"/>
                                    <a:gd name="T17" fmla="*/ 164 h 215"/>
                                    <a:gd name="T18" fmla="*/ 109 w 197"/>
                                    <a:gd name="T19" fmla="*/ 215 h 215"/>
                                    <a:gd name="T20" fmla="*/ 0 w 197"/>
                                    <a:gd name="T21" fmla="*/ 108 h 2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97" h="215">
                                      <a:moveTo>
                                        <a:pt x="0" y="108"/>
                                      </a:moveTo>
                                      <a:cubicBezTo>
                                        <a:pt x="0" y="44"/>
                                        <a:pt x="48" y="0"/>
                                        <a:pt x="109" y="0"/>
                                      </a:cubicBezTo>
                                      <a:cubicBezTo>
                                        <a:pt x="156" y="0"/>
                                        <a:pt x="183" y="25"/>
                                        <a:pt x="197" y="51"/>
                                      </a:cubicBezTo>
                                      <a:lnTo>
                                        <a:pt x="159" y="70"/>
                                      </a:lnTo>
                                      <a:cubicBezTo>
                                        <a:pt x="151" y="53"/>
                                        <a:pt x="132" y="40"/>
                                        <a:pt x="109" y="40"/>
                                      </a:cubicBezTo>
                                      <a:cubicBezTo>
                                        <a:pt x="73" y="40"/>
                                        <a:pt x="45" y="69"/>
                                        <a:pt x="45" y="108"/>
                                      </a:cubicBezTo>
                                      <a:cubicBezTo>
                                        <a:pt x="45" y="147"/>
                                        <a:pt x="73" y="176"/>
                                        <a:pt x="109" y="176"/>
                                      </a:cubicBezTo>
                                      <a:cubicBezTo>
                                        <a:pt x="132" y="176"/>
                                        <a:pt x="151" y="163"/>
                                        <a:pt x="159" y="146"/>
                                      </a:cubicBezTo>
                                      <a:lnTo>
                                        <a:pt x="197" y="164"/>
                                      </a:lnTo>
                                      <a:cubicBezTo>
                                        <a:pt x="182" y="190"/>
                                        <a:pt x="156" y="215"/>
                                        <a:pt x="109" y="215"/>
                                      </a:cubicBezTo>
                                      <a:cubicBezTo>
                                        <a:pt x="48" y="215"/>
                                        <a:pt x="0" y="172"/>
                                        <a:pt x="0" y="10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9" name="Freeform 19">
                                <a:extLst/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206750" y="658813"/>
                                  <a:ext cx="157163" cy="150813"/>
                                </a:xfrm>
                                <a:custGeom>
                                  <a:avLst/>
                                  <a:gdLst>
                                    <a:gd name="T0" fmla="*/ 74 w 216"/>
                                    <a:gd name="T1" fmla="*/ 134 h 208"/>
                                    <a:gd name="T2" fmla="*/ 142 w 216"/>
                                    <a:gd name="T3" fmla="*/ 134 h 208"/>
                                    <a:gd name="T4" fmla="*/ 108 w 216"/>
                                    <a:gd name="T5" fmla="*/ 38 h 208"/>
                                    <a:gd name="T6" fmla="*/ 74 w 216"/>
                                    <a:gd name="T7" fmla="*/ 134 h 208"/>
                                    <a:gd name="T8" fmla="*/ 155 w 216"/>
                                    <a:gd name="T9" fmla="*/ 172 h 208"/>
                                    <a:gd name="T10" fmla="*/ 62 w 216"/>
                                    <a:gd name="T11" fmla="*/ 172 h 208"/>
                                    <a:gd name="T12" fmla="*/ 49 w 216"/>
                                    <a:gd name="T13" fmla="*/ 208 h 208"/>
                                    <a:gd name="T14" fmla="*/ 0 w 216"/>
                                    <a:gd name="T15" fmla="*/ 208 h 208"/>
                                    <a:gd name="T16" fmla="*/ 80 w 216"/>
                                    <a:gd name="T17" fmla="*/ 0 h 208"/>
                                    <a:gd name="T18" fmla="*/ 136 w 216"/>
                                    <a:gd name="T19" fmla="*/ 0 h 208"/>
                                    <a:gd name="T20" fmla="*/ 216 w 216"/>
                                    <a:gd name="T21" fmla="*/ 208 h 208"/>
                                    <a:gd name="T22" fmla="*/ 168 w 216"/>
                                    <a:gd name="T23" fmla="*/ 208 h 208"/>
                                    <a:gd name="T24" fmla="*/ 155 w 216"/>
                                    <a:gd name="T25" fmla="*/ 172 h 2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16" h="208">
                                      <a:moveTo>
                                        <a:pt x="74" y="134"/>
                                      </a:moveTo>
                                      <a:lnTo>
                                        <a:pt x="142" y="134"/>
                                      </a:lnTo>
                                      <a:lnTo>
                                        <a:pt x="108" y="38"/>
                                      </a:lnTo>
                                      <a:lnTo>
                                        <a:pt x="74" y="134"/>
                                      </a:lnTo>
                                      <a:close/>
                                      <a:moveTo>
                                        <a:pt x="155" y="172"/>
                                      </a:moveTo>
                                      <a:lnTo>
                                        <a:pt x="62" y="172"/>
                                      </a:lnTo>
                                      <a:lnTo>
                                        <a:pt x="49" y="208"/>
                                      </a:lnTo>
                                      <a:lnTo>
                                        <a:pt x="0" y="208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216" y="208"/>
                                      </a:lnTo>
                                      <a:lnTo>
                                        <a:pt x="168" y="208"/>
                                      </a:lnTo>
                                      <a:lnTo>
                                        <a:pt x="155" y="1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0" name="Freeform 20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3365500" y="658813"/>
                                  <a:ext cx="120650" cy="150813"/>
                                </a:xfrm>
                                <a:custGeom>
                                  <a:avLst/>
                                  <a:gdLst>
                                    <a:gd name="T0" fmla="*/ 61 w 166"/>
                                    <a:gd name="T1" fmla="*/ 39 h 208"/>
                                    <a:gd name="T2" fmla="*/ 0 w 166"/>
                                    <a:gd name="T3" fmla="*/ 39 h 208"/>
                                    <a:gd name="T4" fmla="*/ 0 w 166"/>
                                    <a:gd name="T5" fmla="*/ 0 h 208"/>
                                    <a:gd name="T6" fmla="*/ 166 w 166"/>
                                    <a:gd name="T7" fmla="*/ 0 h 208"/>
                                    <a:gd name="T8" fmla="*/ 166 w 166"/>
                                    <a:gd name="T9" fmla="*/ 39 h 208"/>
                                    <a:gd name="T10" fmla="*/ 105 w 166"/>
                                    <a:gd name="T11" fmla="*/ 39 h 208"/>
                                    <a:gd name="T12" fmla="*/ 105 w 166"/>
                                    <a:gd name="T13" fmla="*/ 208 h 208"/>
                                    <a:gd name="T14" fmla="*/ 61 w 166"/>
                                    <a:gd name="T15" fmla="*/ 208 h 208"/>
                                    <a:gd name="T16" fmla="*/ 61 w 166"/>
                                    <a:gd name="T17" fmla="*/ 39 h 2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66" h="208">
                                      <a:moveTo>
                                        <a:pt x="61" y="39"/>
                                      </a:moveTo>
                                      <a:lnTo>
                                        <a:pt x="0" y="3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66" y="39"/>
                                      </a:lnTo>
                                      <a:lnTo>
                                        <a:pt x="105" y="39"/>
                                      </a:lnTo>
                                      <a:lnTo>
                                        <a:pt x="105" y="208"/>
                                      </a:lnTo>
                                      <a:lnTo>
                                        <a:pt x="61" y="208"/>
                                      </a:lnTo>
                                      <a:lnTo>
                                        <a:pt x="61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1" name="Rectangle 61">
                                <a:extLst/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7900" y="658813"/>
                                  <a:ext cx="31750" cy="1508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2" name="Freeform 22">
                                <a:extLst/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582988" y="657225"/>
                                  <a:ext cx="158750" cy="155575"/>
                                </a:xfrm>
                                <a:custGeom>
                                  <a:avLst/>
                                  <a:gdLst>
                                    <a:gd name="T0" fmla="*/ 108 w 217"/>
                                    <a:gd name="T1" fmla="*/ 40 h 215"/>
                                    <a:gd name="T2" fmla="*/ 45 w 217"/>
                                    <a:gd name="T3" fmla="*/ 108 h 215"/>
                                    <a:gd name="T4" fmla="*/ 108 w 217"/>
                                    <a:gd name="T5" fmla="*/ 176 h 215"/>
                                    <a:gd name="T6" fmla="*/ 171 w 217"/>
                                    <a:gd name="T7" fmla="*/ 108 h 215"/>
                                    <a:gd name="T8" fmla="*/ 108 w 217"/>
                                    <a:gd name="T9" fmla="*/ 40 h 215"/>
                                    <a:gd name="T10" fmla="*/ 108 w 217"/>
                                    <a:gd name="T11" fmla="*/ 0 h 215"/>
                                    <a:gd name="T12" fmla="*/ 217 w 217"/>
                                    <a:gd name="T13" fmla="*/ 108 h 215"/>
                                    <a:gd name="T14" fmla="*/ 108 w 217"/>
                                    <a:gd name="T15" fmla="*/ 215 h 215"/>
                                    <a:gd name="T16" fmla="*/ 0 w 217"/>
                                    <a:gd name="T17" fmla="*/ 108 h 215"/>
                                    <a:gd name="T18" fmla="*/ 108 w 217"/>
                                    <a:gd name="T19" fmla="*/ 0 h 2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17" h="215">
                                      <a:moveTo>
                                        <a:pt x="108" y="40"/>
                                      </a:moveTo>
                                      <a:cubicBezTo>
                                        <a:pt x="70" y="40"/>
                                        <a:pt x="45" y="69"/>
                                        <a:pt x="45" y="108"/>
                                      </a:cubicBezTo>
                                      <a:cubicBezTo>
                                        <a:pt x="45" y="147"/>
                                        <a:pt x="70" y="176"/>
                                        <a:pt x="108" y="176"/>
                                      </a:cubicBezTo>
                                      <a:cubicBezTo>
                                        <a:pt x="146" y="176"/>
                                        <a:pt x="171" y="147"/>
                                        <a:pt x="171" y="108"/>
                                      </a:cubicBezTo>
                                      <a:cubicBezTo>
                                        <a:pt x="171" y="69"/>
                                        <a:pt x="146" y="40"/>
                                        <a:pt x="108" y="40"/>
                                      </a:cubicBezTo>
                                      <a:close/>
                                      <a:moveTo>
                                        <a:pt x="108" y="0"/>
                                      </a:moveTo>
                                      <a:cubicBezTo>
                                        <a:pt x="171" y="0"/>
                                        <a:pt x="217" y="45"/>
                                        <a:pt x="217" y="108"/>
                                      </a:cubicBezTo>
                                      <a:cubicBezTo>
                                        <a:pt x="217" y="171"/>
                                        <a:pt x="171" y="215"/>
                                        <a:pt x="108" y="215"/>
                                      </a:cubicBezTo>
                                      <a:cubicBezTo>
                                        <a:pt x="45" y="215"/>
                                        <a:pt x="0" y="171"/>
                                        <a:pt x="0" y="108"/>
                                      </a:cubicBezTo>
                                      <a:cubicBezTo>
                                        <a:pt x="0" y="45"/>
                                        <a:pt x="45" y="0"/>
                                        <a:pt x="1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3" name="Freeform 23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3775075" y="658813"/>
                                  <a:ext cx="134938" cy="150813"/>
                                </a:xfrm>
                                <a:custGeom>
                                  <a:avLst/>
                                  <a:gdLst>
                                    <a:gd name="T0" fmla="*/ 45 w 186"/>
                                    <a:gd name="T1" fmla="*/ 68 h 208"/>
                                    <a:gd name="T2" fmla="*/ 45 w 186"/>
                                    <a:gd name="T3" fmla="*/ 208 h 208"/>
                                    <a:gd name="T4" fmla="*/ 0 w 186"/>
                                    <a:gd name="T5" fmla="*/ 208 h 208"/>
                                    <a:gd name="T6" fmla="*/ 0 w 186"/>
                                    <a:gd name="T7" fmla="*/ 0 h 208"/>
                                    <a:gd name="T8" fmla="*/ 46 w 186"/>
                                    <a:gd name="T9" fmla="*/ 0 h 208"/>
                                    <a:gd name="T10" fmla="*/ 142 w 186"/>
                                    <a:gd name="T11" fmla="*/ 134 h 208"/>
                                    <a:gd name="T12" fmla="*/ 142 w 186"/>
                                    <a:gd name="T13" fmla="*/ 0 h 208"/>
                                    <a:gd name="T14" fmla="*/ 186 w 186"/>
                                    <a:gd name="T15" fmla="*/ 0 h 208"/>
                                    <a:gd name="T16" fmla="*/ 186 w 186"/>
                                    <a:gd name="T17" fmla="*/ 208 h 208"/>
                                    <a:gd name="T18" fmla="*/ 144 w 186"/>
                                    <a:gd name="T19" fmla="*/ 208 h 208"/>
                                    <a:gd name="T20" fmla="*/ 45 w 186"/>
                                    <a:gd name="T21" fmla="*/ 68 h 2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86" h="208">
                                      <a:moveTo>
                                        <a:pt x="45" y="68"/>
                                      </a:moveTo>
                                      <a:lnTo>
                                        <a:pt x="45" y="208"/>
                                      </a:lnTo>
                                      <a:lnTo>
                                        <a:pt x="0" y="20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142" y="134"/>
                                      </a:lnTo>
                                      <a:lnTo>
                                        <a:pt x="142" y="0"/>
                                      </a:lnTo>
                                      <a:lnTo>
                                        <a:pt x="186" y="0"/>
                                      </a:lnTo>
                                      <a:lnTo>
                                        <a:pt x="186" y="208"/>
                                      </a:lnTo>
                                      <a:lnTo>
                                        <a:pt x="144" y="208"/>
                                      </a:lnTo>
                                      <a:lnTo>
                                        <a:pt x="45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4" name="Freeform 24">
                                <a:extLst/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590675" y="928688"/>
                                  <a:ext cx="157163" cy="155575"/>
                                </a:xfrm>
                                <a:custGeom>
                                  <a:avLst/>
                                  <a:gdLst>
                                    <a:gd name="T0" fmla="*/ 108 w 217"/>
                                    <a:gd name="T1" fmla="*/ 39 h 215"/>
                                    <a:gd name="T2" fmla="*/ 45 w 217"/>
                                    <a:gd name="T3" fmla="*/ 108 h 215"/>
                                    <a:gd name="T4" fmla="*/ 108 w 217"/>
                                    <a:gd name="T5" fmla="*/ 176 h 215"/>
                                    <a:gd name="T6" fmla="*/ 172 w 217"/>
                                    <a:gd name="T7" fmla="*/ 108 h 215"/>
                                    <a:gd name="T8" fmla="*/ 108 w 217"/>
                                    <a:gd name="T9" fmla="*/ 39 h 215"/>
                                    <a:gd name="T10" fmla="*/ 108 w 217"/>
                                    <a:gd name="T11" fmla="*/ 0 h 215"/>
                                    <a:gd name="T12" fmla="*/ 217 w 217"/>
                                    <a:gd name="T13" fmla="*/ 108 h 215"/>
                                    <a:gd name="T14" fmla="*/ 108 w 217"/>
                                    <a:gd name="T15" fmla="*/ 215 h 215"/>
                                    <a:gd name="T16" fmla="*/ 0 w 217"/>
                                    <a:gd name="T17" fmla="*/ 108 h 215"/>
                                    <a:gd name="T18" fmla="*/ 108 w 217"/>
                                    <a:gd name="T19" fmla="*/ 0 h 2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17" h="215">
                                      <a:moveTo>
                                        <a:pt x="108" y="39"/>
                                      </a:moveTo>
                                      <a:cubicBezTo>
                                        <a:pt x="70" y="39"/>
                                        <a:pt x="45" y="69"/>
                                        <a:pt x="45" y="108"/>
                                      </a:cubicBezTo>
                                      <a:cubicBezTo>
                                        <a:pt x="45" y="146"/>
                                        <a:pt x="70" y="176"/>
                                        <a:pt x="108" y="176"/>
                                      </a:cubicBezTo>
                                      <a:cubicBezTo>
                                        <a:pt x="147" y="176"/>
                                        <a:pt x="172" y="146"/>
                                        <a:pt x="172" y="108"/>
                                      </a:cubicBezTo>
                                      <a:cubicBezTo>
                                        <a:pt x="172" y="69"/>
                                        <a:pt x="147" y="39"/>
                                        <a:pt x="108" y="39"/>
                                      </a:cubicBezTo>
                                      <a:close/>
                                      <a:moveTo>
                                        <a:pt x="108" y="0"/>
                                      </a:moveTo>
                                      <a:cubicBezTo>
                                        <a:pt x="171" y="0"/>
                                        <a:pt x="217" y="45"/>
                                        <a:pt x="217" y="108"/>
                                      </a:cubicBezTo>
                                      <a:cubicBezTo>
                                        <a:pt x="217" y="170"/>
                                        <a:pt x="171" y="215"/>
                                        <a:pt x="108" y="215"/>
                                      </a:cubicBezTo>
                                      <a:cubicBezTo>
                                        <a:pt x="46" y="215"/>
                                        <a:pt x="0" y="170"/>
                                        <a:pt x="0" y="108"/>
                                      </a:cubicBezTo>
                                      <a:cubicBezTo>
                                        <a:pt x="0" y="45"/>
                                        <a:pt x="46" y="0"/>
                                        <a:pt x="1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5" name="Freeform 25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1781175" y="930275"/>
                                  <a:ext cx="134938" cy="153988"/>
                                </a:xfrm>
                                <a:custGeom>
                                  <a:avLst/>
                                  <a:gdLst>
                                    <a:gd name="T0" fmla="*/ 0 w 185"/>
                                    <a:gd name="T1" fmla="*/ 0 h 211"/>
                                    <a:gd name="T2" fmla="*/ 45 w 185"/>
                                    <a:gd name="T3" fmla="*/ 0 h 211"/>
                                    <a:gd name="T4" fmla="*/ 45 w 185"/>
                                    <a:gd name="T5" fmla="*/ 123 h 211"/>
                                    <a:gd name="T6" fmla="*/ 93 w 185"/>
                                    <a:gd name="T7" fmla="*/ 172 h 211"/>
                                    <a:gd name="T8" fmla="*/ 141 w 185"/>
                                    <a:gd name="T9" fmla="*/ 123 h 211"/>
                                    <a:gd name="T10" fmla="*/ 141 w 185"/>
                                    <a:gd name="T11" fmla="*/ 0 h 211"/>
                                    <a:gd name="T12" fmla="*/ 185 w 185"/>
                                    <a:gd name="T13" fmla="*/ 0 h 211"/>
                                    <a:gd name="T14" fmla="*/ 185 w 185"/>
                                    <a:gd name="T15" fmla="*/ 124 h 211"/>
                                    <a:gd name="T16" fmla="*/ 93 w 185"/>
                                    <a:gd name="T17" fmla="*/ 211 h 211"/>
                                    <a:gd name="T18" fmla="*/ 0 w 185"/>
                                    <a:gd name="T19" fmla="*/ 125 h 211"/>
                                    <a:gd name="T20" fmla="*/ 0 w 185"/>
                                    <a:gd name="T21" fmla="*/ 0 h 2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85" h="211">
                                      <a:moveTo>
                                        <a:pt x="0" y="0"/>
                                      </a:moveTo>
                                      <a:lnTo>
                                        <a:pt x="45" y="0"/>
                                      </a:lnTo>
                                      <a:lnTo>
                                        <a:pt x="45" y="123"/>
                                      </a:lnTo>
                                      <a:cubicBezTo>
                                        <a:pt x="45" y="152"/>
                                        <a:pt x="60" y="172"/>
                                        <a:pt x="93" y="172"/>
                                      </a:cubicBezTo>
                                      <a:cubicBezTo>
                                        <a:pt x="125" y="172"/>
                                        <a:pt x="141" y="152"/>
                                        <a:pt x="141" y="123"/>
                                      </a:cubicBezTo>
                                      <a:lnTo>
                                        <a:pt x="141" y="0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185" y="124"/>
                                      </a:lnTo>
                                      <a:cubicBezTo>
                                        <a:pt x="185" y="176"/>
                                        <a:pt x="156" y="211"/>
                                        <a:pt x="93" y="211"/>
                                      </a:cubicBezTo>
                                      <a:cubicBezTo>
                                        <a:pt x="29" y="211"/>
                                        <a:pt x="0" y="176"/>
                                        <a:pt x="0" y="1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6" name="Freeform 26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1947863" y="930275"/>
                                  <a:ext cx="120650" cy="150813"/>
                                </a:xfrm>
                                <a:custGeom>
                                  <a:avLst/>
                                  <a:gdLst>
                                    <a:gd name="T0" fmla="*/ 61 w 166"/>
                                    <a:gd name="T1" fmla="*/ 39 h 207"/>
                                    <a:gd name="T2" fmla="*/ 0 w 166"/>
                                    <a:gd name="T3" fmla="*/ 39 h 207"/>
                                    <a:gd name="T4" fmla="*/ 0 w 166"/>
                                    <a:gd name="T5" fmla="*/ 0 h 207"/>
                                    <a:gd name="T6" fmla="*/ 166 w 166"/>
                                    <a:gd name="T7" fmla="*/ 0 h 207"/>
                                    <a:gd name="T8" fmla="*/ 166 w 166"/>
                                    <a:gd name="T9" fmla="*/ 39 h 207"/>
                                    <a:gd name="T10" fmla="*/ 106 w 166"/>
                                    <a:gd name="T11" fmla="*/ 39 h 207"/>
                                    <a:gd name="T12" fmla="*/ 106 w 166"/>
                                    <a:gd name="T13" fmla="*/ 207 h 207"/>
                                    <a:gd name="T14" fmla="*/ 61 w 166"/>
                                    <a:gd name="T15" fmla="*/ 207 h 207"/>
                                    <a:gd name="T16" fmla="*/ 61 w 166"/>
                                    <a:gd name="T17" fmla="*/ 39 h 2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66" h="207">
                                      <a:moveTo>
                                        <a:pt x="61" y="39"/>
                                      </a:moveTo>
                                      <a:lnTo>
                                        <a:pt x="0" y="3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66" y="39"/>
                                      </a:lnTo>
                                      <a:lnTo>
                                        <a:pt x="106" y="39"/>
                                      </a:lnTo>
                                      <a:lnTo>
                                        <a:pt x="106" y="207"/>
                                      </a:lnTo>
                                      <a:lnTo>
                                        <a:pt x="61" y="207"/>
                                      </a:lnTo>
                                      <a:lnTo>
                                        <a:pt x="61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7" name="Freeform 27">
                                <a:extLst/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00263" y="930275"/>
                                  <a:ext cx="122238" cy="150813"/>
                                </a:xfrm>
                                <a:custGeom>
                                  <a:avLst/>
                                  <a:gdLst>
                                    <a:gd name="T0" fmla="*/ 90 w 168"/>
                                    <a:gd name="T1" fmla="*/ 38 h 207"/>
                                    <a:gd name="T2" fmla="*/ 44 w 168"/>
                                    <a:gd name="T3" fmla="*/ 38 h 207"/>
                                    <a:gd name="T4" fmla="*/ 44 w 168"/>
                                    <a:gd name="T5" fmla="*/ 95 h 207"/>
                                    <a:gd name="T6" fmla="*/ 90 w 168"/>
                                    <a:gd name="T7" fmla="*/ 95 h 207"/>
                                    <a:gd name="T8" fmla="*/ 122 w 168"/>
                                    <a:gd name="T9" fmla="*/ 66 h 207"/>
                                    <a:gd name="T10" fmla="*/ 90 w 168"/>
                                    <a:gd name="T11" fmla="*/ 38 h 207"/>
                                    <a:gd name="T12" fmla="*/ 76 w 168"/>
                                    <a:gd name="T13" fmla="*/ 133 h 207"/>
                                    <a:gd name="T14" fmla="*/ 44 w 168"/>
                                    <a:gd name="T15" fmla="*/ 133 h 207"/>
                                    <a:gd name="T16" fmla="*/ 44 w 168"/>
                                    <a:gd name="T17" fmla="*/ 207 h 207"/>
                                    <a:gd name="T18" fmla="*/ 0 w 168"/>
                                    <a:gd name="T19" fmla="*/ 207 h 207"/>
                                    <a:gd name="T20" fmla="*/ 0 w 168"/>
                                    <a:gd name="T21" fmla="*/ 0 h 207"/>
                                    <a:gd name="T22" fmla="*/ 97 w 168"/>
                                    <a:gd name="T23" fmla="*/ 0 h 207"/>
                                    <a:gd name="T24" fmla="*/ 167 w 168"/>
                                    <a:gd name="T25" fmla="*/ 67 h 207"/>
                                    <a:gd name="T26" fmla="*/ 121 w 168"/>
                                    <a:gd name="T27" fmla="*/ 128 h 207"/>
                                    <a:gd name="T28" fmla="*/ 168 w 168"/>
                                    <a:gd name="T29" fmla="*/ 207 h 207"/>
                                    <a:gd name="T30" fmla="*/ 117 w 168"/>
                                    <a:gd name="T31" fmla="*/ 207 h 207"/>
                                    <a:gd name="T32" fmla="*/ 76 w 168"/>
                                    <a:gd name="T33" fmla="*/ 133 h 2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68" h="207">
                                      <a:moveTo>
                                        <a:pt x="90" y="38"/>
                                      </a:moveTo>
                                      <a:lnTo>
                                        <a:pt x="44" y="38"/>
                                      </a:lnTo>
                                      <a:lnTo>
                                        <a:pt x="44" y="95"/>
                                      </a:lnTo>
                                      <a:lnTo>
                                        <a:pt x="90" y="95"/>
                                      </a:lnTo>
                                      <a:cubicBezTo>
                                        <a:pt x="108" y="95"/>
                                        <a:pt x="122" y="84"/>
                                        <a:pt x="122" y="66"/>
                                      </a:cubicBezTo>
                                      <a:cubicBezTo>
                                        <a:pt x="122" y="49"/>
                                        <a:pt x="108" y="38"/>
                                        <a:pt x="90" y="38"/>
                                      </a:cubicBezTo>
                                      <a:close/>
                                      <a:moveTo>
                                        <a:pt x="76" y="133"/>
                                      </a:moveTo>
                                      <a:lnTo>
                                        <a:pt x="44" y="133"/>
                                      </a:lnTo>
                                      <a:lnTo>
                                        <a:pt x="44" y="207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7" y="0"/>
                                      </a:lnTo>
                                      <a:cubicBezTo>
                                        <a:pt x="140" y="0"/>
                                        <a:pt x="167" y="28"/>
                                        <a:pt x="167" y="67"/>
                                      </a:cubicBezTo>
                                      <a:cubicBezTo>
                                        <a:pt x="167" y="103"/>
                                        <a:pt x="144" y="123"/>
                                        <a:pt x="121" y="128"/>
                                      </a:cubicBezTo>
                                      <a:lnTo>
                                        <a:pt x="168" y="207"/>
                                      </a:lnTo>
                                      <a:lnTo>
                                        <a:pt x="117" y="207"/>
                                      </a:lnTo>
                                      <a:lnTo>
                                        <a:pt x="76" y="1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8" name="Freeform 28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2257425" y="930275"/>
                                  <a:ext cx="106363" cy="150813"/>
                                </a:xfrm>
                                <a:custGeom>
                                  <a:avLst/>
                                  <a:gdLst>
                                    <a:gd name="T0" fmla="*/ 0 w 147"/>
                                    <a:gd name="T1" fmla="*/ 0 h 207"/>
                                    <a:gd name="T2" fmla="*/ 147 w 147"/>
                                    <a:gd name="T3" fmla="*/ 0 h 207"/>
                                    <a:gd name="T4" fmla="*/ 147 w 147"/>
                                    <a:gd name="T5" fmla="*/ 38 h 207"/>
                                    <a:gd name="T6" fmla="*/ 44 w 147"/>
                                    <a:gd name="T7" fmla="*/ 38 h 207"/>
                                    <a:gd name="T8" fmla="*/ 44 w 147"/>
                                    <a:gd name="T9" fmla="*/ 83 h 207"/>
                                    <a:gd name="T10" fmla="*/ 144 w 147"/>
                                    <a:gd name="T11" fmla="*/ 83 h 207"/>
                                    <a:gd name="T12" fmla="*/ 144 w 147"/>
                                    <a:gd name="T13" fmla="*/ 121 h 207"/>
                                    <a:gd name="T14" fmla="*/ 44 w 147"/>
                                    <a:gd name="T15" fmla="*/ 121 h 207"/>
                                    <a:gd name="T16" fmla="*/ 44 w 147"/>
                                    <a:gd name="T17" fmla="*/ 169 h 207"/>
                                    <a:gd name="T18" fmla="*/ 147 w 147"/>
                                    <a:gd name="T19" fmla="*/ 169 h 207"/>
                                    <a:gd name="T20" fmla="*/ 147 w 147"/>
                                    <a:gd name="T21" fmla="*/ 207 h 207"/>
                                    <a:gd name="T22" fmla="*/ 0 w 147"/>
                                    <a:gd name="T23" fmla="*/ 207 h 207"/>
                                    <a:gd name="T24" fmla="*/ 0 w 147"/>
                                    <a:gd name="T25" fmla="*/ 0 h 2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47" h="207">
                                      <a:moveTo>
                                        <a:pt x="0" y="0"/>
                                      </a:moveTo>
                                      <a:lnTo>
                                        <a:pt x="147" y="0"/>
                                      </a:lnTo>
                                      <a:lnTo>
                                        <a:pt x="147" y="38"/>
                                      </a:lnTo>
                                      <a:lnTo>
                                        <a:pt x="44" y="38"/>
                                      </a:lnTo>
                                      <a:lnTo>
                                        <a:pt x="44" y="83"/>
                                      </a:lnTo>
                                      <a:lnTo>
                                        <a:pt x="144" y="83"/>
                                      </a:lnTo>
                                      <a:lnTo>
                                        <a:pt x="144" y="121"/>
                                      </a:lnTo>
                                      <a:lnTo>
                                        <a:pt x="44" y="121"/>
                                      </a:lnTo>
                                      <a:lnTo>
                                        <a:pt x="44" y="169"/>
                                      </a:lnTo>
                                      <a:lnTo>
                                        <a:pt x="147" y="169"/>
                                      </a:lnTo>
                                      <a:lnTo>
                                        <a:pt x="147" y="207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9" name="Freeform 29">
                                <a:extLst/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84425" y="930275"/>
                                  <a:ext cx="155575" cy="150813"/>
                                </a:xfrm>
                                <a:custGeom>
                                  <a:avLst/>
                                  <a:gdLst>
                                    <a:gd name="T0" fmla="*/ 73 w 216"/>
                                    <a:gd name="T1" fmla="*/ 133 h 207"/>
                                    <a:gd name="T2" fmla="*/ 142 w 216"/>
                                    <a:gd name="T3" fmla="*/ 133 h 207"/>
                                    <a:gd name="T4" fmla="*/ 108 w 216"/>
                                    <a:gd name="T5" fmla="*/ 38 h 207"/>
                                    <a:gd name="T6" fmla="*/ 73 w 216"/>
                                    <a:gd name="T7" fmla="*/ 133 h 207"/>
                                    <a:gd name="T8" fmla="*/ 154 w 216"/>
                                    <a:gd name="T9" fmla="*/ 172 h 207"/>
                                    <a:gd name="T10" fmla="*/ 61 w 216"/>
                                    <a:gd name="T11" fmla="*/ 172 h 207"/>
                                    <a:gd name="T12" fmla="*/ 48 w 216"/>
                                    <a:gd name="T13" fmla="*/ 207 h 207"/>
                                    <a:gd name="T14" fmla="*/ 0 w 216"/>
                                    <a:gd name="T15" fmla="*/ 207 h 207"/>
                                    <a:gd name="T16" fmla="*/ 80 w 216"/>
                                    <a:gd name="T17" fmla="*/ 0 h 207"/>
                                    <a:gd name="T18" fmla="*/ 135 w 216"/>
                                    <a:gd name="T19" fmla="*/ 0 h 207"/>
                                    <a:gd name="T20" fmla="*/ 216 w 216"/>
                                    <a:gd name="T21" fmla="*/ 207 h 207"/>
                                    <a:gd name="T22" fmla="*/ 167 w 216"/>
                                    <a:gd name="T23" fmla="*/ 207 h 207"/>
                                    <a:gd name="T24" fmla="*/ 154 w 216"/>
                                    <a:gd name="T25" fmla="*/ 172 h 2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16" h="207">
                                      <a:moveTo>
                                        <a:pt x="73" y="133"/>
                                      </a:moveTo>
                                      <a:lnTo>
                                        <a:pt x="142" y="133"/>
                                      </a:lnTo>
                                      <a:lnTo>
                                        <a:pt x="108" y="38"/>
                                      </a:lnTo>
                                      <a:lnTo>
                                        <a:pt x="73" y="133"/>
                                      </a:lnTo>
                                      <a:close/>
                                      <a:moveTo>
                                        <a:pt x="154" y="172"/>
                                      </a:moveTo>
                                      <a:lnTo>
                                        <a:pt x="61" y="172"/>
                                      </a:lnTo>
                                      <a:lnTo>
                                        <a:pt x="48" y="207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135" y="0"/>
                                      </a:lnTo>
                                      <a:lnTo>
                                        <a:pt x="216" y="207"/>
                                      </a:lnTo>
                                      <a:lnTo>
                                        <a:pt x="167" y="207"/>
                                      </a:lnTo>
                                      <a:lnTo>
                                        <a:pt x="154" y="1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0" name="Freeform 30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2551113" y="928688"/>
                                  <a:ext cx="142875" cy="155575"/>
                                </a:xfrm>
                                <a:custGeom>
                                  <a:avLst/>
                                  <a:gdLst>
                                    <a:gd name="T0" fmla="*/ 0 w 197"/>
                                    <a:gd name="T1" fmla="*/ 108 h 215"/>
                                    <a:gd name="T2" fmla="*/ 109 w 197"/>
                                    <a:gd name="T3" fmla="*/ 0 h 215"/>
                                    <a:gd name="T4" fmla="*/ 197 w 197"/>
                                    <a:gd name="T5" fmla="*/ 51 h 215"/>
                                    <a:gd name="T6" fmla="*/ 159 w 197"/>
                                    <a:gd name="T7" fmla="*/ 70 h 215"/>
                                    <a:gd name="T8" fmla="*/ 109 w 197"/>
                                    <a:gd name="T9" fmla="*/ 39 h 215"/>
                                    <a:gd name="T10" fmla="*/ 45 w 197"/>
                                    <a:gd name="T11" fmla="*/ 108 h 215"/>
                                    <a:gd name="T12" fmla="*/ 109 w 197"/>
                                    <a:gd name="T13" fmla="*/ 176 h 215"/>
                                    <a:gd name="T14" fmla="*/ 159 w 197"/>
                                    <a:gd name="T15" fmla="*/ 146 h 215"/>
                                    <a:gd name="T16" fmla="*/ 197 w 197"/>
                                    <a:gd name="T17" fmla="*/ 164 h 215"/>
                                    <a:gd name="T18" fmla="*/ 109 w 197"/>
                                    <a:gd name="T19" fmla="*/ 215 h 215"/>
                                    <a:gd name="T20" fmla="*/ 0 w 197"/>
                                    <a:gd name="T21" fmla="*/ 108 h 2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97" h="215">
                                      <a:moveTo>
                                        <a:pt x="0" y="108"/>
                                      </a:moveTo>
                                      <a:cubicBezTo>
                                        <a:pt x="0" y="44"/>
                                        <a:pt x="48" y="0"/>
                                        <a:pt x="109" y="0"/>
                                      </a:cubicBezTo>
                                      <a:cubicBezTo>
                                        <a:pt x="156" y="0"/>
                                        <a:pt x="183" y="25"/>
                                        <a:pt x="197" y="51"/>
                                      </a:cubicBezTo>
                                      <a:lnTo>
                                        <a:pt x="159" y="70"/>
                                      </a:lnTo>
                                      <a:cubicBezTo>
                                        <a:pt x="151" y="53"/>
                                        <a:pt x="132" y="39"/>
                                        <a:pt x="109" y="39"/>
                                      </a:cubicBezTo>
                                      <a:cubicBezTo>
                                        <a:pt x="73" y="39"/>
                                        <a:pt x="45" y="68"/>
                                        <a:pt x="45" y="108"/>
                                      </a:cubicBezTo>
                                      <a:cubicBezTo>
                                        <a:pt x="45" y="147"/>
                                        <a:pt x="73" y="176"/>
                                        <a:pt x="109" y="176"/>
                                      </a:cubicBezTo>
                                      <a:cubicBezTo>
                                        <a:pt x="132" y="176"/>
                                        <a:pt x="151" y="163"/>
                                        <a:pt x="159" y="146"/>
                                      </a:cubicBezTo>
                                      <a:lnTo>
                                        <a:pt x="197" y="164"/>
                                      </a:lnTo>
                                      <a:cubicBezTo>
                                        <a:pt x="182" y="190"/>
                                        <a:pt x="156" y="215"/>
                                        <a:pt x="109" y="215"/>
                                      </a:cubicBezTo>
                                      <a:cubicBezTo>
                                        <a:pt x="48" y="215"/>
                                        <a:pt x="0" y="172"/>
                                        <a:pt x="0" y="10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1" name="Freeform 31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2724150" y="930275"/>
                                  <a:ext cx="134938" cy="150813"/>
                                </a:xfrm>
                                <a:custGeom>
                                  <a:avLst/>
                                  <a:gdLst>
                                    <a:gd name="T0" fmla="*/ 143 w 187"/>
                                    <a:gd name="T1" fmla="*/ 120 h 207"/>
                                    <a:gd name="T2" fmla="*/ 45 w 187"/>
                                    <a:gd name="T3" fmla="*/ 120 h 207"/>
                                    <a:gd name="T4" fmla="*/ 45 w 187"/>
                                    <a:gd name="T5" fmla="*/ 207 h 207"/>
                                    <a:gd name="T6" fmla="*/ 0 w 187"/>
                                    <a:gd name="T7" fmla="*/ 207 h 207"/>
                                    <a:gd name="T8" fmla="*/ 0 w 187"/>
                                    <a:gd name="T9" fmla="*/ 0 h 207"/>
                                    <a:gd name="T10" fmla="*/ 45 w 187"/>
                                    <a:gd name="T11" fmla="*/ 0 h 207"/>
                                    <a:gd name="T12" fmla="*/ 45 w 187"/>
                                    <a:gd name="T13" fmla="*/ 81 h 207"/>
                                    <a:gd name="T14" fmla="*/ 143 w 187"/>
                                    <a:gd name="T15" fmla="*/ 81 h 207"/>
                                    <a:gd name="T16" fmla="*/ 143 w 187"/>
                                    <a:gd name="T17" fmla="*/ 0 h 207"/>
                                    <a:gd name="T18" fmla="*/ 187 w 187"/>
                                    <a:gd name="T19" fmla="*/ 0 h 207"/>
                                    <a:gd name="T20" fmla="*/ 187 w 187"/>
                                    <a:gd name="T21" fmla="*/ 207 h 207"/>
                                    <a:gd name="T22" fmla="*/ 143 w 187"/>
                                    <a:gd name="T23" fmla="*/ 207 h 207"/>
                                    <a:gd name="T24" fmla="*/ 143 w 187"/>
                                    <a:gd name="T25" fmla="*/ 120 h 2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87" h="207">
                                      <a:moveTo>
                                        <a:pt x="143" y="120"/>
                                      </a:moveTo>
                                      <a:lnTo>
                                        <a:pt x="45" y="120"/>
                                      </a:lnTo>
                                      <a:lnTo>
                                        <a:pt x="45" y="207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5" y="81"/>
                                      </a:lnTo>
                                      <a:lnTo>
                                        <a:pt x="143" y="81"/>
                                      </a:lnTo>
                                      <a:lnTo>
                                        <a:pt x="143" y="0"/>
                                      </a:lnTo>
                                      <a:lnTo>
                                        <a:pt x="187" y="0"/>
                                      </a:lnTo>
                                      <a:lnTo>
                                        <a:pt x="187" y="207"/>
                                      </a:lnTo>
                                      <a:lnTo>
                                        <a:pt x="143" y="207"/>
                                      </a:lnTo>
                                      <a:lnTo>
                                        <a:pt x="143" y="1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2" name="Freeform 32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2970213" y="930275"/>
                                  <a:ext cx="134938" cy="150813"/>
                                </a:xfrm>
                                <a:custGeom>
                                  <a:avLst/>
                                  <a:gdLst>
                                    <a:gd name="T0" fmla="*/ 44 w 186"/>
                                    <a:gd name="T1" fmla="*/ 68 h 207"/>
                                    <a:gd name="T2" fmla="*/ 44 w 186"/>
                                    <a:gd name="T3" fmla="*/ 207 h 207"/>
                                    <a:gd name="T4" fmla="*/ 0 w 186"/>
                                    <a:gd name="T5" fmla="*/ 207 h 207"/>
                                    <a:gd name="T6" fmla="*/ 0 w 186"/>
                                    <a:gd name="T7" fmla="*/ 0 h 207"/>
                                    <a:gd name="T8" fmla="*/ 45 w 186"/>
                                    <a:gd name="T9" fmla="*/ 0 h 207"/>
                                    <a:gd name="T10" fmla="*/ 142 w 186"/>
                                    <a:gd name="T11" fmla="*/ 134 h 207"/>
                                    <a:gd name="T12" fmla="*/ 142 w 186"/>
                                    <a:gd name="T13" fmla="*/ 0 h 207"/>
                                    <a:gd name="T14" fmla="*/ 186 w 186"/>
                                    <a:gd name="T15" fmla="*/ 0 h 207"/>
                                    <a:gd name="T16" fmla="*/ 186 w 186"/>
                                    <a:gd name="T17" fmla="*/ 207 h 207"/>
                                    <a:gd name="T18" fmla="*/ 143 w 186"/>
                                    <a:gd name="T19" fmla="*/ 207 h 207"/>
                                    <a:gd name="T20" fmla="*/ 44 w 186"/>
                                    <a:gd name="T21" fmla="*/ 68 h 2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86" h="207">
                                      <a:moveTo>
                                        <a:pt x="44" y="68"/>
                                      </a:moveTo>
                                      <a:lnTo>
                                        <a:pt x="44" y="207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142" y="134"/>
                                      </a:lnTo>
                                      <a:lnTo>
                                        <a:pt x="142" y="0"/>
                                      </a:lnTo>
                                      <a:lnTo>
                                        <a:pt x="186" y="0"/>
                                      </a:lnTo>
                                      <a:lnTo>
                                        <a:pt x="186" y="207"/>
                                      </a:lnTo>
                                      <a:lnTo>
                                        <a:pt x="143" y="207"/>
                                      </a:lnTo>
                                      <a:lnTo>
                                        <a:pt x="44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3" name="Freeform 33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3144838" y="930275"/>
                                  <a:ext cx="107950" cy="150813"/>
                                </a:xfrm>
                                <a:custGeom>
                                  <a:avLst/>
                                  <a:gdLst>
                                    <a:gd name="T0" fmla="*/ 0 w 147"/>
                                    <a:gd name="T1" fmla="*/ 0 h 207"/>
                                    <a:gd name="T2" fmla="*/ 147 w 147"/>
                                    <a:gd name="T3" fmla="*/ 0 h 207"/>
                                    <a:gd name="T4" fmla="*/ 147 w 147"/>
                                    <a:gd name="T5" fmla="*/ 38 h 207"/>
                                    <a:gd name="T6" fmla="*/ 45 w 147"/>
                                    <a:gd name="T7" fmla="*/ 38 h 207"/>
                                    <a:gd name="T8" fmla="*/ 45 w 147"/>
                                    <a:gd name="T9" fmla="*/ 83 h 207"/>
                                    <a:gd name="T10" fmla="*/ 145 w 147"/>
                                    <a:gd name="T11" fmla="*/ 83 h 207"/>
                                    <a:gd name="T12" fmla="*/ 145 w 147"/>
                                    <a:gd name="T13" fmla="*/ 121 h 207"/>
                                    <a:gd name="T14" fmla="*/ 45 w 147"/>
                                    <a:gd name="T15" fmla="*/ 121 h 207"/>
                                    <a:gd name="T16" fmla="*/ 45 w 147"/>
                                    <a:gd name="T17" fmla="*/ 169 h 207"/>
                                    <a:gd name="T18" fmla="*/ 147 w 147"/>
                                    <a:gd name="T19" fmla="*/ 169 h 207"/>
                                    <a:gd name="T20" fmla="*/ 147 w 147"/>
                                    <a:gd name="T21" fmla="*/ 207 h 207"/>
                                    <a:gd name="T22" fmla="*/ 0 w 147"/>
                                    <a:gd name="T23" fmla="*/ 207 h 207"/>
                                    <a:gd name="T24" fmla="*/ 0 w 147"/>
                                    <a:gd name="T25" fmla="*/ 0 h 2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47" h="207">
                                      <a:moveTo>
                                        <a:pt x="0" y="0"/>
                                      </a:moveTo>
                                      <a:lnTo>
                                        <a:pt x="147" y="0"/>
                                      </a:lnTo>
                                      <a:lnTo>
                                        <a:pt x="147" y="38"/>
                                      </a:lnTo>
                                      <a:lnTo>
                                        <a:pt x="45" y="38"/>
                                      </a:lnTo>
                                      <a:lnTo>
                                        <a:pt x="45" y="83"/>
                                      </a:lnTo>
                                      <a:lnTo>
                                        <a:pt x="145" y="83"/>
                                      </a:lnTo>
                                      <a:lnTo>
                                        <a:pt x="145" y="121"/>
                                      </a:lnTo>
                                      <a:lnTo>
                                        <a:pt x="45" y="121"/>
                                      </a:lnTo>
                                      <a:lnTo>
                                        <a:pt x="45" y="169"/>
                                      </a:lnTo>
                                      <a:lnTo>
                                        <a:pt x="147" y="169"/>
                                      </a:lnTo>
                                      <a:lnTo>
                                        <a:pt x="147" y="207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4" name="Freeform 34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3279775" y="930275"/>
                                  <a:ext cx="119063" cy="150813"/>
                                </a:xfrm>
                                <a:custGeom>
                                  <a:avLst/>
                                  <a:gdLst>
                                    <a:gd name="T0" fmla="*/ 60 w 165"/>
                                    <a:gd name="T1" fmla="*/ 39 h 207"/>
                                    <a:gd name="T2" fmla="*/ 0 w 165"/>
                                    <a:gd name="T3" fmla="*/ 39 h 207"/>
                                    <a:gd name="T4" fmla="*/ 0 w 165"/>
                                    <a:gd name="T5" fmla="*/ 0 h 207"/>
                                    <a:gd name="T6" fmla="*/ 165 w 165"/>
                                    <a:gd name="T7" fmla="*/ 0 h 207"/>
                                    <a:gd name="T8" fmla="*/ 165 w 165"/>
                                    <a:gd name="T9" fmla="*/ 39 h 207"/>
                                    <a:gd name="T10" fmla="*/ 105 w 165"/>
                                    <a:gd name="T11" fmla="*/ 39 h 207"/>
                                    <a:gd name="T12" fmla="*/ 105 w 165"/>
                                    <a:gd name="T13" fmla="*/ 207 h 207"/>
                                    <a:gd name="T14" fmla="*/ 60 w 165"/>
                                    <a:gd name="T15" fmla="*/ 207 h 207"/>
                                    <a:gd name="T16" fmla="*/ 60 w 165"/>
                                    <a:gd name="T17" fmla="*/ 39 h 2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65" h="207">
                                      <a:moveTo>
                                        <a:pt x="60" y="39"/>
                                      </a:moveTo>
                                      <a:lnTo>
                                        <a:pt x="0" y="3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5" y="0"/>
                                      </a:lnTo>
                                      <a:lnTo>
                                        <a:pt x="165" y="39"/>
                                      </a:lnTo>
                                      <a:lnTo>
                                        <a:pt x="105" y="39"/>
                                      </a:lnTo>
                                      <a:lnTo>
                                        <a:pt x="105" y="207"/>
                                      </a:lnTo>
                                      <a:lnTo>
                                        <a:pt x="60" y="207"/>
                                      </a:lnTo>
                                      <a:lnTo>
                                        <a:pt x="60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5" name="Freeform 35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3416300" y="930275"/>
                                  <a:ext cx="207963" cy="150813"/>
                                </a:xfrm>
                                <a:custGeom>
                                  <a:avLst/>
                                  <a:gdLst>
                                    <a:gd name="T0" fmla="*/ 143 w 285"/>
                                    <a:gd name="T1" fmla="*/ 65 h 207"/>
                                    <a:gd name="T2" fmla="*/ 107 w 285"/>
                                    <a:gd name="T3" fmla="*/ 207 h 207"/>
                                    <a:gd name="T4" fmla="*/ 60 w 285"/>
                                    <a:gd name="T5" fmla="*/ 207 h 207"/>
                                    <a:gd name="T6" fmla="*/ 0 w 285"/>
                                    <a:gd name="T7" fmla="*/ 0 h 207"/>
                                    <a:gd name="T8" fmla="*/ 50 w 285"/>
                                    <a:gd name="T9" fmla="*/ 0 h 207"/>
                                    <a:gd name="T10" fmla="*/ 86 w 285"/>
                                    <a:gd name="T11" fmla="*/ 150 h 207"/>
                                    <a:gd name="T12" fmla="*/ 126 w 285"/>
                                    <a:gd name="T13" fmla="*/ 0 h 207"/>
                                    <a:gd name="T14" fmla="*/ 160 w 285"/>
                                    <a:gd name="T15" fmla="*/ 0 h 207"/>
                                    <a:gd name="T16" fmla="*/ 199 w 285"/>
                                    <a:gd name="T17" fmla="*/ 150 h 207"/>
                                    <a:gd name="T18" fmla="*/ 236 w 285"/>
                                    <a:gd name="T19" fmla="*/ 0 h 207"/>
                                    <a:gd name="T20" fmla="*/ 285 w 285"/>
                                    <a:gd name="T21" fmla="*/ 0 h 207"/>
                                    <a:gd name="T22" fmla="*/ 226 w 285"/>
                                    <a:gd name="T23" fmla="*/ 207 h 207"/>
                                    <a:gd name="T24" fmla="*/ 179 w 285"/>
                                    <a:gd name="T25" fmla="*/ 207 h 207"/>
                                    <a:gd name="T26" fmla="*/ 143 w 285"/>
                                    <a:gd name="T27" fmla="*/ 65 h 2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285" h="207">
                                      <a:moveTo>
                                        <a:pt x="143" y="65"/>
                                      </a:moveTo>
                                      <a:lnTo>
                                        <a:pt x="107" y="207"/>
                                      </a:lnTo>
                                      <a:lnTo>
                                        <a:pt x="60" y="20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86" y="150"/>
                                      </a:lnTo>
                                      <a:lnTo>
                                        <a:pt x="126" y="0"/>
                                      </a:lnTo>
                                      <a:lnTo>
                                        <a:pt x="160" y="0"/>
                                      </a:lnTo>
                                      <a:lnTo>
                                        <a:pt x="199" y="150"/>
                                      </a:lnTo>
                                      <a:lnTo>
                                        <a:pt x="236" y="0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226" y="207"/>
                                      </a:lnTo>
                                      <a:lnTo>
                                        <a:pt x="179" y="207"/>
                                      </a:lnTo>
                                      <a:lnTo>
                                        <a:pt x="143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6" name="Freeform 36">
                                <a:extLst/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38550" y="928688"/>
                                  <a:ext cx="157163" cy="155575"/>
                                </a:xfrm>
                                <a:custGeom>
                                  <a:avLst/>
                                  <a:gdLst>
                                    <a:gd name="T0" fmla="*/ 108 w 217"/>
                                    <a:gd name="T1" fmla="*/ 39 h 215"/>
                                    <a:gd name="T2" fmla="*/ 45 w 217"/>
                                    <a:gd name="T3" fmla="*/ 108 h 215"/>
                                    <a:gd name="T4" fmla="*/ 108 w 217"/>
                                    <a:gd name="T5" fmla="*/ 176 h 215"/>
                                    <a:gd name="T6" fmla="*/ 171 w 217"/>
                                    <a:gd name="T7" fmla="*/ 108 h 215"/>
                                    <a:gd name="T8" fmla="*/ 108 w 217"/>
                                    <a:gd name="T9" fmla="*/ 39 h 215"/>
                                    <a:gd name="T10" fmla="*/ 108 w 217"/>
                                    <a:gd name="T11" fmla="*/ 0 h 215"/>
                                    <a:gd name="T12" fmla="*/ 217 w 217"/>
                                    <a:gd name="T13" fmla="*/ 108 h 215"/>
                                    <a:gd name="T14" fmla="*/ 108 w 217"/>
                                    <a:gd name="T15" fmla="*/ 215 h 215"/>
                                    <a:gd name="T16" fmla="*/ 0 w 217"/>
                                    <a:gd name="T17" fmla="*/ 108 h 215"/>
                                    <a:gd name="T18" fmla="*/ 108 w 217"/>
                                    <a:gd name="T19" fmla="*/ 0 h 2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17" h="215">
                                      <a:moveTo>
                                        <a:pt x="108" y="39"/>
                                      </a:moveTo>
                                      <a:cubicBezTo>
                                        <a:pt x="70" y="39"/>
                                        <a:pt x="45" y="69"/>
                                        <a:pt x="45" y="108"/>
                                      </a:cubicBezTo>
                                      <a:cubicBezTo>
                                        <a:pt x="45" y="146"/>
                                        <a:pt x="70" y="176"/>
                                        <a:pt x="108" y="176"/>
                                      </a:cubicBezTo>
                                      <a:cubicBezTo>
                                        <a:pt x="146" y="176"/>
                                        <a:pt x="171" y="146"/>
                                        <a:pt x="171" y="108"/>
                                      </a:cubicBezTo>
                                      <a:cubicBezTo>
                                        <a:pt x="171" y="69"/>
                                        <a:pt x="146" y="39"/>
                                        <a:pt x="108" y="39"/>
                                      </a:cubicBezTo>
                                      <a:close/>
                                      <a:moveTo>
                                        <a:pt x="108" y="0"/>
                                      </a:moveTo>
                                      <a:cubicBezTo>
                                        <a:pt x="171" y="0"/>
                                        <a:pt x="217" y="45"/>
                                        <a:pt x="217" y="108"/>
                                      </a:cubicBezTo>
                                      <a:cubicBezTo>
                                        <a:pt x="217" y="170"/>
                                        <a:pt x="171" y="215"/>
                                        <a:pt x="108" y="215"/>
                                      </a:cubicBezTo>
                                      <a:cubicBezTo>
                                        <a:pt x="45" y="215"/>
                                        <a:pt x="0" y="170"/>
                                        <a:pt x="0" y="108"/>
                                      </a:cubicBezTo>
                                      <a:cubicBezTo>
                                        <a:pt x="0" y="45"/>
                                        <a:pt x="45" y="0"/>
                                        <a:pt x="1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7" name="Freeform 37">
                                <a:extLst/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29050" y="930275"/>
                                  <a:ext cx="123825" cy="150813"/>
                                </a:xfrm>
                                <a:custGeom>
                                  <a:avLst/>
                                  <a:gdLst>
                                    <a:gd name="T0" fmla="*/ 91 w 169"/>
                                    <a:gd name="T1" fmla="*/ 38 h 207"/>
                                    <a:gd name="T2" fmla="*/ 45 w 169"/>
                                    <a:gd name="T3" fmla="*/ 38 h 207"/>
                                    <a:gd name="T4" fmla="*/ 45 w 169"/>
                                    <a:gd name="T5" fmla="*/ 95 h 207"/>
                                    <a:gd name="T6" fmla="*/ 91 w 169"/>
                                    <a:gd name="T7" fmla="*/ 95 h 207"/>
                                    <a:gd name="T8" fmla="*/ 122 w 169"/>
                                    <a:gd name="T9" fmla="*/ 66 h 207"/>
                                    <a:gd name="T10" fmla="*/ 91 w 169"/>
                                    <a:gd name="T11" fmla="*/ 38 h 207"/>
                                    <a:gd name="T12" fmla="*/ 77 w 169"/>
                                    <a:gd name="T13" fmla="*/ 133 h 207"/>
                                    <a:gd name="T14" fmla="*/ 45 w 169"/>
                                    <a:gd name="T15" fmla="*/ 133 h 207"/>
                                    <a:gd name="T16" fmla="*/ 45 w 169"/>
                                    <a:gd name="T17" fmla="*/ 207 h 207"/>
                                    <a:gd name="T18" fmla="*/ 0 w 169"/>
                                    <a:gd name="T19" fmla="*/ 207 h 207"/>
                                    <a:gd name="T20" fmla="*/ 0 w 169"/>
                                    <a:gd name="T21" fmla="*/ 0 h 207"/>
                                    <a:gd name="T22" fmla="*/ 98 w 169"/>
                                    <a:gd name="T23" fmla="*/ 0 h 207"/>
                                    <a:gd name="T24" fmla="*/ 167 w 169"/>
                                    <a:gd name="T25" fmla="*/ 67 h 207"/>
                                    <a:gd name="T26" fmla="*/ 122 w 169"/>
                                    <a:gd name="T27" fmla="*/ 128 h 207"/>
                                    <a:gd name="T28" fmla="*/ 169 w 169"/>
                                    <a:gd name="T29" fmla="*/ 207 h 207"/>
                                    <a:gd name="T30" fmla="*/ 118 w 169"/>
                                    <a:gd name="T31" fmla="*/ 207 h 207"/>
                                    <a:gd name="T32" fmla="*/ 77 w 169"/>
                                    <a:gd name="T33" fmla="*/ 133 h 2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69" h="207">
                                      <a:moveTo>
                                        <a:pt x="91" y="38"/>
                                      </a:moveTo>
                                      <a:lnTo>
                                        <a:pt x="45" y="38"/>
                                      </a:lnTo>
                                      <a:lnTo>
                                        <a:pt x="45" y="95"/>
                                      </a:lnTo>
                                      <a:lnTo>
                                        <a:pt x="91" y="95"/>
                                      </a:lnTo>
                                      <a:cubicBezTo>
                                        <a:pt x="109" y="95"/>
                                        <a:pt x="122" y="84"/>
                                        <a:pt x="122" y="66"/>
                                      </a:cubicBezTo>
                                      <a:cubicBezTo>
                                        <a:pt x="122" y="49"/>
                                        <a:pt x="109" y="38"/>
                                        <a:pt x="91" y="38"/>
                                      </a:cubicBezTo>
                                      <a:close/>
                                      <a:moveTo>
                                        <a:pt x="77" y="133"/>
                                      </a:moveTo>
                                      <a:lnTo>
                                        <a:pt x="45" y="133"/>
                                      </a:lnTo>
                                      <a:lnTo>
                                        <a:pt x="45" y="207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8" y="0"/>
                                      </a:lnTo>
                                      <a:cubicBezTo>
                                        <a:pt x="141" y="0"/>
                                        <a:pt x="167" y="28"/>
                                        <a:pt x="167" y="67"/>
                                      </a:cubicBezTo>
                                      <a:cubicBezTo>
                                        <a:pt x="167" y="103"/>
                                        <a:pt x="144" y="123"/>
                                        <a:pt x="122" y="128"/>
                                      </a:cubicBezTo>
                                      <a:lnTo>
                                        <a:pt x="169" y="207"/>
                                      </a:lnTo>
                                      <a:lnTo>
                                        <a:pt x="118" y="207"/>
                                      </a:lnTo>
                                      <a:lnTo>
                                        <a:pt x="77" y="1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8" name="Freeform 38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3986213" y="930275"/>
                                  <a:ext cx="128588" cy="150813"/>
                                </a:xfrm>
                                <a:custGeom>
                                  <a:avLst/>
                                  <a:gdLst>
                                    <a:gd name="T0" fmla="*/ 61 w 178"/>
                                    <a:gd name="T1" fmla="*/ 124 h 207"/>
                                    <a:gd name="T2" fmla="*/ 44 w 178"/>
                                    <a:gd name="T3" fmla="*/ 144 h 207"/>
                                    <a:gd name="T4" fmla="*/ 44 w 178"/>
                                    <a:gd name="T5" fmla="*/ 207 h 207"/>
                                    <a:gd name="T6" fmla="*/ 0 w 178"/>
                                    <a:gd name="T7" fmla="*/ 207 h 207"/>
                                    <a:gd name="T8" fmla="*/ 0 w 178"/>
                                    <a:gd name="T9" fmla="*/ 0 h 207"/>
                                    <a:gd name="T10" fmla="*/ 44 w 178"/>
                                    <a:gd name="T11" fmla="*/ 0 h 207"/>
                                    <a:gd name="T12" fmla="*/ 44 w 178"/>
                                    <a:gd name="T13" fmla="*/ 92 h 207"/>
                                    <a:gd name="T14" fmla="*/ 118 w 178"/>
                                    <a:gd name="T15" fmla="*/ 0 h 207"/>
                                    <a:gd name="T16" fmla="*/ 172 w 178"/>
                                    <a:gd name="T17" fmla="*/ 0 h 207"/>
                                    <a:gd name="T18" fmla="*/ 90 w 178"/>
                                    <a:gd name="T19" fmla="*/ 97 h 207"/>
                                    <a:gd name="T20" fmla="*/ 178 w 178"/>
                                    <a:gd name="T21" fmla="*/ 207 h 207"/>
                                    <a:gd name="T22" fmla="*/ 124 w 178"/>
                                    <a:gd name="T23" fmla="*/ 207 h 207"/>
                                    <a:gd name="T24" fmla="*/ 61 w 178"/>
                                    <a:gd name="T25" fmla="*/ 124 h 2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78" h="207">
                                      <a:moveTo>
                                        <a:pt x="61" y="124"/>
                                      </a:moveTo>
                                      <a:lnTo>
                                        <a:pt x="44" y="144"/>
                                      </a:lnTo>
                                      <a:lnTo>
                                        <a:pt x="44" y="207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4" y="92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72" y="0"/>
                                      </a:lnTo>
                                      <a:lnTo>
                                        <a:pt x="90" y="97"/>
                                      </a:lnTo>
                                      <a:lnTo>
                                        <a:pt x="178" y="207"/>
                                      </a:lnTo>
                                      <a:lnTo>
                                        <a:pt x="124" y="207"/>
                                      </a:lnTo>
                                      <a:lnTo>
                                        <a:pt x="61" y="1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9" name="Oval 79">
                                <a:extLst/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75" y="777875"/>
                                  <a:ext cx="200025" cy="2016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4B3B7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80" name="Freeform 40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457200"/>
                                  <a:ext cx="604838" cy="839788"/>
                                </a:xfrm>
                                <a:custGeom>
                                  <a:avLst/>
                                  <a:gdLst>
                                    <a:gd name="T0" fmla="*/ 36 w 834"/>
                                    <a:gd name="T1" fmla="*/ 4 h 1157"/>
                                    <a:gd name="T2" fmla="*/ 9 w 834"/>
                                    <a:gd name="T3" fmla="*/ 38 h 1157"/>
                                    <a:gd name="T4" fmla="*/ 30 w 834"/>
                                    <a:gd name="T5" fmla="*/ 59 h 1157"/>
                                    <a:gd name="T6" fmla="*/ 451 w 834"/>
                                    <a:gd name="T7" fmla="*/ 418 h 1157"/>
                                    <a:gd name="T8" fmla="*/ 516 w 834"/>
                                    <a:gd name="T9" fmla="*/ 1120 h 1157"/>
                                    <a:gd name="T10" fmla="*/ 517 w 834"/>
                                    <a:gd name="T11" fmla="*/ 1133 h 1157"/>
                                    <a:gd name="T12" fmla="*/ 562 w 834"/>
                                    <a:gd name="T13" fmla="*/ 1134 h 1157"/>
                                    <a:gd name="T14" fmla="*/ 825 w 834"/>
                                    <a:gd name="T15" fmla="*/ 260 h 1157"/>
                                    <a:gd name="T16" fmla="*/ 784 w 834"/>
                                    <a:gd name="T17" fmla="*/ 188 h 1157"/>
                                    <a:gd name="T18" fmla="*/ 36 w 834"/>
                                    <a:gd name="T19" fmla="*/ 4 h 11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834" h="1157">
                                      <a:moveTo>
                                        <a:pt x="36" y="4"/>
                                      </a:moveTo>
                                      <a:cubicBezTo>
                                        <a:pt x="16" y="0"/>
                                        <a:pt x="0" y="20"/>
                                        <a:pt x="9" y="38"/>
                                      </a:cubicBezTo>
                                      <a:cubicBezTo>
                                        <a:pt x="14" y="46"/>
                                        <a:pt x="21" y="53"/>
                                        <a:pt x="30" y="59"/>
                                      </a:cubicBezTo>
                                      <a:cubicBezTo>
                                        <a:pt x="207" y="171"/>
                                        <a:pt x="375" y="261"/>
                                        <a:pt x="451" y="418"/>
                                      </a:cubicBezTo>
                                      <a:cubicBezTo>
                                        <a:pt x="545" y="611"/>
                                        <a:pt x="512" y="847"/>
                                        <a:pt x="516" y="1120"/>
                                      </a:cubicBezTo>
                                      <a:cubicBezTo>
                                        <a:pt x="516" y="1124"/>
                                        <a:pt x="517" y="1129"/>
                                        <a:pt x="517" y="1133"/>
                                      </a:cubicBezTo>
                                      <a:cubicBezTo>
                                        <a:pt x="523" y="1156"/>
                                        <a:pt x="556" y="1157"/>
                                        <a:pt x="562" y="1134"/>
                                      </a:cubicBezTo>
                                      <a:lnTo>
                                        <a:pt x="825" y="260"/>
                                      </a:lnTo>
                                      <a:cubicBezTo>
                                        <a:pt x="834" y="229"/>
                                        <a:pt x="816" y="196"/>
                                        <a:pt x="784" y="188"/>
                                      </a:cubicBezTo>
                                      <a:lnTo>
                                        <a:pt x="36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B3B7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81" name="Oval 81">
                                <a:extLst/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2038" y="234950"/>
                                  <a:ext cx="177800" cy="1778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D4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82" name="Freeform 42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669925" y="15875"/>
                                  <a:ext cx="569913" cy="692150"/>
                                </a:xfrm>
                                <a:custGeom>
                                  <a:avLst/>
                                  <a:gdLst>
                                    <a:gd name="T0" fmla="*/ 748 w 786"/>
                                    <a:gd name="T1" fmla="*/ 946 h 954"/>
                                    <a:gd name="T2" fmla="*/ 759 w 786"/>
                                    <a:gd name="T3" fmla="*/ 911 h 954"/>
                                    <a:gd name="T4" fmla="*/ 363 w 786"/>
                                    <a:gd name="T5" fmla="*/ 618 h 954"/>
                                    <a:gd name="T6" fmla="*/ 245 w 786"/>
                                    <a:gd name="T7" fmla="*/ 25 h 954"/>
                                    <a:gd name="T8" fmla="*/ 214 w 786"/>
                                    <a:gd name="T9" fmla="*/ 29 h 954"/>
                                    <a:gd name="T10" fmla="*/ 7 w 786"/>
                                    <a:gd name="T11" fmla="*/ 717 h 954"/>
                                    <a:gd name="T12" fmla="*/ 7 w 786"/>
                                    <a:gd name="T13" fmla="*/ 717 h 954"/>
                                    <a:gd name="T14" fmla="*/ 41 w 786"/>
                                    <a:gd name="T15" fmla="*/ 773 h 954"/>
                                    <a:gd name="T16" fmla="*/ 748 w 786"/>
                                    <a:gd name="T17" fmla="*/ 946 h 9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86" h="954">
                                      <a:moveTo>
                                        <a:pt x="748" y="946"/>
                                      </a:moveTo>
                                      <a:cubicBezTo>
                                        <a:pt x="786" y="954"/>
                                        <a:pt x="786" y="921"/>
                                        <a:pt x="759" y="911"/>
                                      </a:cubicBezTo>
                                      <a:cubicBezTo>
                                        <a:pt x="628" y="859"/>
                                        <a:pt x="482" y="780"/>
                                        <a:pt x="363" y="618"/>
                                      </a:cubicBezTo>
                                      <a:cubicBezTo>
                                        <a:pt x="264" y="484"/>
                                        <a:pt x="242" y="211"/>
                                        <a:pt x="245" y="25"/>
                                      </a:cubicBezTo>
                                      <a:cubicBezTo>
                                        <a:pt x="245" y="10"/>
                                        <a:pt x="224" y="0"/>
                                        <a:pt x="214" y="29"/>
                                      </a:cubicBezTo>
                                      <a:lnTo>
                                        <a:pt x="7" y="717"/>
                                      </a:lnTo>
                                      <a:cubicBezTo>
                                        <a:pt x="7" y="717"/>
                                        <a:pt x="7" y="717"/>
                                        <a:pt x="7" y="717"/>
                                      </a:cubicBezTo>
                                      <a:cubicBezTo>
                                        <a:pt x="0" y="742"/>
                                        <a:pt x="17" y="767"/>
                                        <a:pt x="41" y="773"/>
                                      </a:cubicBezTo>
                                      <a:lnTo>
                                        <a:pt x="748" y="9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4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83" name="Oval 83">
                                <a:extLst/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4000" y="0"/>
                                  <a:ext cx="193675" cy="1952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7A4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84" name="Freeform 44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33338" y="0"/>
                                  <a:ext cx="755650" cy="555625"/>
                                </a:xfrm>
                                <a:custGeom>
                                  <a:avLst/>
                                  <a:gdLst>
                                    <a:gd name="T0" fmla="*/ 1005 w 1041"/>
                                    <a:gd name="T1" fmla="*/ 19 h 765"/>
                                    <a:gd name="T2" fmla="*/ 592 w 1041"/>
                                    <a:gd name="T3" fmla="*/ 495 h 765"/>
                                    <a:gd name="T4" fmla="*/ 40 w 1041"/>
                                    <a:gd name="T5" fmla="*/ 527 h 765"/>
                                    <a:gd name="T6" fmla="*/ 39 w 1041"/>
                                    <a:gd name="T7" fmla="*/ 527 h 765"/>
                                    <a:gd name="T8" fmla="*/ 31 w 1041"/>
                                    <a:gd name="T9" fmla="*/ 577 h 765"/>
                                    <a:gd name="T10" fmla="*/ 773 w 1041"/>
                                    <a:gd name="T11" fmla="*/ 760 h 765"/>
                                    <a:gd name="T12" fmla="*/ 826 w 1041"/>
                                    <a:gd name="T13" fmla="*/ 730 h 765"/>
                                    <a:gd name="T14" fmla="*/ 1041 w 1041"/>
                                    <a:gd name="T15" fmla="*/ 16 h 765"/>
                                    <a:gd name="T16" fmla="*/ 1005 w 1041"/>
                                    <a:gd name="T17" fmla="*/ 19 h 7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041" h="765">
                                      <a:moveTo>
                                        <a:pt x="1005" y="19"/>
                                      </a:moveTo>
                                      <a:cubicBezTo>
                                        <a:pt x="926" y="173"/>
                                        <a:pt x="787" y="392"/>
                                        <a:pt x="592" y="495"/>
                                      </a:cubicBezTo>
                                      <a:cubicBezTo>
                                        <a:pt x="452" y="570"/>
                                        <a:pt x="233" y="560"/>
                                        <a:pt x="40" y="527"/>
                                      </a:cubicBezTo>
                                      <a:cubicBezTo>
                                        <a:pt x="40" y="527"/>
                                        <a:pt x="40" y="527"/>
                                        <a:pt x="39" y="527"/>
                                      </a:cubicBezTo>
                                      <a:cubicBezTo>
                                        <a:pt x="8" y="522"/>
                                        <a:pt x="0" y="570"/>
                                        <a:pt x="31" y="577"/>
                                      </a:cubicBezTo>
                                      <a:lnTo>
                                        <a:pt x="773" y="760"/>
                                      </a:lnTo>
                                      <a:cubicBezTo>
                                        <a:pt x="796" y="765"/>
                                        <a:pt x="820" y="752"/>
                                        <a:pt x="826" y="730"/>
                                      </a:cubicBezTo>
                                      <a:lnTo>
                                        <a:pt x="1041" y="16"/>
                                      </a:lnTo>
                                      <a:cubicBezTo>
                                        <a:pt x="1041" y="0"/>
                                        <a:pt x="1014" y="3"/>
                                        <a:pt x="1005" y="1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A4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85" name="Oval 85">
                                <a:extLst/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4388" y="979488"/>
                                  <a:ext cx="177800" cy="17938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BCD4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86" name="Freeform 46">
                                <a:extLst/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444500" y="615950"/>
                                  <a:ext cx="776288" cy="706438"/>
                                </a:xfrm>
                                <a:custGeom>
                                  <a:avLst/>
                                  <a:gdLst>
                                    <a:gd name="T0" fmla="*/ 6 w 1069"/>
                                    <a:gd name="T1" fmla="*/ 932 h 973"/>
                                    <a:gd name="T2" fmla="*/ 41 w 1069"/>
                                    <a:gd name="T3" fmla="*/ 963 h 973"/>
                                    <a:gd name="T4" fmla="*/ 67 w 1069"/>
                                    <a:gd name="T5" fmla="*/ 937 h 973"/>
                                    <a:gd name="T6" fmla="*/ 450 w 1069"/>
                                    <a:gd name="T7" fmla="*/ 357 h 973"/>
                                    <a:gd name="T8" fmla="*/ 1037 w 1069"/>
                                    <a:gd name="T9" fmla="*/ 227 h 973"/>
                                    <a:gd name="T10" fmla="*/ 1038 w 1069"/>
                                    <a:gd name="T11" fmla="*/ 227 h 973"/>
                                    <a:gd name="T12" fmla="*/ 1042 w 1069"/>
                                    <a:gd name="T13" fmla="*/ 181 h 973"/>
                                    <a:gd name="T14" fmla="*/ 328 w 1069"/>
                                    <a:gd name="T15" fmla="*/ 5 h 973"/>
                                    <a:gd name="T16" fmla="*/ 276 w 1069"/>
                                    <a:gd name="T17" fmla="*/ 35 h 973"/>
                                    <a:gd name="T18" fmla="*/ 6 w 1069"/>
                                    <a:gd name="T19" fmla="*/ 932 h 9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069" h="973">
                                      <a:moveTo>
                                        <a:pt x="6" y="932"/>
                                      </a:moveTo>
                                      <a:cubicBezTo>
                                        <a:pt x="0" y="953"/>
                                        <a:pt x="21" y="973"/>
                                        <a:pt x="41" y="963"/>
                                      </a:cubicBezTo>
                                      <a:cubicBezTo>
                                        <a:pt x="51" y="958"/>
                                        <a:pt x="61" y="949"/>
                                        <a:pt x="67" y="937"/>
                                      </a:cubicBezTo>
                                      <a:cubicBezTo>
                                        <a:pt x="182" y="709"/>
                                        <a:pt x="309" y="452"/>
                                        <a:pt x="450" y="357"/>
                                      </a:cubicBezTo>
                                      <a:cubicBezTo>
                                        <a:pt x="643" y="226"/>
                                        <a:pt x="845" y="237"/>
                                        <a:pt x="1037" y="227"/>
                                      </a:cubicBezTo>
                                      <a:lnTo>
                                        <a:pt x="1038" y="227"/>
                                      </a:lnTo>
                                      <a:cubicBezTo>
                                        <a:pt x="1065" y="226"/>
                                        <a:pt x="1069" y="187"/>
                                        <a:pt x="1042" y="181"/>
                                      </a:cubicBezTo>
                                      <a:lnTo>
                                        <a:pt x="328" y="5"/>
                                      </a:lnTo>
                                      <a:cubicBezTo>
                                        <a:pt x="305" y="0"/>
                                        <a:pt x="282" y="13"/>
                                        <a:pt x="276" y="35"/>
                                      </a:cubicBezTo>
                                      <a:lnTo>
                                        <a:pt x="6" y="9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CD4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67D418" id="Group 51" o:spid="_x0000_s1026" style="position:absolute;margin-left:-5.65pt;margin-top:205.65pt;width:142.65pt;height:45.8pt;z-index:251660288;mso-position-vertical-relative:page;mso-width-relative:margin;mso-height-relative:margin" coordsize="41148,13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">
                      <v:shape id="Freeform 5" o:spid="_x0000_s1027" style="position:absolute;left:15922;top:1825;width:3112;height:3636;visibility:visible;mso-wrap-style:square;v-text-anchor:top" coordsize="428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" path="m,14c,7,7,,14,l99,v7,,13,7,13,14l112,194r204,l316,14c316,7,322,,330,r85,c422,,428,7,428,14r,472c428,494,422,500,415,500r-85,c322,500,316,494,316,486r,-187l112,299r,187c112,494,106,500,99,500r-85,c7,500,,494,,486l,14xe" fillcolor="#4b3b79" stroked="f">
                        <v:path arrowok="t" o:connecttype="custom" o:connectlocs="0,10179;10178,0;71972,0;81422,10179;81422,141053;229728,141053;229728,10179;239905,0;301699,0;311150,10179;311150,353359;301699,363538;239905,363538;229728,353359;229728,217396;81422,217396;81422,353359;71972,363538;10178,363538;0,353359;0,10179" o:connectangles="0,0,0,0,0,0,0,0,0,0,0,0,0,0,0,0,0,0,0,0,0"/>
                      </v:shape>
                      <v:shape id="Freeform 6" o:spid="_x0000_s1028" style="position:absolute;left:19923;top:1825;width:2333;height:3636;visibility:visible;mso-wrap-style:square;v-text-anchor:top" coordsize="322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" path="m,14c,7,5,,13,l309,v8,,13,7,13,14l322,92v,7,-5,13,-13,13l111,105r,89l274,194v7,,13,6,13,13l287,285v,8,-6,14,-13,14l111,299r,96l309,395v8,,13,7,13,14l322,486v,8,-5,14,-13,14l13,500c5,500,,494,,486l,14xe" fillcolor="#4b3b79" stroked="f">
                        <v:path arrowok="t" o:connecttype="custom" o:connectlocs="0,10179;9421,0;223942,0;233363,10179;233363,66891;223942,76343;80445,76343;80445,141053;198576,141053;207997,150505;207997,207217;198576,217396;80445,217396;80445,287195;223942,287195;233363,297374;233363,353359;223942,363538;9421,363538;0,353359;0,10179" o:connectangles="0,0,0,0,0,0,0,0,0,0,0,0,0,0,0,0,0,0,0,0,0"/>
                      </v:shape>
                      <v:shape id="Freeform 7" o:spid="_x0000_s1029" style="position:absolute;left:22701;top:1778;width:3715;height:3730;visibility:visible;mso-wrap-style:square;v-text-anchor:top" coordsize="513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" path="m256,400v79,,143,-64,143,-142c399,179,335,114,256,114v-78,,-142,65,-142,144c114,336,178,400,256,400xm256,c399,,513,115,513,258v,143,-114,256,-257,256c113,514,,401,,258,,115,113,,256,xe" fillcolor="#4b3b79" stroked="f">
                        <v:path arrowok="t" o:connecttype="custom" o:connectlocs="185375,290321;288925,187257;185375,82742;82550,187257;185375,290321;185375,0;371475,187257;185375,373063;0,187257;185375,0" o:connectangles="0,0,0,0,0,0,0,0,0,0"/>
                        <o:lock v:ext="edit" verticies="t"/>
                      </v:shape>
                      <v:shape id="Freeform 8" o:spid="_x0000_s1030" style="position:absolute;left:27051;top:1778;width:3111;height:3730;visibility:visible;mso-wrap-style:square;v-text-anchor:top" coordsize="430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" path="m,13c,6,7,,14,l32,,316,274r1,l317,21v,-7,6,-14,14,-14l416,7v8,,14,7,14,14l430,501v,7,-6,13,-14,13l405,514v-2,,-8,-2,-9,-3l114,227r-1,l113,493v,8,-6,14,-14,14l14,507c7,507,1,501,1,493l,13xe" fillcolor="#4b3b79" stroked="f">
                        <v:path arrowok="t" o:connecttype="custom" o:connectlocs="0,9435;10130,0;23155,0;228659,198870;229383,198870;229383,15242;239513,5081;301020,5081;311150,15242;311150,363628;301020,373063;293060,373063;286547,370886;82491,164757;81767,164757;81767,357821;71637,367982;10130,367982;724,357821;0,9435" o:connectangles="0,0,0,0,0,0,0,0,0,0,0,0,0,0,0,0,0,0,0,0"/>
                      </v:shape>
                      <v:shape id="Freeform 9" o:spid="_x0000_s1031" style="position:absolute;left:15970;top:6588;width:1365;height:1508;visibility:visible;mso-wrap-style:square;v-text-anchor:top" coordsize="187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" path="m142,121r-98,l44,208,,208,,,44,r,82l142,82,142,r45,l187,208r-45,l142,121xe" fillcolor="#999" stroked="f">
                        <v:path arrowok="t" o:connecttype="custom" o:connectlocs="103671,87733;32124,87733;32124,150813;0,150813;0,0;32124,0;32124,59455;103671,59455;103671,0;136525,0;136525,150813;103671,150813;103671,87733" o:connectangles="0,0,0,0,0,0,0,0,0,0,0,0,0"/>
                      </v:shape>
                      <v:rect id="Rectangle 49" o:spid="_x0000_s1032" style="position:absolute;left:17732;top:6588;width:317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" fillcolor="#999" stroked="f"/>
                      <v:shape id="Freeform 11" o:spid="_x0000_s1033" style="position:absolute;left:18399;top:6572;width:1444;height:1556;visibility:visible;mso-wrap-style:square;v-text-anchor:top" coordsize="19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" path="m111,v43,,70,21,86,46l160,66c150,51,132,40,111,40,73,40,46,69,46,108v,39,27,68,65,68c130,176,146,168,156,160r,-25l100,135r,-38l199,97r,80c178,200,148,216,111,216,50,216,,173,,108,,42,50,,111,xe" fillcolor="#999" stroked="f">
                        <v:path arrowok="t" o:connecttype="custom" o:connectlocs="80580,0;143011,33132;116151,47537;80580,28810;33393,77788;80580,126765;113247,115241;113247,97234;72594,97234;72594,69865;144463,69865;144463,127485;80580,155575;0,77788;80580,0" o:connectangles="0,0,0,0,0,0,0,0,0,0,0,0,0,0,0"/>
                      </v:shape>
                      <v:shape id="Freeform 12" o:spid="_x0000_s1034" style="position:absolute;left:20208;top:6588;width:1366;height:1508;visibility:visible;mso-wrap-style:square;v-text-anchor:top" coordsize="187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" path="m142,121r-98,l44,208,,208,,,44,r,82l142,82,142,r45,l187,208r-45,l142,121xe" fillcolor="#999" stroked="f">
                        <v:path arrowok="t" o:connecttype="custom" o:connectlocs="103671,87733;32124,87733;32124,150813;0,150813;0,0;32124,0;32124,59455;103671,59455;103671,0;136525,0;136525,150813;103671,150813;103671,87733" o:connectangles="0,0,0,0,0,0,0,0,0,0,0,0,0"/>
                      </v:shape>
                      <v:shape id="Freeform 13" o:spid="_x0000_s1035" style="position:absolute;left:21971;top:6588;width:1063;height:1508;visibility:visible;mso-wrap-style:square;v-text-anchor:top" coordsize="147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" path="m,l147,r,38l44,38r,45l145,83r,38l44,121r,48l147,169r,39l,208,,xe" fillcolor="#999" stroked="f">
                        <v:path arrowok="t" o:connecttype="custom" o:connectlocs="0,0;106363,0;106363,27552;31837,27552;31837,60180;104916,60180;104916,87733;31837,87733;31837,122536;106363,122536;106363,150813;0,150813;0,0" o:connectangles="0,0,0,0,0,0,0,0,0,0,0,0,0"/>
                      </v:shape>
                      <v:shape id="Freeform 14" o:spid="_x0000_s1036" style="position:absolute;left:23399;top:6588;width:1223;height:1508;visibility:visible;mso-wrap-style:square;v-text-anchor:top" coordsize="16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" path="m91,38r-47,l44,95r47,c109,95,122,84,122,67,122,49,109,38,91,38xm77,133r-33,l44,208,,208,,,97,v44,,70,28,70,67c167,104,144,123,122,129r46,79l118,208,77,133xe" fillcolor="#999" stroked="f">
                        <v:path arrowok="t" o:connecttype="custom" o:connectlocs="66212,27552;32015,27552;32015,68881;66212,68881;88768,48579;66212,27552;56026,96433;32015,96433;32015,150813;0,150813;0,0;70578,0;121510,48579;88768,93533;122238,150813;85858,150813;56026,96433" o:connectangles="0,0,0,0,0,0,0,0,0,0,0,0,0,0,0,0,0"/>
                        <o:lock v:ext="edit" verticies="t"/>
                      </v:shape>
                      <v:shape id="Freeform 15" o:spid="_x0000_s1037" style="position:absolute;left:25654;top:6588;width:1063;height:1508;visibility:visible;mso-wrap-style:square;v-text-anchor:top" coordsize="147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" path="m,l147,r,38l44,38r,45l145,83r,38l44,121r,48l147,169r,39l,208,,xe" fillcolor="#999" stroked="f">
                        <v:path arrowok="t" o:connecttype="custom" o:connectlocs="0,0;106363,0;106363,27552;31837,27552;31837,60180;104916,60180;104916,87733;31837,87733;31837,122536;106363,122536;106363,150813;0,150813;0,0" o:connectangles="0,0,0,0,0,0,0,0,0,0,0,0,0"/>
                      </v:shape>
                      <v:shape id="Freeform 16" o:spid="_x0000_s1038" style="position:absolute;left:27082;top:6588;width:1413;height:1508;visibility:visible;mso-wrap-style:square;v-text-anchor:top" coordsize="193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" path="m82,169v41,,65,-30,65,-65c147,67,125,39,82,39r-37,l45,169r37,xm,l82,v65,,111,41,111,104c193,167,147,208,82,208l,208,,xe" fillcolor="#999" stroked="f">
                        <v:path arrowok="t" o:connecttype="custom" o:connectlocs="60029,122536;107613,75407;60029,28277;32943,28277;32943,122536;60029,122536;0,0;60029,0;141288,75407;60029,150813;0,150813;0,0" o:connectangles="0,0,0,0,0,0,0,0,0,0,0,0"/>
                        <o:lock v:ext="edit" verticies="t"/>
                      </v:shape>
                      <v:shape id="Freeform 17" o:spid="_x0000_s1039" style="position:absolute;left:28829;top:6588;width:1349;height:1540;visibility:visible;mso-wrap-style:square;v-text-anchor:top" coordsize="185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" path="m,l44,r,123c44,152,60,172,93,172v31,,47,-20,47,-49l140,r45,l185,125v,51,-29,86,-92,86c29,211,,176,,125l,xe" fillcolor="#999" stroked="f">
                        <v:path arrowok="t" o:connecttype="custom" o:connectlocs="0,0;32093,0;32093,89766;67834,125526;102115,89766;102115,0;134938,0;134938,91225;67834,153988;0,91225;0,0" o:connectangles="0,0,0,0,0,0,0,0,0,0,0"/>
                      </v:shape>
                      <v:shape id="Freeform 18" o:spid="_x0000_s1040" style="position:absolute;left:30511;top:6572;width:1429;height:1556;visibility:visible;mso-wrap-style:square;v-text-anchor:top" coordsize="197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" path="m,108c,44,48,,109,v47,,74,25,88,51l159,70c151,53,132,40,109,40,73,40,45,69,45,108v,39,28,68,64,68c132,176,151,163,159,146r38,18c182,190,156,215,109,215,48,215,,172,,108xe" fillcolor="#999" stroked="f">
                        <v:path arrowok="t" o:connecttype="custom" o:connectlocs="0,78149;79053,0;142875,36904;115315,50652;79053,28944;32636,78149;79053,127354;115315,105646;142875,118671;79053,155575;0,78149" o:connectangles="0,0,0,0,0,0,0,0,0,0,0"/>
                      </v:shape>
                      <v:shape id="Freeform 19" o:spid="_x0000_s1041" style="position:absolute;left:32067;top:6588;width:1572;height:1508;visibility:visible;mso-wrap-style:square;v-text-anchor:top" coordsize="21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" path="m74,134r68,l108,38,74,134xm155,172r-93,l49,208,,208,80,r56,l216,208r-48,l155,172xe" fillcolor="#999" stroked="f">
                        <v:path arrowok="t" o:connecttype="custom" o:connectlocs="53843,97158;103320,97158;78582,27552;53843,97158;112779,124711;45112,124711;35653,150813;0,150813;58209,0;98954,0;157163,150813;122238,150813;112779,124711" o:connectangles="0,0,0,0,0,0,0,0,0,0,0,0,0"/>
                        <o:lock v:ext="edit" verticies="t"/>
                      </v:shape>
                      <v:shape id="Freeform 20" o:spid="_x0000_s1042" style="position:absolute;left:33655;top:6588;width:1206;height:1508;visibility:visible;mso-wrap-style:square;v-text-anchor:top" coordsize="16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" path="m61,39l,39,,,166,r,39l105,39r,169l61,208,61,39xe" fillcolor="#999" stroked="f">
                        <v:path arrowok="t" o:connecttype="custom" o:connectlocs="44335,28277;0,28277;0,0;120650,0;120650,28277;76315,28277;76315,150813;44335,150813;44335,28277" o:connectangles="0,0,0,0,0,0,0,0,0"/>
                      </v:shape>
                      <v:rect id="Rectangle 61" o:spid="_x0000_s1043" style="position:absolute;left:35179;top:6588;width:317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" fillcolor="#999" stroked="f"/>
                      <v:shape id="Freeform 22" o:spid="_x0000_s1044" style="position:absolute;left:35829;top:6572;width:1588;height:1556;visibility:visible;mso-wrap-style:square;v-text-anchor:top" coordsize="217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" path="m108,40c70,40,45,69,45,108v,39,25,68,63,68c146,176,171,147,171,108,171,69,146,40,108,40xm108,v63,,109,45,109,108c217,171,171,215,108,215,45,215,,171,,108,,45,45,,108,xe" fillcolor="#999" stroked="f">
                        <v:path arrowok="t" o:connecttype="custom" o:connectlocs="79009,28944;32921,78149;79009,127354;125098,78149;79009,28944;79009,0;158750,78149;79009,155575;0,78149;79009,0" o:connectangles="0,0,0,0,0,0,0,0,0,0"/>
                        <o:lock v:ext="edit" verticies="t"/>
                      </v:shape>
                      <v:shape id="Freeform 23" o:spid="_x0000_s1045" style="position:absolute;left:37750;top:6588;width:1350;height:1508;visibility:visible;mso-wrap-style:square;v-text-anchor:top" coordsize="18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" path="m45,68r,140l,208,,,46,r96,134l142,r44,l186,208r-42,l45,68xe" fillcolor="#999" stroked="f">
                        <v:path arrowok="t" o:connecttype="custom" o:connectlocs="32646,49304;32646,150813;0,150813;0,0;33372,0;103017,97158;103017,0;134938,0;134938,150813;104468,150813;32646,49304" o:connectangles="0,0,0,0,0,0,0,0,0,0,0"/>
                      </v:shape>
                      <v:shape id="Freeform 24" o:spid="_x0000_s1046" style="position:absolute;left:15906;top:9286;width:1572;height:1556;visibility:visible;mso-wrap-style:square;v-text-anchor:top" coordsize="217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" path="m108,39c70,39,45,69,45,108v,38,25,68,63,68c147,176,172,146,172,108,172,69,147,39,108,39xm108,v63,,109,45,109,108c217,170,171,215,108,215,46,215,,170,,108,,45,46,,108,xe" fillcolor="#999" stroked="f">
                        <v:path arrowok="t" o:connecttype="custom" o:connectlocs="78219,28221;32591,78149;78219,127354;124572,78149;78219,28221;78219,0;157163,78149;78219,155575;0,78149;78219,0" o:connectangles="0,0,0,0,0,0,0,0,0,0"/>
                        <o:lock v:ext="edit" verticies="t"/>
                      </v:shape>
                      <v:shape id="Freeform 25" o:spid="_x0000_s1047" style="position:absolute;left:17811;top:9302;width:1350;height:1540;visibility:visible;mso-wrap-style:square;v-text-anchor:top" coordsize="185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" path="m,l45,r,123c45,152,60,172,93,172v32,,48,-20,48,-49l141,r44,l185,124v,52,-29,87,-92,87c29,211,,176,,125l,xe" fillcolor="#999" stroked="f">
                        <v:path arrowok="t" o:connecttype="custom" o:connectlocs="0,0;32823,0;32823,89766;67834,125526;102845,89766;102845,0;134938,0;134938,90495;67834,153988;0,91225;0,0" o:connectangles="0,0,0,0,0,0,0,0,0,0,0"/>
                      </v:shape>
                      <v:shape id="Freeform 26" o:spid="_x0000_s1048" style="position:absolute;left:19478;top:9302;width:1207;height:1508;visibility:visible;mso-wrap-style:square;v-text-anchor:top" coordsize="166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" path="m61,39l,39,,,166,r,39l106,39r,168l61,207,61,39xe" fillcolor="#999" stroked="f">
                        <v:path arrowok="t" o:connecttype="custom" o:connectlocs="44335,28414;0,28414;0,0;120650,0;120650,28414;77042,28414;77042,150813;44335,150813;44335,28414" o:connectangles="0,0,0,0,0,0,0,0,0"/>
                      </v:shape>
                      <v:shape id="Freeform 27" o:spid="_x0000_s1049" style="position:absolute;left:21002;top:9302;width:1223;height:1508;visibility:visible;mso-wrap-style:square;v-text-anchor:top" coordsize="16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" path="m90,38r-46,l44,95r46,c108,95,122,84,122,66,122,49,108,38,90,38xm76,133r-32,l44,207,,207,,,97,v43,,70,28,70,67c167,103,144,123,121,128r47,79l117,207,76,133xe" fillcolor="#999" stroked="f">
                        <v:path arrowok="t" o:connecttype="custom" o:connectlocs="65485,27685;32015,27685;32015,69214;65485,69214;88768,48085;65485,27685;55298,96899;32015,96899;32015,150813;0,150813;0,0;70578,0;121510,48814;88040,93256;122238,150813;85130,150813;55298,96899" o:connectangles="0,0,0,0,0,0,0,0,0,0,0,0,0,0,0,0,0"/>
                        <o:lock v:ext="edit" verticies="t"/>
                      </v:shape>
                      <v:shape id="Freeform 28" o:spid="_x0000_s1050" style="position:absolute;left:22574;top:9302;width:1063;height:1508;visibility:visible;mso-wrap-style:square;v-text-anchor:top" coordsize="14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" path="m,l147,r,38l44,38r,45l144,83r,38l44,121r,48l147,169r,38l,207,,xe" fillcolor="#999" stroked="f">
                        <v:path arrowok="t" o:connecttype="custom" o:connectlocs="0,0;106363,0;106363,27685;31837,27685;31837,60471;104192,60471;104192,88156;31837,88156;31837,123128;106363,123128;106363,150813;0,150813;0,0" o:connectangles="0,0,0,0,0,0,0,0,0,0,0,0,0"/>
                      </v:shape>
                      <v:shape id="Freeform 29" o:spid="_x0000_s1051" style="position:absolute;left:23844;top:9302;width:1556;height:1508;visibility:visible;mso-wrap-style:square;v-text-anchor:top" coordsize="216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" path="m73,133r69,l108,38,73,133xm154,172r-93,l48,207,,207,80,r55,l216,207r-49,l154,172xe" fillcolor="#999" stroked="f">
                        <v:path arrowok="t" o:connecttype="custom" o:connectlocs="52579,96899;102276,96899;77788,27685;52579,96899;110919,125313;43936,125313;34572,150813;0,150813;57620,0;97234,0;155575,150813;120283,150813;110919,125313" o:connectangles="0,0,0,0,0,0,0,0,0,0,0,0,0"/>
                        <o:lock v:ext="edit" verticies="t"/>
                      </v:shape>
                      <v:shape id="Freeform 30" o:spid="_x0000_s1052" style="position:absolute;left:25511;top:9286;width:1428;height:1556;visibility:visible;mso-wrap-style:square;v-text-anchor:top" coordsize="197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" path="m,108c,44,48,,109,v47,,74,25,88,51l159,70c151,53,132,39,109,39,73,39,45,68,45,108v,39,28,68,64,68c132,176,151,163,159,146r38,18c182,190,156,215,109,215,48,215,,172,,108xe" fillcolor="#999" stroked="f">
                        <v:path arrowok="t" o:connecttype="custom" o:connectlocs="0,78149;79053,0;142875,36904;115315,50652;79053,28221;32636,78149;79053,127354;115315,105646;142875,118671;79053,155575;0,78149" o:connectangles="0,0,0,0,0,0,0,0,0,0,0"/>
                      </v:shape>
                      <v:shape id="Freeform 31" o:spid="_x0000_s1053" style="position:absolute;left:27241;top:9302;width:1349;height:1508;visibility:visible;mso-wrap-style:square;v-text-anchor:top" coordsize="18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" path="m143,120r-98,l45,207,,207,,,45,r,81l143,81,143,r44,l187,207r-44,l143,120xe" fillcolor="#999" stroked="f">
                        <v:path arrowok="t" o:connecttype="custom" o:connectlocs="103188,87428;32472,87428;32472,150813;0,150813;0,0;32472,0;32472,59014;103188,59014;103188,0;134938,0;134938,150813;103188,150813;103188,87428" o:connectangles="0,0,0,0,0,0,0,0,0,0,0,0,0"/>
                      </v:shape>
                      <v:shape id="Freeform 32" o:spid="_x0000_s1054" style="position:absolute;left:29702;top:9302;width:1349;height:1508;visibility:visible;mso-wrap-style:square;v-text-anchor:top" coordsize="186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" path="m44,68r,139l,207,,,45,r97,134l142,r44,l186,207r-43,l44,68xe" fillcolor="#999" stroked="f">
                        <v:path arrowok="t" o:connecttype="custom" o:connectlocs="31921,49542;31921,150813;0,150813;0,0;32646,0;103017,97628;103017,0;134938,0;134938,150813;103743,150813;31921,49542" o:connectangles="0,0,0,0,0,0,0,0,0,0,0"/>
                      </v:shape>
                      <v:shape id="Freeform 33" o:spid="_x0000_s1055" style="position:absolute;left:31448;top:9302;width:1079;height:1508;visibility:visible;mso-wrap-style:square;v-text-anchor:top" coordsize="14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" path="m,l147,r,38l45,38r,45l145,83r,38l45,121r,48l147,169r,38l,207,,xe" fillcolor="#999" stroked="f">
                        <v:path arrowok="t" o:connecttype="custom" o:connectlocs="0,0;107950,0;107950,27685;33046,27685;33046,60471;106481,60471;106481,88156;33046,88156;33046,123128;107950,123128;107950,150813;0,150813;0,0" o:connectangles="0,0,0,0,0,0,0,0,0,0,0,0,0"/>
                      </v:shape>
                      <v:shape id="Freeform 34" o:spid="_x0000_s1056" style="position:absolute;left:32797;top:9302;width:1191;height:1508;visibility:visible;mso-wrap-style:square;v-text-anchor:top" coordsize="165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" path="m60,39l,39,,,165,r,39l105,39r,168l60,207,60,39xe" fillcolor="#999" stroked="f">
                        <v:path arrowok="t" o:connecttype="custom" o:connectlocs="43296,28414;0,28414;0,0;119063,0;119063,28414;75767,28414;75767,150813;43296,150813;43296,28414" o:connectangles="0,0,0,0,0,0,0,0,0"/>
                      </v:shape>
                      <v:shape id="Freeform 35" o:spid="_x0000_s1057" style="position:absolute;left:34163;top:9302;width:2079;height:1508;visibility:visible;mso-wrap-style:square;v-text-anchor:top" coordsize="285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" path="m143,65l107,207r-47,l,,50,,86,150,126,r34,l199,150,236,r49,l226,207r-47,l143,65xe" fillcolor="#999" stroked="f">
                        <v:path arrowok="t" o:connecttype="custom" o:connectlocs="104346,47357;78077,150813;43782,150813;0,0;36485,0;62754,109285;91942,0;116751,0;145209,109285;172208,0;207963,0;164911,150813;130615,150813;104346,47357" o:connectangles="0,0,0,0,0,0,0,0,0,0,0,0,0,0"/>
                      </v:shape>
                      <v:shape id="Freeform 36" o:spid="_x0000_s1058" style="position:absolute;left:36385;top:9286;width:1572;height:1556;visibility:visible;mso-wrap-style:square;v-text-anchor:top" coordsize="217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" path="m108,39c70,39,45,69,45,108v,38,25,68,63,68c146,176,171,146,171,108,171,69,146,39,108,39xm108,v63,,109,45,109,108c217,170,171,215,108,215,45,215,,170,,108,,45,45,,108,xe" fillcolor="#999" stroked="f">
                        <v:path arrowok="t" o:connecttype="custom" o:connectlocs="78219,28221;32591,78149;78219,127354;123847,78149;78219,28221;78219,0;157163,78149;78219,155575;0,78149;78219,0" o:connectangles="0,0,0,0,0,0,0,0,0,0"/>
                        <o:lock v:ext="edit" verticies="t"/>
                      </v:shape>
                      <v:shape id="Freeform 37" o:spid="_x0000_s1059" style="position:absolute;left:38290;top:9302;width:1238;height:1508;visibility:visible;mso-wrap-style:square;v-text-anchor:top" coordsize="169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" path="m91,38r-46,l45,95r46,c109,95,122,84,122,66,122,49,109,38,91,38xm77,133r-32,l45,207,,207,,,98,v43,,69,28,69,67c167,103,144,123,122,128r47,79l118,207,77,133xe" fillcolor="#999" stroked="f">
                        <v:path arrowok="t" o:connecttype="custom" o:connectlocs="66675,27685;32971,27685;32971,69214;66675,69214;89388,48085;66675,27685;56417,96899;32971,96899;32971,150813;0,150813;0,0;71804,0;122360,48814;89388,93256;123825,150813;86458,150813;56417,96899" o:connectangles="0,0,0,0,0,0,0,0,0,0,0,0,0,0,0,0,0"/>
                        <o:lock v:ext="edit" verticies="t"/>
                      </v:shape>
                      <v:shape id="Freeform 38" o:spid="_x0000_s1060" style="position:absolute;left:39862;top:9302;width:1286;height:1508;visibility:visible;mso-wrap-style:square;v-text-anchor:top" coordsize="17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" path="m61,124l44,144r,63l,207,,,44,r,92l118,r54,l90,97r88,110l124,207,61,124xe" fillcolor="#999" stroked="f">
                        <v:path arrowok="t" o:connecttype="custom" o:connectlocs="44067,90342;31786,104913;31786,150813;0,150813;0,0;31786,0;31786,67028;85244,0;124254,0;65016,70671;128588,150813;89578,150813;44067,90342" o:connectangles="0,0,0,0,0,0,0,0,0,0,0,0,0"/>
                      </v:shape>
                      <v:oval id="Oval 79" o:spid="_x0000_s1061" style="position:absolute;left:31;top:7778;width:2001;height:2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" fillcolor="#4b3b79" stroked="f"/>
                      <v:shape id="Freeform 40" o:spid="_x0000_s1062" style="position:absolute;top:4572;width:6048;height:8397;visibility:visible;mso-wrap-style:square;v-text-anchor:top" coordsize="834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" path="m36,4c16,,,20,9,38v5,8,12,15,21,21c207,171,375,261,451,418v94,193,61,429,65,702c516,1124,517,1129,517,1133v6,23,39,24,45,1l825,260v9,-31,-9,-64,-41,-72l36,4xe" fillcolor="#4b3b79" stroked="f">
                        <v:path arrowok="t" o:connecttype="custom" o:connectlocs="26108,2903;6527,27582;21757,42824;327077,303398;374216,812932;374942,822368;407577,823094;598311,188716;568577,136456;26108,2903" o:connectangles="0,0,0,0,0,0,0,0,0,0"/>
                      </v:shape>
                      <v:oval id="Oval 81" o:spid="_x0000_s1063" style="position:absolute;left:10620;top:2349;width:1778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" fillcolor="#8d4873" stroked="f"/>
                      <v:shape id="Freeform 42" o:spid="_x0000_s1064" style="position:absolute;left:6699;top:158;width:5699;height:6922;visibility:visible;mso-wrap-style:square;v-text-anchor:top" coordsize="786,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" path="m748,946v38,8,38,-25,11,-35c628,859,482,780,363,618,264,484,242,211,245,25,245,10,224,,214,29l7,717v,,,,,c,742,17,767,41,773l748,946xe" fillcolor="#8d4873" stroked="f">
                        <v:path arrowok="t" o:connecttype="custom" o:connectlocs="542360,686346;550336,660952;263204,448374;177645,18138;155167,21040;5076,520201;5076,520201;29728,560830;542360,686346" o:connectangles="0,0,0,0,0,0,0,0,0"/>
                      </v:shape>
                      <v:oval id="Oval 83" o:spid="_x0000_s1065" style="position:absolute;left:2540;width:1936;height:1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" fillcolor="#f7a400" stroked="f"/>
                      <v:shape id="Freeform 44" o:spid="_x0000_s1066" style="position:absolute;left:333;width:7556;height:5556;visibility:visible;mso-wrap-style:square;v-text-anchor:top" coordsize="1041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" path="m1005,19c926,173,787,392,592,495,452,570,233,560,40,527v,,,,-1,c8,522,,570,31,577l773,760v23,5,47,-8,53,-30l1041,16v,-16,-27,-13,-36,3xe" fillcolor="#f7a400" stroked="f">
                        <v:path arrowok="t" o:connecttype="custom" o:connectlocs="729518,13800;429726,359522;29036,382764;28310,382764;22503,419079;561112,551993;599584,530204;755650,11621;729518,13800" o:connectangles="0,0,0,0,0,0,0,0,0"/>
                      </v:shape>
                      <v:oval id="Oval 85" o:spid="_x0000_s1067" style="position:absolute;left:8143;top:9794;width:1778;height:1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" fillcolor="#fbcd44" stroked="f"/>
                      <v:shape id="Freeform 46" o:spid="_x0000_s1068" style="position:absolute;left:4445;top:6159;width:7762;height:7064;visibility:visible;mso-wrap-style:square;v-text-anchor:top" coordsize="1069,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" path="m6,932v-6,21,15,41,35,31c51,958,61,949,67,937,182,709,309,452,450,357,643,226,845,237,1037,227r1,c1065,226,1069,187,1042,181l328,5c305,,282,13,276,35l6,932xe" fillcolor="#fbcd44" stroked="f">
                        <v:path arrowok="t" o:connecttype="custom" o:connectlocs="4357,676670;29773,699178;48654,680301;326782,259197;753050,164811;753776,164811;756681,131413;238188,3630;200426,25411;4357,676670" o:connectangles="0,0,0,0,0,0,0,0,0,0"/>
                      </v:shape>
                      <w10:wrap anchory="page"/>
                    </v:group>
                  </w:pict>
                </mc:Fallback>
              </mc:AlternateContent>
            </w:r>
            <w:r>
              <w:rPr>
                <w:rFonts w:ascii="Proxima Nova Rg" w:hAnsi="Proxima Nova Rg"/>
                <w:noProof/>
                <w:color w:val="4B3B78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1AF42ED" wp14:editId="3BA73C37">
                      <wp:simplePos x="0" y="0"/>
                      <wp:positionH relativeFrom="page">
                        <wp:posOffset>-208280</wp:posOffset>
                      </wp:positionH>
                      <wp:positionV relativeFrom="paragraph">
                        <wp:posOffset>2637433</wp:posOffset>
                      </wp:positionV>
                      <wp:extent cx="7715250" cy="608051"/>
                      <wp:effectExtent l="0" t="0" r="0" b="1905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0" cy="6080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CC44">
                                  <a:alpha val="10196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D6351" id="Rectangle 35" o:spid="_x0000_s1026" style="position:absolute;margin-left:-16.4pt;margin-top:207.65pt;width:607.5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" fillcolor="#facc44" stroked="f" strokeweight="1pt">
                      <v:fill opacity="6682f"/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2942" w:type="dxa"/>
            <w:gridSpan w:val="2"/>
          </w:tcPr>
          <w:p w:rsidR="003D1B71" w:rsidRPr="0056708E" w:rsidRDefault="003D1B71" w:rsidP="00222466">
            <w:pPr>
              <w:rPr>
                <w:rFonts w:ascii="Calibri" w:hAnsi="Calibri" w:cs="Calibri"/>
                <w:color w:val="9B57D3" w:themeColor="accent2"/>
              </w:rPr>
            </w:pPr>
          </w:p>
        </w:tc>
        <w:tc>
          <w:tcPr>
            <w:tcW w:w="423" w:type="dxa"/>
          </w:tcPr>
          <w:p w:rsidR="003D1B71" w:rsidRDefault="003D1B71" w:rsidP="00222466"/>
        </w:tc>
        <w:tc>
          <w:tcPr>
            <w:tcW w:w="6607" w:type="dxa"/>
            <w:vMerge/>
          </w:tcPr>
          <w:p w:rsidR="003D1B71" w:rsidRDefault="003D1B71" w:rsidP="00222466"/>
        </w:tc>
      </w:tr>
    </w:tbl>
    <w:p w:rsidR="007F5B63" w:rsidRPr="00CE1E3D" w:rsidRDefault="00F33D48" w:rsidP="00297F0D">
      <w:pPr>
        <w:pStyle w:val="BodyText"/>
      </w:pPr>
      <w:r w:rsidRPr="006460AA">
        <w:rPr>
          <w:rFonts w:ascii="Proxima Nova Rg" w:hAnsi="Proxima Nova Rg"/>
          <w:noProof/>
          <w:color w:val="4B3B78"/>
          <w:sz w:val="1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C87D662" wp14:editId="523837A1">
                <wp:simplePos x="0" y="0"/>
                <wp:positionH relativeFrom="margin">
                  <wp:posOffset>5773420</wp:posOffset>
                </wp:positionH>
                <wp:positionV relativeFrom="page">
                  <wp:posOffset>9563100</wp:posOffset>
                </wp:positionV>
                <wp:extent cx="1000125" cy="369570"/>
                <wp:effectExtent l="0" t="0" r="9525" b="0"/>
                <wp:wrapNone/>
                <wp:docPr id="36" name="Group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00125" cy="369570"/>
                          <a:chOff x="0" y="0"/>
                          <a:chExt cx="1205" cy="446"/>
                        </a:xfrm>
                      </wpg:grpSpPr>
                      <wps:wsp>
                        <wps:cNvPr id="37" name="Freeform 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50" cy="446"/>
                          </a:xfrm>
                          <a:custGeom>
                            <a:avLst/>
                            <a:gdLst>
                              <a:gd name="T0" fmla="*/ 2315 w 2315"/>
                              <a:gd name="T1" fmla="*/ 1343 h 2293"/>
                              <a:gd name="T2" fmla="*/ 1365 w 2315"/>
                              <a:gd name="T3" fmla="*/ 2293 h 2293"/>
                              <a:gd name="T4" fmla="*/ 0 w 2315"/>
                              <a:gd name="T5" fmla="*/ 2293 h 2293"/>
                              <a:gd name="T6" fmla="*/ 0 w 2315"/>
                              <a:gd name="T7" fmla="*/ 971 h 2293"/>
                              <a:gd name="T8" fmla="*/ 972 w 2315"/>
                              <a:gd name="T9" fmla="*/ 0 h 2293"/>
                              <a:gd name="T10" fmla="*/ 972 w 2315"/>
                              <a:gd name="T11" fmla="*/ 1343 h 2293"/>
                              <a:gd name="T12" fmla="*/ 2315 w 2315"/>
                              <a:gd name="T13" fmla="*/ 1343 h 2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15" h="2293">
                                <a:moveTo>
                                  <a:pt x="2315" y="1343"/>
                                </a:moveTo>
                                <a:lnTo>
                                  <a:pt x="1365" y="2293"/>
                                </a:lnTo>
                                <a:lnTo>
                                  <a:pt x="0" y="2293"/>
                                </a:lnTo>
                                <a:lnTo>
                                  <a:pt x="0" y="971"/>
                                </a:lnTo>
                                <a:lnTo>
                                  <a:pt x="972" y="0"/>
                                </a:lnTo>
                                <a:lnTo>
                                  <a:pt x="972" y="1343"/>
                                </a:lnTo>
                                <a:lnTo>
                                  <a:pt x="2315" y="1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" name="Rectangle 40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88" y="0"/>
                            <a:ext cx="262" cy="261"/>
                          </a:xfrm>
                          <a:prstGeom prst="rect">
                            <a:avLst/>
                          </a:prstGeom>
                          <a:solidFill>
                            <a:srgbClr val="FCB5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" name="Freeform 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2" y="149"/>
                            <a:ext cx="42" cy="91"/>
                          </a:xfrm>
                          <a:custGeom>
                            <a:avLst/>
                            <a:gdLst>
                              <a:gd name="T0" fmla="*/ 213 w 213"/>
                              <a:gd name="T1" fmla="*/ 89 h 466"/>
                              <a:gd name="T2" fmla="*/ 169 w 213"/>
                              <a:gd name="T3" fmla="*/ 81 h 466"/>
                              <a:gd name="T4" fmla="*/ 134 w 213"/>
                              <a:gd name="T5" fmla="*/ 117 h 466"/>
                              <a:gd name="T6" fmla="*/ 134 w 213"/>
                              <a:gd name="T7" fmla="*/ 131 h 466"/>
                              <a:gd name="T8" fmla="*/ 212 w 213"/>
                              <a:gd name="T9" fmla="*/ 131 h 466"/>
                              <a:gd name="T10" fmla="*/ 212 w 213"/>
                              <a:gd name="T11" fmla="*/ 209 h 466"/>
                              <a:gd name="T12" fmla="*/ 136 w 213"/>
                              <a:gd name="T13" fmla="*/ 209 h 466"/>
                              <a:gd name="T14" fmla="*/ 136 w 213"/>
                              <a:gd name="T15" fmla="*/ 466 h 466"/>
                              <a:gd name="T16" fmla="*/ 39 w 213"/>
                              <a:gd name="T17" fmla="*/ 466 h 466"/>
                              <a:gd name="T18" fmla="*/ 39 w 213"/>
                              <a:gd name="T19" fmla="*/ 209 h 466"/>
                              <a:gd name="T20" fmla="*/ 0 w 213"/>
                              <a:gd name="T21" fmla="*/ 209 h 466"/>
                              <a:gd name="T22" fmla="*/ 0 w 213"/>
                              <a:gd name="T23" fmla="*/ 130 h 466"/>
                              <a:gd name="T24" fmla="*/ 39 w 213"/>
                              <a:gd name="T25" fmla="*/ 130 h 466"/>
                              <a:gd name="T26" fmla="*/ 39 w 213"/>
                              <a:gd name="T27" fmla="*/ 108 h 466"/>
                              <a:gd name="T28" fmla="*/ 67 w 213"/>
                              <a:gd name="T29" fmla="*/ 26 h 466"/>
                              <a:gd name="T30" fmla="*/ 144 w 213"/>
                              <a:gd name="T31" fmla="*/ 0 h 466"/>
                              <a:gd name="T32" fmla="*/ 213 w 213"/>
                              <a:gd name="T33" fmla="*/ 9 h 466"/>
                              <a:gd name="T34" fmla="*/ 213 w 213"/>
                              <a:gd name="T35" fmla="*/ 89 h 4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13" h="466">
                                <a:moveTo>
                                  <a:pt x="213" y="89"/>
                                </a:moveTo>
                                <a:cubicBezTo>
                                  <a:pt x="199" y="84"/>
                                  <a:pt x="185" y="81"/>
                                  <a:pt x="169" y="81"/>
                                </a:cubicBezTo>
                                <a:cubicBezTo>
                                  <a:pt x="147" y="81"/>
                                  <a:pt x="134" y="92"/>
                                  <a:pt x="134" y="117"/>
                                </a:cubicBezTo>
                                <a:lnTo>
                                  <a:pt x="134" y="131"/>
                                </a:lnTo>
                                <a:lnTo>
                                  <a:pt x="212" y="131"/>
                                </a:lnTo>
                                <a:lnTo>
                                  <a:pt x="212" y="209"/>
                                </a:lnTo>
                                <a:lnTo>
                                  <a:pt x="136" y="209"/>
                                </a:lnTo>
                                <a:lnTo>
                                  <a:pt x="136" y="466"/>
                                </a:lnTo>
                                <a:lnTo>
                                  <a:pt x="39" y="466"/>
                                </a:lnTo>
                                <a:lnTo>
                                  <a:pt x="39" y="209"/>
                                </a:lnTo>
                                <a:lnTo>
                                  <a:pt x="0" y="209"/>
                                </a:lnTo>
                                <a:lnTo>
                                  <a:pt x="0" y="130"/>
                                </a:lnTo>
                                <a:lnTo>
                                  <a:pt x="39" y="130"/>
                                </a:lnTo>
                                <a:lnTo>
                                  <a:pt x="39" y="108"/>
                                </a:lnTo>
                                <a:cubicBezTo>
                                  <a:pt x="39" y="71"/>
                                  <a:pt x="49" y="44"/>
                                  <a:pt x="67" y="26"/>
                                </a:cubicBezTo>
                                <a:cubicBezTo>
                                  <a:pt x="84" y="9"/>
                                  <a:pt x="110" y="0"/>
                                  <a:pt x="144" y="0"/>
                                </a:cubicBezTo>
                                <a:cubicBezTo>
                                  <a:pt x="175" y="0"/>
                                  <a:pt x="195" y="4"/>
                                  <a:pt x="213" y="9"/>
                                </a:cubicBezTo>
                                <a:lnTo>
                                  <a:pt x="21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" name="Freeform 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60" y="152"/>
                            <a:ext cx="68" cy="89"/>
                          </a:xfrm>
                          <a:custGeom>
                            <a:avLst/>
                            <a:gdLst>
                              <a:gd name="T0" fmla="*/ 188 w 350"/>
                              <a:gd name="T1" fmla="*/ 455 h 455"/>
                              <a:gd name="T2" fmla="*/ 0 w 350"/>
                              <a:gd name="T3" fmla="*/ 384 h 455"/>
                              <a:gd name="T4" fmla="*/ 58 w 350"/>
                              <a:gd name="T5" fmla="*/ 315 h 455"/>
                              <a:gd name="T6" fmla="*/ 190 w 350"/>
                              <a:gd name="T7" fmla="*/ 369 h 455"/>
                              <a:gd name="T8" fmla="*/ 254 w 350"/>
                              <a:gd name="T9" fmla="*/ 326 h 455"/>
                              <a:gd name="T10" fmla="*/ 164 w 350"/>
                              <a:gd name="T11" fmla="*/ 270 h 455"/>
                              <a:gd name="T12" fmla="*/ 18 w 350"/>
                              <a:gd name="T13" fmla="*/ 133 h 455"/>
                              <a:gd name="T14" fmla="*/ 173 w 350"/>
                              <a:gd name="T15" fmla="*/ 0 h 455"/>
                              <a:gd name="T16" fmla="*/ 337 w 350"/>
                              <a:gd name="T17" fmla="*/ 56 h 455"/>
                              <a:gd name="T18" fmla="*/ 287 w 350"/>
                              <a:gd name="T19" fmla="*/ 129 h 455"/>
                              <a:gd name="T20" fmla="*/ 171 w 350"/>
                              <a:gd name="T21" fmla="*/ 86 h 455"/>
                              <a:gd name="T22" fmla="*/ 115 w 350"/>
                              <a:gd name="T23" fmla="*/ 126 h 455"/>
                              <a:gd name="T24" fmla="*/ 210 w 350"/>
                              <a:gd name="T25" fmla="*/ 184 h 455"/>
                              <a:gd name="T26" fmla="*/ 350 w 350"/>
                              <a:gd name="T27" fmla="*/ 318 h 455"/>
                              <a:gd name="T28" fmla="*/ 188 w 350"/>
                              <a:gd name="T29" fmla="*/ 455 h 4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50" h="455">
                                <a:moveTo>
                                  <a:pt x="188" y="455"/>
                                </a:moveTo>
                                <a:cubicBezTo>
                                  <a:pt x="121" y="455"/>
                                  <a:pt x="53" y="431"/>
                                  <a:pt x="0" y="384"/>
                                </a:cubicBezTo>
                                <a:lnTo>
                                  <a:pt x="58" y="315"/>
                                </a:lnTo>
                                <a:cubicBezTo>
                                  <a:pt x="98" y="348"/>
                                  <a:pt x="139" y="369"/>
                                  <a:pt x="190" y="369"/>
                                </a:cubicBezTo>
                                <a:cubicBezTo>
                                  <a:pt x="230" y="369"/>
                                  <a:pt x="254" y="353"/>
                                  <a:pt x="254" y="326"/>
                                </a:cubicBezTo>
                                <a:cubicBezTo>
                                  <a:pt x="254" y="301"/>
                                  <a:pt x="238" y="289"/>
                                  <a:pt x="164" y="270"/>
                                </a:cubicBezTo>
                                <a:cubicBezTo>
                                  <a:pt x="75" y="247"/>
                                  <a:pt x="18" y="222"/>
                                  <a:pt x="18" y="133"/>
                                </a:cubicBezTo>
                                <a:cubicBezTo>
                                  <a:pt x="18" y="53"/>
                                  <a:pt x="82" y="0"/>
                                  <a:pt x="173" y="0"/>
                                </a:cubicBezTo>
                                <a:cubicBezTo>
                                  <a:pt x="237" y="0"/>
                                  <a:pt x="292" y="20"/>
                                  <a:pt x="337" y="56"/>
                                </a:cubicBezTo>
                                <a:lnTo>
                                  <a:pt x="287" y="129"/>
                                </a:lnTo>
                                <a:cubicBezTo>
                                  <a:pt x="247" y="102"/>
                                  <a:pt x="209" y="86"/>
                                  <a:pt x="171" y="86"/>
                                </a:cubicBezTo>
                                <a:cubicBezTo>
                                  <a:pt x="134" y="86"/>
                                  <a:pt x="115" y="103"/>
                                  <a:pt x="115" y="126"/>
                                </a:cubicBezTo>
                                <a:cubicBezTo>
                                  <a:pt x="115" y="155"/>
                                  <a:pt x="134" y="164"/>
                                  <a:pt x="210" y="184"/>
                                </a:cubicBezTo>
                                <a:cubicBezTo>
                                  <a:pt x="300" y="207"/>
                                  <a:pt x="350" y="239"/>
                                  <a:pt x="350" y="318"/>
                                </a:cubicBezTo>
                                <a:cubicBezTo>
                                  <a:pt x="350" y="406"/>
                                  <a:pt x="283" y="455"/>
                                  <a:pt x="188" y="45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" name="Freeform 9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210" y="152"/>
                            <a:ext cx="92" cy="89"/>
                          </a:xfrm>
                          <a:custGeom>
                            <a:avLst/>
                            <a:gdLst>
                              <a:gd name="T0" fmla="*/ 236 w 471"/>
                              <a:gd name="T1" fmla="*/ 0 h 457"/>
                              <a:gd name="T2" fmla="*/ 0 w 471"/>
                              <a:gd name="T3" fmla="*/ 228 h 457"/>
                              <a:gd name="T4" fmla="*/ 235 w 471"/>
                              <a:gd name="T5" fmla="*/ 457 h 457"/>
                              <a:gd name="T6" fmla="*/ 471 w 471"/>
                              <a:gd name="T7" fmla="*/ 228 h 457"/>
                              <a:gd name="T8" fmla="*/ 236 w 471"/>
                              <a:gd name="T9" fmla="*/ 0 h 457"/>
                              <a:gd name="T10" fmla="*/ 236 w 471"/>
                              <a:gd name="T11" fmla="*/ 367 h 457"/>
                              <a:gd name="T12" fmla="*/ 102 w 471"/>
                              <a:gd name="T13" fmla="*/ 228 h 457"/>
                              <a:gd name="T14" fmla="*/ 235 w 471"/>
                              <a:gd name="T15" fmla="*/ 89 h 457"/>
                              <a:gd name="T16" fmla="*/ 369 w 471"/>
                              <a:gd name="T17" fmla="*/ 228 h 457"/>
                              <a:gd name="T18" fmla="*/ 236 w 471"/>
                              <a:gd name="T19" fmla="*/ 367 h 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71" h="457">
                                <a:moveTo>
                                  <a:pt x="236" y="0"/>
                                </a:moveTo>
                                <a:cubicBezTo>
                                  <a:pt x="100" y="0"/>
                                  <a:pt x="0" y="103"/>
                                  <a:pt x="0" y="228"/>
                                </a:cubicBezTo>
                                <a:cubicBezTo>
                                  <a:pt x="0" y="355"/>
                                  <a:pt x="98" y="457"/>
                                  <a:pt x="235" y="457"/>
                                </a:cubicBezTo>
                                <a:cubicBezTo>
                                  <a:pt x="371" y="457"/>
                                  <a:pt x="471" y="354"/>
                                  <a:pt x="471" y="228"/>
                                </a:cubicBezTo>
                                <a:cubicBezTo>
                                  <a:pt x="471" y="101"/>
                                  <a:pt x="373" y="0"/>
                                  <a:pt x="236" y="0"/>
                                </a:cubicBezTo>
                                <a:close/>
                                <a:moveTo>
                                  <a:pt x="236" y="367"/>
                                </a:moveTo>
                                <a:cubicBezTo>
                                  <a:pt x="158" y="367"/>
                                  <a:pt x="102" y="304"/>
                                  <a:pt x="102" y="228"/>
                                </a:cubicBezTo>
                                <a:cubicBezTo>
                                  <a:pt x="102" y="151"/>
                                  <a:pt x="156" y="89"/>
                                  <a:pt x="235" y="89"/>
                                </a:cubicBezTo>
                                <a:cubicBezTo>
                                  <a:pt x="313" y="89"/>
                                  <a:pt x="369" y="153"/>
                                  <a:pt x="369" y="228"/>
                                </a:cubicBezTo>
                                <a:cubicBezTo>
                                  <a:pt x="369" y="305"/>
                                  <a:pt x="314" y="367"/>
                                  <a:pt x="236" y="3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7" name="Freeform 1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83" y="153"/>
                            <a:ext cx="74" cy="88"/>
                          </a:xfrm>
                          <a:custGeom>
                            <a:avLst/>
                            <a:gdLst>
                              <a:gd name="T0" fmla="*/ 381 w 381"/>
                              <a:gd name="T1" fmla="*/ 252 h 452"/>
                              <a:gd name="T2" fmla="*/ 189 w 381"/>
                              <a:gd name="T3" fmla="*/ 452 h 452"/>
                              <a:gd name="T4" fmla="*/ 0 w 381"/>
                              <a:gd name="T5" fmla="*/ 256 h 452"/>
                              <a:gd name="T6" fmla="*/ 0 w 381"/>
                              <a:gd name="T7" fmla="*/ 0 h 452"/>
                              <a:gd name="T8" fmla="*/ 78 w 381"/>
                              <a:gd name="T9" fmla="*/ 0 h 452"/>
                              <a:gd name="T10" fmla="*/ 78 w 381"/>
                              <a:gd name="T11" fmla="*/ 253 h 452"/>
                              <a:gd name="T12" fmla="*/ 191 w 381"/>
                              <a:gd name="T13" fmla="*/ 380 h 452"/>
                              <a:gd name="T14" fmla="*/ 303 w 381"/>
                              <a:gd name="T15" fmla="*/ 256 h 452"/>
                              <a:gd name="T16" fmla="*/ 303 w 381"/>
                              <a:gd name="T17" fmla="*/ 0 h 452"/>
                              <a:gd name="T18" fmla="*/ 381 w 381"/>
                              <a:gd name="T19" fmla="*/ 0 h 452"/>
                              <a:gd name="T20" fmla="*/ 381 w 381"/>
                              <a:gd name="T21" fmla="*/ 252 h 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81" h="452">
                                <a:moveTo>
                                  <a:pt x="381" y="252"/>
                                </a:moveTo>
                                <a:cubicBezTo>
                                  <a:pt x="381" y="385"/>
                                  <a:pt x="306" y="452"/>
                                  <a:pt x="189" y="452"/>
                                </a:cubicBezTo>
                                <a:cubicBezTo>
                                  <a:pt x="74" y="452"/>
                                  <a:pt x="0" y="385"/>
                                  <a:pt x="0" y="256"/>
                                </a:cubicBezTo>
                                <a:lnTo>
                                  <a:pt x="0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253"/>
                                </a:lnTo>
                                <a:cubicBezTo>
                                  <a:pt x="78" y="335"/>
                                  <a:pt x="121" y="380"/>
                                  <a:pt x="191" y="380"/>
                                </a:cubicBezTo>
                                <a:cubicBezTo>
                                  <a:pt x="260" y="380"/>
                                  <a:pt x="303" y="338"/>
                                  <a:pt x="303" y="256"/>
                                </a:cubicBezTo>
                                <a:lnTo>
                                  <a:pt x="303" y="0"/>
                                </a:lnTo>
                                <a:lnTo>
                                  <a:pt x="381" y="0"/>
                                </a:lnTo>
                                <a:lnTo>
                                  <a:pt x="3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8" name="Freeform 1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573" y="173"/>
                            <a:ext cx="59" cy="67"/>
                          </a:xfrm>
                          <a:custGeom>
                            <a:avLst/>
                            <a:gdLst>
                              <a:gd name="T0" fmla="*/ 77 w 302"/>
                              <a:gd name="T1" fmla="*/ 343 h 343"/>
                              <a:gd name="T2" fmla="*/ 0 w 302"/>
                              <a:gd name="T3" fmla="*/ 343 h 343"/>
                              <a:gd name="T4" fmla="*/ 0 w 302"/>
                              <a:gd name="T5" fmla="*/ 7 h 343"/>
                              <a:gd name="T6" fmla="*/ 77 w 302"/>
                              <a:gd name="T7" fmla="*/ 7 h 343"/>
                              <a:gd name="T8" fmla="*/ 77 w 302"/>
                              <a:gd name="T9" fmla="*/ 59 h 343"/>
                              <a:gd name="T10" fmla="*/ 182 w 302"/>
                              <a:gd name="T11" fmla="*/ 0 h 343"/>
                              <a:gd name="T12" fmla="*/ 302 w 302"/>
                              <a:gd name="T13" fmla="*/ 129 h 343"/>
                              <a:gd name="T14" fmla="*/ 302 w 302"/>
                              <a:gd name="T15" fmla="*/ 343 h 343"/>
                              <a:gd name="T16" fmla="*/ 225 w 302"/>
                              <a:gd name="T17" fmla="*/ 343 h 343"/>
                              <a:gd name="T18" fmla="*/ 225 w 302"/>
                              <a:gd name="T19" fmla="*/ 152 h 343"/>
                              <a:gd name="T20" fmla="*/ 153 w 302"/>
                              <a:gd name="T21" fmla="*/ 70 h 343"/>
                              <a:gd name="T22" fmla="*/ 77 w 302"/>
                              <a:gd name="T23" fmla="*/ 153 h 343"/>
                              <a:gd name="T24" fmla="*/ 77 w 302"/>
                              <a:gd name="T25" fmla="*/ 343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02" h="343">
                                <a:moveTo>
                                  <a:pt x="77" y="343"/>
                                </a:moveTo>
                                <a:lnTo>
                                  <a:pt x="0" y="343"/>
                                </a:lnTo>
                                <a:lnTo>
                                  <a:pt x="0" y="7"/>
                                </a:lnTo>
                                <a:lnTo>
                                  <a:pt x="77" y="7"/>
                                </a:lnTo>
                                <a:lnTo>
                                  <a:pt x="77" y="59"/>
                                </a:lnTo>
                                <a:cubicBezTo>
                                  <a:pt x="99" y="27"/>
                                  <a:pt x="130" y="0"/>
                                  <a:pt x="182" y="0"/>
                                </a:cubicBezTo>
                                <a:cubicBezTo>
                                  <a:pt x="258" y="0"/>
                                  <a:pt x="302" y="51"/>
                                  <a:pt x="302" y="129"/>
                                </a:cubicBezTo>
                                <a:lnTo>
                                  <a:pt x="302" y="343"/>
                                </a:lnTo>
                                <a:lnTo>
                                  <a:pt x="225" y="343"/>
                                </a:lnTo>
                                <a:lnTo>
                                  <a:pt x="225" y="152"/>
                                </a:lnTo>
                                <a:cubicBezTo>
                                  <a:pt x="225" y="100"/>
                                  <a:pt x="199" y="70"/>
                                  <a:pt x="153" y="70"/>
                                </a:cubicBezTo>
                                <a:cubicBezTo>
                                  <a:pt x="109" y="70"/>
                                  <a:pt x="77" y="101"/>
                                  <a:pt x="77" y="153"/>
                                </a:cubicBezTo>
                                <a:lnTo>
                                  <a:pt x="77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9" name="Freeform 12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647" y="150"/>
                            <a:ext cx="16" cy="90"/>
                          </a:xfrm>
                          <a:custGeom>
                            <a:avLst/>
                            <a:gdLst>
                              <a:gd name="T0" fmla="*/ 3 w 83"/>
                              <a:gd name="T1" fmla="*/ 125 h 461"/>
                              <a:gd name="T2" fmla="*/ 80 w 83"/>
                              <a:gd name="T3" fmla="*/ 125 h 461"/>
                              <a:gd name="T4" fmla="*/ 80 w 83"/>
                              <a:gd name="T5" fmla="*/ 461 h 461"/>
                              <a:gd name="T6" fmla="*/ 3 w 83"/>
                              <a:gd name="T7" fmla="*/ 461 h 461"/>
                              <a:gd name="T8" fmla="*/ 3 w 83"/>
                              <a:gd name="T9" fmla="*/ 125 h 461"/>
                              <a:gd name="T10" fmla="*/ 0 w 83"/>
                              <a:gd name="T11" fmla="*/ 0 h 461"/>
                              <a:gd name="T12" fmla="*/ 83 w 83"/>
                              <a:gd name="T13" fmla="*/ 0 h 461"/>
                              <a:gd name="T14" fmla="*/ 83 w 83"/>
                              <a:gd name="T15" fmla="*/ 73 h 461"/>
                              <a:gd name="T16" fmla="*/ 0 w 83"/>
                              <a:gd name="T17" fmla="*/ 73 h 461"/>
                              <a:gd name="T18" fmla="*/ 0 w 83"/>
                              <a:gd name="T19" fmla="*/ 0 h 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3" h="461">
                                <a:moveTo>
                                  <a:pt x="3" y="125"/>
                                </a:moveTo>
                                <a:lnTo>
                                  <a:pt x="80" y="125"/>
                                </a:lnTo>
                                <a:lnTo>
                                  <a:pt x="80" y="461"/>
                                </a:lnTo>
                                <a:lnTo>
                                  <a:pt x="3" y="461"/>
                                </a:lnTo>
                                <a:lnTo>
                                  <a:pt x="3" y="125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83" y="0"/>
                                </a:lnTo>
                                <a:lnTo>
                                  <a:pt x="83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0" name="Freeform 1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712" y="151"/>
                            <a:ext cx="80" cy="90"/>
                          </a:xfrm>
                          <a:custGeom>
                            <a:avLst/>
                            <a:gdLst>
                              <a:gd name="T0" fmla="*/ 227 w 407"/>
                              <a:gd name="T1" fmla="*/ 460 h 460"/>
                              <a:gd name="T2" fmla="*/ 0 w 407"/>
                              <a:gd name="T3" fmla="*/ 231 h 460"/>
                              <a:gd name="T4" fmla="*/ 230 w 407"/>
                              <a:gd name="T5" fmla="*/ 0 h 460"/>
                              <a:gd name="T6" fmla="*/ 404 w 407"/>
                              <a:gd name="T7" fmla="*/ 69 h 460"/>
                              <a:gd name="T8" fmla="*/ 354 w 407"/>
                              <a:gd name="T9" fmla="*/ 127 h 460"/>
                              <a:gd name="T10" fmla="*/ 229 w 407"/>
                              <a:gd name="T11" fmla="*/ 72 h 460"/>
                              <a:gd name="T12" fmla="*/ 82 w 407"/>
                              <a:gd name="T13" fmla="*/ 229 h 460"/>
                              <a:gd name="T14" fmla="*/ 229 w 407"/>
                              <a:gd name="T15" fmla="*/ 388 h 460"/>
                              <a:gd name="T16" fmla="*/ 357 w 407"/>
                              <a:gd name="T17" fmla="*/ 331 h 460"/>
                              <a:gd name="T18" fmla="*/ 407 w 407"/>
                              <a:gd name="T19" fmla="*/ 381 h 460"/>
                              <a:gd name="T20" fmla="*/ 227 w 407"/>
                              <a:gd name="T21" fmla="*/ 460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7" h="460">
                                <a:moveTo>
                                  <a:pt x="227" y="460"/>
                                </a:moveTo>
                                <a:cubicBezTo>
                                  <a:pt x="97" y="460"/>
                                  <a:pt x="0" y="359"/>
                                  <a:pt x="0" y="231"/>
                                </a:cubicBezTo>
                                <a:cubicBezTo>
                                  <a:pt x="0" y="104"/>
                                  <a:pt x="95" y="0"/>
                                  <a:pt x="230" y="0"/>
                                </a:cubicBezTo>
                                <a:cubicBezTo>
                                  <a:pt x="312" y="0"/>
                                  <a:pt x="361" y="29"/>
                                  <a:pt x="404" y="69"/>
                                </a:cubicBezTo>
                                <a:lnTo>
                                  <a:pt x="354" y="127"/>
                                </a:lnTo>
                                <a:cubicBezTo>
                                  <a:pt x="318" y="94"/>
                                  <a:pt x="280" y="72"/>
                                  <a:pt x="229" y="72"/>
                                </a:cubicBezTo>
                                <a:cubicBezTo>
                                  <a:pt x="144" y="72"/>
                                  <a:pt x="82" y="142"/>
                                  <a:pt x="82" y="229"/>
                                </a:cubicBezTo>
                                <a:cubicBezTo>
                                  <a:pt x="82" y="317"/>
                                  <a:pt x="144" y="388"/>
                                  <a:pt x="229" y="388"/>
                                </a:cubicBezTo>
                                <a:cubicBezTo>
                                  <a:pt x="284" y="388"/>
                                  <a:pt x="319" y="366"/>
                                  <a:pt x="357" y="331"/>
                                </a:cubicBezTo>
                                <a:lnTo>
                                  <a:pt x="407" y="381"/>
                                </a:lnTo>
                                <a:cubicBezTo>
                                  <a:pt x="361" y="430"/>
                                  <a:pt x="310" y="460"/>
                                  <a:pt x="227" y="4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1" name="Freeform 14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799" y="173"/>
                            <a:ext cx="69" cy="68"/>
                          </a:xfrm>
                          <a:custGeom>
                            <a:avLst/>
                            <a:gdLst>
                              <a:gd name="T0" fmla="*/ 178 w 358"/>
                              <a:gd name="T1" fmla="*/ 67 h 350"/>
                              <a:gd name="T2" fmla="*/ 77 w 358"/>
                              <a:gd name="T3" fmla="*/ 175 h 350"/>
                              <a:gd name="T4" fmla="*/ 179 w 358"/>
                              <a:gd name="T5" fmla="*/ 283 h 350"/>
                              <a:gd name="T6" fmla="*/ 281 w 358"/>
                              <a:gd name="T7" fmla="*/ 176 h 350"/>
                              <a:gd name="T8" fmla="*/ 178 w 358"/>
                              <a:gd name="T9" fmla="*/ 67 h 350"/>
                              <a:gd name="T10" fmla="*/ 178 w 358"/>
                              <a:gd name="T11" fmla="*/ 350 h 350"/>
                              <a:gd name="T12" fmla="*/ 0 w 358"/>
                              <a:gd name="T13" fmla="*/ 176 h 350"/>
                              <a:gd name="T14" fmla="*/ 179 w 358"/>
                              <a:gd name="T15" fmla="*/ 0 h 350"/>
                              <a:gd name="T16" fmla="*/ 358 w 358"/>
                              <a:gd name="T17" fmla="*/ 175 h 350"/>
                              <a:gd name="T18" fmla="*/ 178 w 358"/>
                              <a:gd name="T19" fmla="*/ 35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58" h="350">
                                <a:moveTo>
                                  <a:pt x="178" y="67"/>
                                </a:moveTo>
                                <a:cubicBezTo>
                                  <a:pt x="116" y="67"/>
                                  <a:pt x="77" y="116"/>
                                  <a:pt x="77" y="175"/>
                                </a:cubicBezTo>
                                <a:cubicBezTo>
                                  <a:pt x="77" y="235"/>
                                  <a:pt x="119" y="283"/>
                                  <a:pt x="179" y="283"/>
                                </a:cubicBezTo>
                                <a:cubicBezTo>
                                  <a:pt x="241" y="283"/>
                                  <a:pt x="281" y="235"/>
                                  <a:pt x="281" y="176"/>
                                </a:cubicBezTo>
                                <a:cubicBezTo>
                                  <a:pt x="281" y="116"/>
                                  <a:pt x="238" y="67"/>
                                  <a:pt x="178" y="67"/>
                                </a:cubicBezTo>
                                <a:close/>
                                <a:moveTo>
                                  <a:pt x="178" y="350"/>
                                </a:moveTo>
                                <a:cubicBezTo>
                                  <a:pt x="75" y="350"/>
                                  <a:pt x="0" y="272"/>
                                  <a:pt x="0" y="176"/>
                                </a:cubicBezTo>
                                <a:cubicBezTo>
                                  <a:pt x="0" y="79"/>
                                  <a:pt x="76" y="0"/>
                                  <a:pt x="179" y="0"/>
                                </a:cubicBezTo>
                                <a:cubicBezTo>
                                  <a:pt x="282" y="0"/>
                                  <a:pt x="358" y="78"/>
                                  <a:pt x="358" y="175"/>
                                </a:cubicBezTo>
                                <a:cubicBezTo>
                                  <a:pt x="358" y="271"/>
                                  <a:pt x="281" y="350"/>
                                  <a:pt x="178" y="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" name="Freeform 1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881" y="173"/>
                            <a:ext cx="59" cy="67"/>
                          </a:xfrm>
                          <a:custGeom>
                            <a:avLst/>
                            <a:gdLst>
                              <a:gd name="T0" fmla="*/ 77 w 302"/>
                              <a:gd name="T1" fmla="*/ 343 h 343"/>
                              <a:gd name="T2" fmla="*/ 0 w 302"/>
                              <a:gd name="T3" fmla="*/ 343 h 343"/>
                              <a:gd name="T4" fmla="*/ 0 w 302"/>
                              <a:gd name="T5" fmla="*/ 7 h 343"/>
                              <a:gd name="T6" fmla="*/ 77 w 302"/>
                              <a:gd name="T7" fmla="*/ 7 h 343"/>
                              <a:gd name="T8" fmla="*/ 77 w 302"/>
                              <a:gd name="T9" fmla="*/ 59 h 343"/>
                              <a:gd name="T10" fmla="*/ 182 w 302"/>
                              <a:gd name="T11" fmla="*/ 0 h 343"/>
                              <a:gd name="T12" fmla="*/ 302 w 302"/>
                              <a:gd name="T13" fmla="*/ 129 h 343"/>
                              <a:gd name="T14" fmla="*/ 302 w 302"/>
                              <a:gd name="T15" fmla="*/ 343 h 343"/>
                              <a:gd name="T16" fmla="*/ 225 w 302"/>
                              <a:gd name="T17" fmla="*/ 343 h 343"/>
                              <a:gd name="T18" fmla="*/ 225 w 302"/>
                              <a:gd name="T19" fmla="*/ 152 h 343"/>
                              <a:gd name="T20" fmla="*/ 153 w 302"/>
                              <a:gd name="T21" fmla="*/ 70 h 343"/>
                              <a:gd name="T22" fmla="*/ 77 w 302"/>
                              <a:gd name="T23" fmla="*/ 153 h 343"/>
                              <a:gd name="T24" fmla="*/ 77 w 302"/>
                              <a:gd name="T25" fmla="*/ 343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02" h="343">
                                <a:moveTo>
                                  <a:pt x="77" y="343"/>
                                </a:moveTo>
                                <a:lnTo>
                                  <a:pt x="0" y="343"/>
                                </a:lnTo>
                                <a:lnTo>
                                  <a:pt x="0" y="7"/>
                                </a:lnTo>
                                <a:lnTo>
                                  <a:pt x="77" y="7"/>
                                </a:lnTo>
                                <a:lnTo>
                                  <a:pt x="77" y="59"/>
                                </a:lnTo>
                                <a:cubicBezTo>
                                  <a:pt x="99" y="27"/>
                                  <a:pt x="130" y="0"/>
                                  <a:pt x="182" y="0"/>
                                </a:cubicBezTo>
                                <a:cubicBezTo>
                                  <a:pt x="258" y="0"/>
                                  <a:pt x="302" y="51"/>
                                  <a:pt x="302" y="129"/>
                                </a:cubicBezTo>
                                <a:lnTo>
                                  <a:pt x="302" y="343"/>
                                </a:lnTo>
                                <a:lnTo>
                                  <a:pt x="225" y="343"/>
                                </a:lnTo>
                                <a:lnTo>
                                  <a:pt x="225" y="152"/>
                                </a:lnTo>
                                <a:cubicBezTo>
                                  <a:pt x="225" y="100"/>
                                  <a:pt x="199" y="70"/>
                                  <a:pt x="153" y="70"/>
                                </a:cubicBezTo>
                                <a:cubicBezTo>
                                  <a:pt x="108" y="70"/>
                                  <a:pt x="77" y="101"/>
                                  <a:pt x="77" y="153"/>
                                </a:cubicBezTo>
                                <a:lnTo>
                                  <a:pt x="77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3" name="Freeform 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955" y="173"/>
                            <a:ext cx="59" cy="67"/>
                          </a:xfrm>
                          <a:custGeom>
                            <a:avLst/>
                            <a:gdLst>
                              <a:gd name="T0" fmla="*/ 77 w 301"/>
                              <a:gd name="T1" fmla="*/ 343 h 343"/>
                              <a:gd name="T2" fmla="*/ 0 w 301"/>
                              <a:gd name="T3" fmla="*/ 343 h 343"/>
                              <a:gd name="T4" fmla="*/ 0 w 301"/>
                              <a:gd name="T5" fmla="*/ 7 h 343"/>
                              <a:gd name="T6" fmla="*/ 77 w 301"/>
                              <a:gd name="T7" fmla="*/ 7 h 343"/>
                              <a:gd name="T8" fmla="*/ 77 w 301"/>
                              <a:gd name="T9" fmla="*/ 59 h 343"/>
                              <a:gd name="T10" fmla="*/ 182 w 301"/>
                              <a:gd name="T11" fmla="*/ 0 h 343"/>
                              <a:gd name="T12" fmla="*/ 301 w 301"/>
                              <a:gd name="T13" fmla="*/ 129 h 343"/>
                              <a:gd name="T14" fmla="*/ 301 w 301"/>
                              <a:gd name="T15" fmla="*/ 343 h 343"/>
                              <a:gd name="T16" fmla="*/ 224 w 301"/>
                              <a:gd name="T17" fmla="*/ 343 h 343"/>
                              <a:gd name="T18" fmla="*/ 224 w 301"/>
                              <a:gd name="T19" fmla="*/ 152 h 343"/>
                              <a:gd name="T20" fmla="*/ 152 w 301"/>
                              <a:gd name="T21" fmla="*/ 70 h 343"/>
                              <a:gd name="T22" fmla="*/ 77 w 301"/>
                              <a:gd name="T23" fmla="*/ 153 h 343"/>
                              <a:gd name="T24" fmla="*/ 77 w 301"/>
                              <a:gd name="T25" fmla="*/ 343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01" h="343">
                                <a:moveTo>
                                  <a:pt x="77" y="343"/>
                                </a:moveTo>
                                <a:lnTo>
                                  <a:pt x="0" y="343"/>
                                </a:lnTo>
                                <a:lnTo>
                                  <a:pt x="0" y="7"/>
                                </a:lnTo>
                                <a:lnTo>
                                  <a:pt x="77" y="7"/>
                                </a:lnTo>
                                <a:lnTo>
                                  <a:pt x="77" y="59"/>
                                </a:lnTo>
                                <a:cubicBezTo>
                                  <a:pt x="98" y="27"/>
                                  <a:pt x="129" y="0"/>
                                  <a:pt x="182" y="0"/>
                                </a:cubicBezTo>
                                <a:cubicBezTo>
                                  <a:pt x="257" y="0"/>
                                  <a:pt x="301" y="51"/>
                                  <a:pt x="301" y="129"/>
                                </a:cubicBezTo>
                                <a:lnTo>
                                  <a:pt x="301" y="343"/>
                                </a:lnTo>
                                <a:lnTo>
                                  <a:pt x="224" y="343"/>
                                </a:lnTo>
                                <a:lnTo>
                                  <a:pt x="224" y="152"/>
                                </a:lnTo>
                                <a:cubicBezTo>
                                  <a:pt x="224" y="100"/>
                                  <a:pt x="198" y="70"/>
                                  <a:pt x="152" y="70"/>
                                </a:cubicBezTo>
                                <a:cubicBezTo>
                                  <a:pt x="108" y="70"/>
                                  <a:pt x="77" y="101"/>
                                  <a:pt x="77" y="153"/>
                                </a:cubicBezTo>
                                <a:lnTo>
                                  <a:pt x="77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4" name="Freeform 17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026" y="173"/>
                            <a:ext cx="63" cy="68"/>
                          </a:xfrm>
                          <a:custGeom>
                            <a:avLst/>
                            <a:gdLst>
                              <a:gd name="T0" fmla="*/ 248 w 325"/>
                              <a:gd name="T1" fmla="*/ 151 h 350"/>
                              <a:gd name="T2" fmla="*/ 163 w 325"/>
                              <a:gd name="T3" fmla="*/ 63 h 350"/>
                              <a:gd name="T4" fmla="*/ 76 w 325"/>
                              <a:gd name="T5" fmla="*/ 151 h 350"/>
                              <a:gd name="T6" fmla="*/ 248 w 325"/>
                              <a:gd name="T7" fmla="*/ 151 h 350"/>
                              <a:gd name="T8" fmla="*/ 173 w 325"/>
                              <a:gd name="T9" fmla="*/ 287 h 350"/>
                              <a:gd name="T10" fmla="*/ 264 w 325"/>
                              <a:gd name="T11" fmla="*/ 247 h 350"/>
                              <a:gd name="T12" fmla="*/ 309 w 325"/>
                              <a:gd name="T13" fmla="*/ 287 h 350"/>
                              <a:gd name="T14" fmla="*/ 172 w 325"/>
                              <a:gd name="T15" fmla="*/ 350 h 350"/>
                              <a:gd name="T16" fmla="*/ 0 w 325"/>
                              <a:gd name="T17" fmla="*/ 175 h 350"/>
                              <a:gd name="T18" fmla="*/ 164 w 325"/>
                              <a:gd name="T19" fmla="*/ 0 h 350"/>
                              <a:gd name="T20" fmla="*/ 325 w 325"/>
                              <a:gd name="T21" fmla="*/ 181 h 350"/>
                              <a:gd name="T22" fmla="*/ 323 w 325"/>
                              <a:gd name="T23" fmla="*/ 202 h 350"/>
                              <a:gd name="T24" fmla="*/ 77 w 325"/>
                              <a:gd name="T25" fmla="*/ 202 h 350"/>
                              <a:gd name="T26" fmla="*/ 173 w 325"/>
                              <a:gd name="T27" fmla="*/ 287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5" h="350">
                                <a:moveTo>
                                  <a:pt x="248" y="151"/>
                                </a:moveTo>
                                <a:cubicBezTo>
                                  <a:pt x="243" y="102"/>
                                  <a:pt x="214" y="63"/>
                                  <a:pt x="163" y="63"/>
                                </a:cubicBezTo>
                                <a:cubicBezTo>
                                  <a:pt x="116" y="63"/>
                                  <a:pt x="83" y="99"/>
                                  <a:pt x="76" y="151"/>
                                </a:cubicBezTo>
                                <a:lnTo>
                                  <a:pt x="248" y="151"/>
                                </a:lnTo>
                                <a:close/>
                                <a:moveTo>
                                  <a:pt x="173" y="287"/>
                                </a:moveTo>
                                <a:cubicBezTo>
                                  <a:pt x="211" y="287"/>
                                  <a:pt x="238" y="273"/>
                                  <a:pt x="264" y="247"/>
                                </a:cubicBezTo>
                                <a:lnTo>
                                  <a:pt x="309" y="287"/>
                                </a:lnTo>
                                <a:cubicBezTo>
                                  <a:pt x="278" y="325"/>
                                  <a:pt x="234" y="350"/>
                                  <a:pt x="172" y="350"/>
                                </a:cubicBezTo>
                                <a:cubicBezTo>
                                  <a:pt x="75" y="350"/>
                                  <a:pt x="0" y="280"/>
                                  <a:pt x="0" y="175"/>
                                </a:cubicBezTo>
                                <a:cubicBezTo>
                                  <a:pt x="0" y="79"/>
                                  <a:pt x="68" y="0"/>
                                  <a:pt x="164" y="0"/>
                                </a:cubicBezTo>
                                <a:cubicBezTo>
                                  <a:pt x="271" y="0"/>
                                  <a:pt x="325" y="84"/>
                                  <a:pt x="325" y="181"/>
                                </a:cubicBezTo>
                                <a:cubicBezTo>
                                  <a:pt x="325" y="188"/>
                                  <a:pt x="324" y="194"/>
                                  <a:pt x="323" y="202"/>
                                </a:cubicBezTo>
                                <a:lnTo>
                                  <a:pt x="77" y="202"/>
                                </a:lnTo>
                                <a:cubicBezTo>
                                  <a:pt x="86" y="257"/>
                                  <a:pt x="124" y="287"/>
                                  <a:pt x="173" y="2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5" name="Freeform 1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98" y="173"/>
                            <a:ext cx="61" cy="68"/>
                          </a:xfrm>
                          <a:custGeom>
                            <a:avLst/>
                            <a:gdLst>
                              <a:gd name="T0" fmla="*/ 174 w 311"/>
                              <a:gd name="T1" fmla="*/ 350 h 350"/>
                              <a:gd name="T2" fmla="*/ 0 w 311"/>
                              <a:gd name="T3" fmla="*/ 176 h 350"/>
                              <a:gd name="T4" fmla="*/ 174 w 311"/>
                              <a:gd name="T5" fmla="*/ 0 h 350"/>
                              <a:gd name="T6" fmla="*/ 309 w 311"/>
                              <a:gd name="T7" fmla="*/ 58 h 350"/>
                              <a:gd name="T8" fmla="*/ 261 w 311"/>
                              <a:gd name="T9" fmla="*/ 109 h 350"/>
                              <a:gd name="T10" fmla="*/ 174 w 311"/>
                              <a:gd name="T11" fmla="*/ 67 h 350"/>
                              <a:gd name="T12" fmla="*/ 77 w 311"/>
                              <a:gd name="T13" fmla="*/ 175 h 350"/>
                              <a:gd name="T14" fmla="*/ 178 w 311"/>
                              <a:gd name="T15" fmla="*/ 283 h 350"/>
                              <a:gd name="T16" fmla="*/ 265 w 311"/>
                              <a:gd name="T17" fmla="*/ 241 h 350"/>
                              <a:gd name="T18" fmla="*/ 311 w 311"/>
                              <a:gd name="T19" fmla="*/ 287 h 350"/>
                              <a:gd name="T20" fmla="*/ 174 w 311"/>
                              <a:gd name="T21" fmla="*/ 35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1" h="350">
                                <a:moveTo>
                                  <a:pt x="174" y="350"/>
                                </a:moveTo>
                                <a:cubicBezTo>
                                  <a:pt x="74" y="350"/>
                                  <a:pt x="0" y="272"/>
                                  <a:pt x="0" y="176"/>
                                </a:cubicBezTo>
                                <a:cubicBezTo>
                                  <a:pt x="0" y="80"/>
                                  <a:pt x="74" y="0"/>
                                  <a:pt x="174" y="0"/>
                                </a:cubicBezTo>
                                <a:cubicBezTo>
                                  <a:pt x="238" y="0"/>
                                  <a:pt x="277" y="23"/>
                                  <a:pt x="309" y="58"/>
                                </a:cubicBezTo>
                                <a:lnTo>
                                  <a:pt x="261" y="109"/>
                                </a:lnTo>
                                <a:cubicBezTo>
                                  <a:pt x="237" y="84"/>
                                  <a:pt x="213" y="67"/>
                                  <a:pt x="174" y="67"/>
                                </a:cubicBezTo>
                                <a:cubicBezTo>
                                  <a:pt x="118" y="67"/>
                                  <a:pt x="77" y="116"/>
                                  <a:pt x="77" y="175"/>
                                </a:cubicBezTo>
                                <a:cubicBezTo>
                                  <a:pt x="77" y="235"/>
                                  <a:pt x="118" y="283"/>
                                  <a:pt x="178" y="283"/>
                                </a:cubicBezTo>
                                <a:cubicBezTo>
                                  <a:pt x="214" y="283"/>
                                  <a:pt x="240" y="266"/>
                                  <a:pt x="265" y="241"/>
                                </a:cubicBezTo>
                                <a:lnTo>
                                  <a:pt x="311" y="287"/>
                                </a:lnTo>
                                <a:cubicBezTo>
                                  <a:pt x="278" y="324"/>
                                  <a:pt x="239" y="350"/>
                                  <a:pt x="174" y="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8" name="Freeform 1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165" y="156"/>
                            <a:ext cx="40" cy="85"/>
                          </a:xfrm>
                          <a:custGeom>
                            <a:avLst/>
                            <a:gdLst>
                              <a:gd name="T0" fmla="*/ 120 w 210"/>
                              <a:gd name="T1" fmla="*/ 323 h 433"/>
                              <a:gd name="T2" fmla="*/ 161 w 210"/>
                              <a:gd name="T3" fmla="*/ 365 h 433"/>
                              <a:gd name="T4" fmla="*/ 209 w 210"/>
                              <a:gd name="T5" fmla="*/ 353 h 433"/>
                              <a:gd name="T6" fmla="*/ 209 w 210"/>
                              <a:gd name="T7" fmla="*/ 416 h 433"/>
                              <a:gd name="T8" fmla="*/ 139 w 210"/>
                              <a:gd name="T9" fmla="*/ 433 h 433"/>
                              <a:gd name="T10" fmla="*/ 43 w 210"/>
                              <a:gd name="T11" fmla="*/ 335 h 433"/>
                              <a:gd name="T12" fmla="*/ 43 w 210"/>
                              <a:gd name="T13" fmla="*/ 158 h 433"/>
                              <a:gd name="T14" fmla="*/ 0 w 210"/>
                              <a:gd name="T15" fmla="*/ 158 h 433"/>
                              <a:gd name="T16" fmla="*/ 0 w 210"/>
                              <a:gd name="T17" fmla="*/ 92 h 433"/>
                              <a:gd name="T18" fmla="*/ 43 w 210"/>
                              <a:gd name="T19" fmla="*/ 92 h 433"/>
                              <a:gd name="T20" fmla="*/ 43 w 210"/>
                              <a:gd name="T21" fmla="*/ 0 h 433"/>
                              <a:gd name="T22" fmla="*/ 120 w 210"/>
                              <a:gd name="T23" fmla="*/ 0 h 433"/>
                              <a:gd name="T24" fmla="*/ 120 w 210"/>
                              <a:gd name="T25" fmla="*/ 92 h 433"/>
                              <a:gd name="T26" fmla="*/ 210 w 210"/>
                              <a:gd name="T27" fmla="*/ 92 h 433"/>
                              <a:gd name="T28" fmla="*/ 210 w 210"/>
                              <a:gd name="T29" fmla="*/ 158 h 433"/>
                              <a:gd name="T30" fmla="*/ 120 w 210"/>
                              <a:gd name="T31" fmla="*/ 158 h 433"/>
                              <a:gd name="T32" fmla="*/ 120 w 210"/>
                              <a:gd name="T33" fmla="*/ 323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0" h="433">
                                <a:moveTo>
                                  <a:pt x="120" y="323"/>
                                </a:moveTo>
                                <a:cubicBezTo>
                                  <a:pt x="120" y="353"/>
                                  <a:pt x="135" y="365"/>
                                  <a:pt x="161" y="365"/>
                                </a:cubicBezTo>
                                <a:cubicBezTo>
                                  <a:pt x="178" y="365"/>
                                  <a:pt x="194" y="361"/>
                                  <a:pt x="209" y="353"/>
                                </a:cubicBezTo>
                                <a:lnTo>
                                  <a:pt x="209" y="416"/>
                                </a:lnTo>
                                <a:cubicBezTo>
                                  <a:pt x="190" y="427"/>
                                  <a:pt x="168" y="433"/>
                                  <a:pt x="139" y="433"/>
                                </a:cubicBezTo>
                                <a:cubicBezTo>
                                  <a:pt x="83" y="433"/>
                                  <a:pt x="43" y="409"/>
                                  <a:pt x="43" y="335"/>
                                </a:cubicBezTo>
                                <a:lnTo>
                                  <a:pt x="43" y="158"/>
                                </a:lnTo>
                                <a:lnTo>
                                  <a:pt x="0" y="158"/>
                                </a:lnTo>
                                <a:lnTo>
                                  <a:pt x="0" y="92"/>
                                </a:lnTo>
                                <a:lnTo>
                                  <a:pt x="43" y="92"/>
                                </a:lnTo>
                                <a:lnTo>
                                  <a:pt x="43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92"/>
                                </a:lnTo>
                                <a:lnTo>
                                  <a:pt x="210" y="92"/>
                                </a:lnTo>
                                <a:lnTo>
                                  <a:pt x="210" y="158"/>
                                </a:lnTo>
                                <a:lnTo>
                                  <a:pt x="120" y="158"/>
                                </a:lnTo>
                                <a:lnTo>
                                  <a:pt x="120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9" name="Freeform 20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484" y="262"/>
                            <a:ext cx="67" cy="87"/>
                          </a:xfrm>
                          <a:custGeom>
                            <a:avLst/>
                            <a:gdLst>
                              <a:gd name="T0" fmla="*/ 169 w 345"/>
                              <a:gd name="T1" fmla="*/ 71 h 445"/>
                              <a:gd name="T2" fmla="*/ 78 w 345"/>
                              <a:gd name="T3" fmla="*/ 71 h 445"/>
                              <a:gd name="T4" fmla="*/ 78 w 345"/>
                              <a:gd name="T5" fmla="*/ 231 h 445"/>
                              <a:gd name="T6" fmla="*/ 169 w 345"/>
                              <a:gd name="T7" fmla="*/ 231 h 445"/>
                              <a:gd name="T8" fmla="*/ 265 w 345"/>
                              <a:gd name="T9" fmla="*/ 151 h 445"/>
                              <a:gd name="T10" fmla="*/ 169 w 345"/>
                              <a:gd name="T11" fmla="*/ 71 h 445"/>
                              <a:gd name="T12" fmla="*/ 167 w 345"/>
                              <a:gd name="T13" fmla="*/ 302 h 445"/>
                              <a:gd name="T14" fmla="*/ 78 w 345"/>
                              <a:gd name="T15" fmla="*/ 302 h 445"/>
                              <a:gd name="T16" fmla="*/ 78 w 345"/>
                              <a:gd name="T17" fmla="*/ 445 h 445"/>
                              <a:gd name="T18" fmla="*/ 0 w 345"/>
                              <a:gd name="T19" fmla="*/ 445 h 445"/>
                              <a:gd name="T20" fmla="*/ 0 w 345"/>
                              <a:gd name="T21" fmla="*/ 0 h 445"/>
                              <a:gd name="T22" fmla="*/ 175 w 345"/>
                              <a:gd name="T23" fmla="*/ 0 h 445"/>
                              <a:gd name="T24" fmla="*/ 345 w 345"/>
                              <a:gd name="T25" fmla="*/ 149 h 445"/>
                              <a:gd name="T26" fmla="*/ 167 w 345"/>
                              <a:gd name="T27" fmla="*/ 302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45" h="445">
                                <a:moveTo>
                                  <a:pt x="169" y="71"/>
                                </a:moveTo>
                                <a:lnTo>
                                  <a:pt x="78" y="71"/>
                                </a:lnTo>
                                <a:lnTo>
                                  <a:pt x="78" y="231"/>
                                </a:lnTo>
                                <a:lnTo>
                                  <a:pt x="169" y="231"/>
                                </a:lnTo>
                                <a:cubicBezTo>
                                  <a:pt x="228" y="231"/>
                                  <a:pt x="265" y="199"/>
                                  <a:pt x="265" y="151"/>
                                </a:cubicBezTo>
                                <a:cubicBezTo>
                                  <a:pt x="265" y="98"/>
                                  <a:pt x="228" y="71"/>
                                  <a:pt x="169" y="71"/>
                                </a:cubicBezTo>
                                <a:close/>
                                <a:moveTo>
                                  <a:pt x="167" y="302"/>
                                </a:moveTo>
                                <a:lnTo>
                                  <a:pt x="78" y="302"/>
                                </a:lnTo>
                                <a:lnTo>
                                  <a:pt x="78" y="445"/>
                                </a:lnTo>
                                <a:lnTo>
                                  <a:pt x="0" y="445"/>
                                </a:lnTo>
                                <a:lnTo>
                                  <a:pt x="0" y="0"/>
                                </a:lnTo>
                                <a:lnTo>
                                  <a:pt x="175" y="0"/>
                                </a:lnTo>
                                <a:cubicBezTo>
                                  <a:pt x="279" y="0"/>
                                  <a:pt x="345" y="58"/>
                                  <a:pt x="345" y="149"/>
                                </a:cubicBezTo>
                                <a:cubicBezTo>
                                  <a:pt x="345" y="249"/>
                                  <a:pt x="264" y="302"/>
                                  <a:pt x="167" y="3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0" name="Freeform 2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562" y="281"/>
                            <a:ext cx="39" cy="68"/>
                          </a:xfrm>
                          <a:custGeom>
                            <a:avLst/>
                            <a:gdLst>
                              <a:gd name="T0" fmla="*/ 77 w 196"/>
                              <a:gd name="T1" fmla="*/ 345 h 345"/>
                              <a:gd name="T2" fmla="*/ 0 w 196"/>
                              <a:gd name="T3" fmla="*/ 345 h 345"/>
                              <a:gd name="T4" fmla="*/ 0 w 196"/>
                              <a:gd name="T5" fmla="*/ 9 h 345"/>
                              <a:gd name="T6" fmla="*/ 77 w 196"/>
                              <a:gd name="T7" fmla="*/ 9 h 345"/>
                              <a:gd name="T8" fmla="*/ 77 w 196"/>
                              <a:gd name="T9" fmla="*/ 85 h 345"/>
                              <a:gd name="T10" fmla="*/ 196 w 196"/>
                              <a:gd name="T11" fmla="*/ 3 h 345"/>
                              <a:gd name="T12" fmla="*/ 196 w 196"/>
                              <a:gd name="T13" fmla="*/ 84 h 345"/>
                              <a:gd name="T14" fmla="*/ 191 w 196"/>
                              <a:gd name="T15" fmla="*/ 84 h 345"/>
                              <a:gd name="T16" fmla="*/ 77 w 196"/>
                              <a:gd name="T17" fmla="*/ 217 h 345"/>
                              <a:gd name="T18" fmla="*/ 77 w 196"/>
                              <a:gd name="T19" fmla="*/ 345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6" h="345">
                                <a:moveTo>
                                  <a:pt x="77" y="345"/>
                                </a:moveTo>
                                <a:lnTo>
                                  <a:pt x="0" y="345"/>
                                </a:lnTo>
                                <a:lnTo>
                                  <a:pt x="0" y="9"/>
                                </a:lnTo>
                                <a:lnTo>
                                  <a:pt x="77" y="9"/>
                                </a:lnTo>
                                <a:lnTo>
                                  <a:pt x="77" y="85"/>
                                </a:lnTo>
                                <a:cubicBezTo>
                                  <a:pt x="98" y="34"/>
                                  <a:pt x="137" y="0"/>
                                  <a:pt x="196" y="3"/>
                                </a:cubicBezTo>
                                <a:lnTo>
                                  <a:pt x="196" y="84"/>
                                </a:lnTo>
                                <a:lnTo>
                                  <a:pt x="191" y="84"/>
                                </a:lnTo>
                                <a:cubicBezTo>
                                  <a:pt x="124" y="84"/>
                                  <a:pt x="77" y="128"/>
                                  <a:pt x="77" y="217"/>
                                </a:cubicBezTo>
                                <a:lnTo>
                                  <a:pt x="77" y="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1" name="Freeform 22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605" y="282"/>
                            <a:ext cx="70" cy="68"/>
                          </a:xfrm>
                          <a:custGeom>
                            <a:avLst/>
                            <a:gdLst>
                              <a:gd name="T0" fmla="*/ 178 w 358"/>
                              <a:gd name="T1" fmla="*/ 67 h 350"/>
                              <a:gd name="T2" fmla="*/ 77 w 358"/>
                              <a:gd name="T3" fmla="*/ 175 h 350"/>
                              <a:gd name="T4" fmla="*/ 179 w 358"/>
                              <a:gd name="T5" fmla="*/ 283 h 350"/>
                              <a:gd name="T6" fmla="*/ 281 w 358"/>
                              <a:gd name="T7" fmla="*/ 176 h 350"/>
                              <a:gd name="T8" fmla="*/ 178 w 358"/>
                              <a:gd name="T9" fmla="*/ 67 h 350"/>
                              <a:gd name="T10" fmla="*/ 178 w 358"/>
                              <a:gd name="T11" fmla="*/ 350 h 350"/>
                              <a:gd name="T12" fmla="*/ 0 w 358"/>
                              <a:gd name="T13" fmla="*/ 176 h 350"/>
                              <a:gd name="T14" fmla="*/ 179 w 358"/>
                              <a:gd name="T15" fmla="*/ 0 h 350"/>
                              <a:gd name="T16" fmla="*/ 358 w 358"/>
                              <a:gd name="T17" fmla="*/ 175 h 350"/>
                              <a:gd name="T18" fmla="*/ 178 w 358"/>
                              <a:gd name="T19" fmla="*/ 35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58" h="350">
                                <a:moveTo>
                                  <a:pt x="178" y="67"/>
                                </a:moveTo>
                                <a:cubicBezTo>
                                  <a:pt x="116" y="67"/>
                                  <a:pt x="77" y="116"/>
                                  <a:pt x="77" y="175"/>
                                </a:cubicBezTo>
                                <a:cubicBezTo>
                                  <a:pt x="77" y="234"/>
                                  <a:pt x="120" y="283"/>
                                  <a:pt x="179" y="283"/>
                                </a:cubicBezTo>
                                <a:cubicBezTo>
                                  <a:pt x="242" y="283"/>
                                  <a:pt x="281" y="235"/>
                                  <a:pt x="281" y="176"/>
                                </a:cubicBezTo>
                                <a:cubicBezTo>
                                  <a:pt x="281" y="116"/>
                                  <a:pt x="238" y="67"/>
                                  <a:pt x="178" y="67"/>
                                </a:cubicBezTo>
                                <a:close/>
                                <a:moveTo>
                                  <a:pt x="178" y="350"/>
                                </a:moveTo>
                                <a:cubicBezTo>
                                  <a:pt x="76" y="350"/>
                                  <a:pt x="0" y="272"/>
                                  <a:pt x="0" y="176"/>
                                </a:cubicBezTo>
                                <a:cubicBezTo>
                                  <a:pt x="0" y="79"/>
                                  <a:pt x="76" y="0"/>
                                  <a:pt x="179" y="0"/>
                                </a:cubicBezTo>
                                <a:cubicBezTo>
                                  <a:pt x="282" y="0"/>
                                  <a:pt x="358" y="78"/>
                                  <a:pt x="358" y="175"/>
                                </a:cubicBezTo>
                                <a:cubicBezTo>
                                  <a:pt x="358" y="271"/>
                                  <a:pt x="282" y="350"/>
                                  <a:pt x="178" y="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" name="Freeform 23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684" y="282"/>
                            <a:ext cx="68" cy="87"/>
                          </a:xfrm>
                          <a:custGeom>
                            <a:avLst/>
                            <a:gdLst>
                              <a:gd name="T0" fmla="*/ 173 w 347"/>
                              <a:gd name="T1" fmla="*/ 65 h 446"/>
                              <a:gd name="T2" fmla="*/ 78 w 347"/>
                              <a:gd name="T3" fmla="*/ 158 h 446"/>
                              <a:gd name="T4" fmla="*/ 173 w 347"/>
                              <a:gd name="T5" fmla="*/ 251 h 446"/>
                              <a:gd name="T6" fmla="*/ 272 w 347"/>
                              <a:gd name="T7" fmla="*/ 158 h 446"/>
                              <a:gd name="T8" fmla="*/ 173 w 347"/>
                              <a:gd name="T9" fmla="*/ 65 h 446"/>
                              <a:gd name="T10" fmla="*/ 167 w 347"/>
                              <a:gd name="T11" fmla="*/ 446 h 446"/>
                              <a:gd name="T12" fmla="*/ 17 w 347"/>
                              <a:gd name="T13" fmla="*/ 406 h 446"/>
                              <a:gd name="T14" fmla="*/ 45 w 347"/>
                              <a:gd name="T15" fmla="*/ 348 h 446"/>
                              <a:gd name="T16" fmla="*/ 165 w 347"/>
                              <a:gd name="T17" fmla="*/ 383 h 446"/>
                              <a:gd name="T18" fmla="*/ 271 w 347"/>
                              <a:gd name="T19" fmla="*/ 280 h 446"/>
                              <a:gd name="T20" fmla="*/ 271 w 347"/>
                              <a:gd name="T21" fmla="*/ 254 h 446"/>
                              <a:gd name="T22" fmla="*/ 153 w 347"/>
                              <a:gd name="T23" fmla="*/ 316 h 446"/>
                              <a:gd name="T24" fmla="*/ 0 w 347"/>
                              <a:gd name="T25" fmla="*/ 158 h 446"/>
                              <a:gd name="T26" fmla="*/ 153 w 347"/>
                              <a:gd name="T27" fmla="*/ 0 h 446"/>
                              <a:gd name="T28" fmla="*/ 271 w 347"/>
                              <a:gd name="T29" fmla="*/ 57 h 446"/>
                              <a:gd name="T30" fmla="*/ 271 w 347"/>
                              <a:gd name="T31" fmla="*/ 7 h 446"/>
                              <a:gd name="T32" fmla="*/ 347 w 347"/>
                              <a:gd name="T33" fmla="*/ 7 h 446"/>
                              <a:gd name="T34" fmla="*/ 347 w 347"/>
                              <a:gd name="T35" fmla="*/ 274 h 446"/>
                              <a:gd name="T36" fmla="*/ 167 w 347"/>
                              <a:gd name="T37" fmla="*/ 446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47" h="446">
                                <a:moveTo>
                                  <a:pt x="173" y="65"/>
                                </a:moveTo>
                                <a:cubicBezTo>
                                  <a:pt x="120" y="65"/>
                                  <a:pt x="78" y="102"/>
                                  <a:pt x="78" y="158"/>
                                </a:cubicBezTo>
                                <a:cubicBezTo>
                                  <a:pt x="78" y="214"/>
                                  <a:pt x="120" y="251"/>
                                  <a:pt x="173" y="251"/>
                                </a:cubicBezTo>
                                <a:cubicBezTo>
                                  <a:pt x="227" y="251"/>
                                  <a:pt x="272" y="214"/>
                                  <a:pt x="272" y="158"/>
                                </a:cubicBezTo>
                                <a:cubicBezTo>
                                  <a:pt x="272" y="102"/>
                                  <a:pt x="227" y="65"/>
                                  <a:pt x="173" y="65"/>
                                </a:cubicBezTo>
                                <a:close/>
                                <a:moveTo>
                                  <a:pt x="167" y="446"/>
                                </a:moveTo>
                                <a:cubicBezTo>
                                  <a:pt x="112" y="446"/>
                                  <a:pt x="60" y="432"/>
                                  <a:pt x="17" y="406"/>
                                </a:cubicBezTo>
                                <a:lnTo>
                                  <a:pt x="45" y="348"/>
                                </a:lnTo>
                                <a:cubicBezTo>
                                  <a:pt x="81" y="370"/>
                                  <a:pt x="119" y="383"/>
                                  <a:pt x="165" y="383"/>
                                </a:cubicBezTo>
                                <a:cubicBezTo>
                                  <a:pt x="234" y="383"/>
                                  <a:pt x="271" y="348"/>
                                  <a:pt x="271" y="280"/>
                                </a:cubicBezTo>
                                <a:lnTo>
                                  <a:pt x="271" y="254"/>
                                </a:lnTo>
                                <a:cubicBezTo>
                                  <a:pt x="243" y="290"/>
                                  <a:pt x="208" y="316"/>
                                  <a:pt x="153" y="316"/>
                                </a:cubicBezTo>
                                <a:cubicBezTo>
                                  <a:pt x="74" y="316"/>
                                  <a:pt x="0" y="258"/>
                                  <a:pt x="0" y="158"/>
                                </a:cubicBezTo>
                                <a:cubicBezTo>
                                  <a:pt x="0" y="58"/>
                                  <a:pt x="75" y="0"/>
                                  <a:pt x="153" y="0"/>
                                </a:cubicBezTo>
                                <a:cubicBezTo>
                                  <a:pt x="209" y="0"/>
                                  <a:pt x="244" y="26"/>
                                  <a:pt x="271" y="57"/>
                                </a:cubicBezTo>
                                <a:lnTo>
                                  <a:pt x="271" y="7"/>
                                </a:lnTo>
                                <a:lnTo>
                                  <a:pt x="347" y="7"/>
                                </a:lnTo>
                                <a:lnTo>
                                  <a:pt x="347" y="274"/>
                                </a:lnTo>
                                <a:cubicBezTo>
                                  <a:pt x="347" y="393"/>
                                  <a:pt x="283" y="446"/>
                                  <a:pt x="167" y="44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" name="Freeform 2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768" y="281"/>
                            <a:ext cx="38" cy="68"/>
                          </a:xfrm>
                          <a:custGeom>
                            <a:avLst/>
                            <a:gdLst>
                              <a:gd name="T0" fmla="*/ 77 w 196"/>
                              <a:gd name="T1" fmla="*/ 345 h 345"/>
                              <a:gd name="T2" fmla="*/ 0 w 196"/>
                              <a:gd name="T3" fmla="*/ 345 h 345"/>
                              <a:gd name="T4" fmla="*/ 0 w 196"/>
                              <a:gd name="T5" fmla="*/ 9 h 345"/>
                              <a:gd name="T6" fmla="*/ 77 w 196"/>
                              <a:gd name="T7" fmla="*/ 9 h 345"/>
                              <a:gd name="T8" fmla="*/ 77 w 196"/>
                              <a:gd name="T9" fmla="*/ 85 h 345"/>
                              <a:gd name="T10" fmla="*/ 196 w 196"/>
                              <a:gd name="T11" fmla="*/ 3 h 345"/>
                              <a:gd name="T12" fmla="*/ 196 w 196"/>
                              <a:gd name="T13" fmla="*/ 84 h 345"/>
                              <a:gd name="T14" fmla="*/ 191 w 196"/>
                              <a:gd name="T15" fmla="*/ 84 h 345"/>
                              <a:gd name="T16" fmla="*/ 77 w 196"/>
                              <a:gd name="T17" fmla="*/ 217 h 345"/>
                              <a:gd name="T18" fmla="*/ 77 w 196"/>
                              <a:gd name="T19" fmla="*/ 345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6" h="345">
                                <a:moveTo>
                                  <a:pt x="77" y="345"/>
                                </a:moveTo>
                                <a:lnTo>
                                  <a:pt x="0" y="345"/>
                                </a:lnTo>
                                <a:lnTo>
                                  <a:pt x="0" y="9"/>
                                </a:lnTo>
                                <a:lnTo>
                                  <a:pt x="77" y="9"/>
                                </a:lnTo>
                                <a:lnTo>
                                  <a:pt x="77" y="85"/>
                                </a:lnTo>
                                <a:cubicBezTo>
                                  <a:pt x="98" y="34"/>
                                  <a:pt x="136" y="0"/>
                                  <a:pt x="196" y="3"/>
                                </a:cubicBezTo>
                                <a:lnTo>
                                  <a:pt x="196" y="84"/>
                                </a:lnTo>
                                <a:lnTo>
                                  <a:pt x="191" y="84"/>
                                </a:lnTo>
                                <a:cubicBezTo>
                                  <a:pt x="124" y="84"/>
                                  <a:pt x="77" y="128"/>
                                  <a:pt x="77" y="217"/>
                                </a:cubicBezTo>
                                <a:lnTo>
                                  <a:pt x="77" y="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" name="Freeform 25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809" y="282"/>
                            <a:ext cx="59" cy="68"/>
                          </a:xfrm>
                          <a:custGeom>
                            <a:avLst/>
                            <a:gdLst>
                              <a:gd name="T0" fmla="*/ 230 w 304"/>
                              <a:gd name="T1" fmla="*/ 198 h 348"/>
                              <a:gd name="T2" fmla="*/ 153 w 304"/>
                              <a:gd name="T3" fmla="*/ 185 h 348"/>
                              <a:gd name="T4" fmla="*/ 76 w 304"/>
                              <a:gd name="T5" fmla="*/ 239 h 348"/>
                              <a:gd name="T6" fmla="*/ 76 w 304"/>
                              <a:gd name="T7" fmla="*/ 240 h 348"/>
                              <a:gd name="T8" fmla="*/ 141 w 304"/>
                              <a:gd name="T9" fmla="*/ 290 h 348"/>
                              <a:gd name="T10" fmla="*/ 230 w 304"/>
                              <a:gd name="T11" fmla="*/ 219 h 348"/>
                              <a:gd name="T12" fmla="*/ 230 w 304"/>
                              <a:gd name="T13" fmla="*/ 198 h 348"/>
                              <a:gd name="T14" fmla="*/ 228 w 304"/>
                              <a:gd name="T15" fmla="*/ 341 h 348"/>
                              <a:gd name="T16" fmla="*/ 228 w 304"/>
                              <a:gd name="T17" fmla="*/ 299 h 348"/>
                              <a:gd name="T18" fmla="*/ 119 w 304"/>
                              <a:gd name="T19" fmla="*/ 348 h 348"/>
                              <a:gd name="T20" fmla="*/ 0 w 304"/>
                              <a:gd name="T21" fmla="*/ 244 h 348"/>
                              <a:gd name="T22" fmla="*/ 0 w 304"/>
                              <a:gd name="T23" fmla="*/ 243 h 348"/>
                              <a:gd name="T24" fmla="*/ 136 w 304"/>
                              <a:gd name="T25" fmla="*/ 135 h 348"/>
                              <a:gd name="T26" fmla="*/ 229 w 304"/>
                              <a:gd name="T27" fmla="*/ 149 h 348"/>
                              <a:gd name="T28" fmla="*/ 229 w 304"/>
                              <a:gd name="T29" fmla="*/ 140 h 348"/>
                              <a:gd name="T30" fmla="*/ 146 w 304"/>
                              <a:gd name="T31" fmla="*/ 68 h 348"/>
                              <a:gd name="T32" fmla="*/ 50 w 304"/>
                              <a:gd name="T33" fmla="*/ 89 h 348"/>
                              <a:gd name="T34" fmla="*/ 29 w 304"/>
                              <a:gd name="T35" fmla="*/ 28 h 348"/>
                              <a:gd name="T36" fmla="*/ 157 w 304"/>
                              <a:gd name="T37" fmla="*/ 0 h 348"/>
                              <a:gd name="T38" fmla="*/ 304 w 304"/>
                              <a:gd name="T39" fmla="*/ 142 h 348"/>
                              <a:gd name="T40" fmla="*/ 304 w 304"/>
                              <a:gd name="T41" fmla="*/ 341 h 348"/>
                              <a:gd name="T42" fmla="*/ 228 w 304"/>
                              <a:gd name="T43" fmla="*/ 341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04" h="348">
                                <a:moveTo>
                                  <a:pt x="230" y="198"/>
                                </a:moveTo>
                                <a:cubicBezTo>
                                  <a:pt x="210" y="191"/>
                                  <a:pt x="183" y="185"/>
                                  <a:pt x="153" y="185"/>
                                </a:cubicBezTo>
                                <a:cubicBezTo>
                                  <a:pt x="105" y="185"/>
                                  <a:pt x="76" y="205"/>
                                  <a:pt x="76" y="239"/>
                                </a:cubicBezTo>
                                <a:lnTo>
                                  <a:pt x="76" y="240"/>
                                </a:lnTo>
                                <a:cubicBezTo>
                                  <a:pt x="76" y="272"/>
                                  <a:pt x="105" y="290"/>
                                  <a:pt x="141" y="290"/>
                                </a:cubicBezTo>
                                <a:cubicBezTo>
                                  <a:pt x="192" y="290"/>
                                  <a:pt x="230" y="261"/>
                                  <a:pt x="230" y="219"/>
                                </a:cubicBezTo>
                                <a:lnTo>
                                  <a:pt x="230" y="198"/>
                                </a:lnTo>
                                <a:close/>
                                <a:moveTo>
                                  <a:pt x="228" y="341"/>
                                </a:moveTo>
                                <a:lnTo>
                                  <a:pt x="228" y="299"/>
                                </a:lnTo>
                                <a:cubicBezTo>
                                  <a:pt x="205" y="327"/>
                                  <a:pt x="170" y="348"/>
                                  <a:pt x="119" y="348"/>
                                </a:cubicBezTo>
                                <a:cubicBezTo>
                                  <a:pt x="56" y="348"/>
                                  <a:pt x="0" y="311"/>
                                  <a:pt x="0" y="244"/>
                                </a:cubicBezTo>
                                <a:lnTo>
                                  <a:pt x="0" y="243"/>
                                </a:lnTo>
                                <a:cubicBezTo>
                                  <a:pt x="0" y="170"/>
                                  <a:pt x="58" y="135"/>
                                  <a:pt x="136" y="135"/>
                                </a:cubicBezTo>
                                <a:cubicBezTo>
                                  <a:pt x="177" y="135"/>
                                  <a:pt x="203" y="140"/>
                                  <a:pt x="229" y="149"/>
                                </a:cubicBezTo>
                                <a:lnTo>
                                  <a:pt x="229" y="140"/>
                                </a:lnTo>
                                <a:cubicBezTo>
                                  <a:pt x="229" y="94"/>
                                  <a:pt x="199" y="68"/>
                                  <a:pt x="146" y="68"/>
                                </a:cubicBezTo>
                                <a:cubicBezTo>
                                  <a:pt x="108" y="68"/>
                                  <a:pt x="81" y="77"/>
                                  <a:pt x="50" y="89"/>
                                </a:cubicBezTo>
                                <a:lnTo>
                                  <a:pt x="29" y="28"/>
                                </a:lnTo>
                                <a:cubicBezTo>
                                  <a:pt x="66" y="11"/>
                                  <a:pt x="102" y="0"/>
                                  <a:pt x="157" y="0"/>
                                </a:cubicBezTo>
                                <a:cubicBezTo>
                                  <a:pt x="256" y="0"/>
                                  <a:pt x="304" y="52"/>
                                  <a:pt x="304" y="142"/>
                                </a:cubicBezTo>
                                <a:lnTo>
                                  <a:pt x="304" y="341"/>
                                </a:lnTo>
                                <a:lnTo>
                                  <a:pt x="228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5" name="Freeform 2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884" y="282"/>
                            <a:ext cx="99" cy="67"/>
                          </a:xfrm>
                          <a:custGeom>
                            <a:avLst/>
                            <a:gdLst>
                              <a:gd name="T0" fmla="*/ 393 w 511"/>
                              <a:gd name="T1" fmla="*/ 0 h 343"/>
                              <a:gd name="T2" fmla="*/ 511 w 511"/>
                              <a:gd name="T3" fmla="*/ 128 h 343"/>
                              <a:gd name="T4" fmla="*/ 511 w 511"/>
                              <a:gd name="T5" fmla="*/ 343 h 343"/>
                              <a:gd name="T6" fmla="*/ 434 w 511"/>
                              <a:gd name="T7" fmla="*/ 343 h 343"/>
                              <a:gd name="T8" fmla="*/ 434 w 511"/>
                              <a:gd name="T9" fmla="*/ 152 h 343"/>
                              <a:gd name="T10" fmla="*/ 366 w 511"/>
                              <a:gd name="T11" fmla="*/ 70 h 343"/>
                              <a:gd name="T12" fmla="*/ 294 w 511"/>
                              <a:gd name="T13" fmla="*/ 153 h 343"/>
                              <a:gd name="T14" fmla="*/ 294 w 511"/>
                              <a:gd name="T15" fmla="*/ 343 h 343"/>
                              <a:gd name="T16" fmla="*/ 217 w 511"/>
                              <a:gd name="T17" fmla="*/ 343 h 343"/>
                              <a:gd name="T18" fmla="*/ 217 w 511"/>
                              <a:gd name="T19" fmla="*/ 151 h 343"/>
                              <a:gd name="T20" fmla="*/ 149 w 511"/>
                              <a:gd name="T21" fmla="*/ 70 h 343"/>
                              <a:gd name="T22" fmla="*/ 77 w 511"/>
                              <a:gd name="T23" fmla="*/ 154 h 343"/>
                              <a:gd name="T24" fmla="*/ 77 w 511"/>
                              <a:gd name="T25" fmla="*/ 343 h 343"/>
                              <a:gd name="T26" fmla="*/ 0 w 511"/>
                              <a:gd name="T27" fmla="*/ 343 h 343"/>
                              <a:gd name="T28" fmla="*/ 0 w 511"/>
                              <a:gd name="T29" fmla="*/ 7 h 343"/>
                              <a:gd name="T30" fmla="*/ 77 w 511"/>
                              <a:gd name="T31" fmla="*/ 7 h 343"/>
                              <a:gd name="T32" fmla="*/ 77 w 511"/>
                              <a:gd name="T33" fmla="*/ 58 h 343"/>
                              <a:gd name="T34" fmla="*/ 179 w 511"/>
                              <a:gd name="T35" fmla="*/ 0 h 343"/>
                              <a:gd name="T36" fmla="*/ 279 w 511"/>
                              <a:gd name="T37" fmla="*/ 59 h 343"/>
                              <a:gd name="T38" fmla="*/ 393 w 511"/>
                              <a:gd name="T39" fmla="*/ 0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11" h="343">
                                <a:moveTo>
                                  <a:pt x="393" y="0"/>
                                </a:moveTo>
                                <a:cubicBezTo>
                                  <a:pt x="466" y="0"/>
                                  <a:pt x="511" y="46"/>
                                  <a:pt x="511" y="128"/>
                                </a:cubicBezTo>
                                <a:lnTo>
                                  <a:pt x="511" y="343"/>
                                </a:lnTo>
                                <a:lnTo>
                                  <a:pt x="434" y="343"/>
                                </a:lnTo>
                                <a:lnTo>
                                  <a:pt x="434" y="152"/>
                                </a:lnTo>
                                <a:cubicBezTo>
                                  <a:pt x="434" y="98"/>
                                  <a:pt x="409" y="70"/>
                                  <a:pt x="366" y="70"/>
                                </a:cubicBezTo>
                                <a:cubicBezTo>
                                  <a:pt x="324" y="70"/>
                                  <a:pt x="294" y="99"/>
                                  <a:pt x="294" y="153"/>
                                </a:cubicBezTo>
                                <a:lnTo>
                                  <a:pt x="294" y="343"/>
                                </a:lnTo>
                                <a:lnTo>
                                  <a:pt x="217" y="343"/>
                                </a:lnTo>
                                <a:lnTo>
                                  <a:pt x="217" y="151"/>
                                </a:lnTo>
                                <a:cubicBezTo>
                                  <a:pt x="217" y="99"/>
                                  <a:pt x="192" y="70"/>
                                  <a:pt x="149" y="70"/>
                                </a:cubicBezTo>
                                <a:cubicBezTo>
                                  <a:pt x="106" y="70"/>
                                  <a:pt x="77" y="102"/>
                                  <a:pt x="77" y="154"/>
                                </a:cubicBezTo>
                                <a:lnTo>
                                  <a:pt x="77" y="343"/>
                                </a:lnTo>
                                <a:lnTo>
                                  <a:pt x="0" y="343"/>
                                </a:lnTo>
                                <a:lnTo>
                                  <a:pt x="0" y="7"/>
                                </a:lnTo>
                                <a:lnTo>
                                  <a:pt x="77" y="7"/>
                                </a:lnTo>
                                <a:lnTo>
                                  <a:pt x="77" y="58"/>
                                </a:lnTo>
                                <a:cubicBezTo>
                                  <a:pt x="99" y="28"/>
                                  <a:pt x="128" y="0"/>
                                  <a:pt x="179" y="0"/>
                                </a:cubicBezTo>
                                <a:cubicBezTo>
                                  <a:pt x="228" y="0"/>
                                  <a:pt x="261" y="23"/>
                                  <a:pt x="279" y="59"/>
                                </a:cubicBezTo>
                                <a:cubicBezTo>
                                  <a:pt x="307" y="23"/>
                                  <a:pt x="342" y="0"/>
                                  <a:pt x="39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6" name="Freeform 2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999" y="282"/>
                            <a:ext cx="99" cy="67"/>
                          </a:xfrm>
                          <a:custGeom>
                            <a:avLst/>
                            <a:gdLst>
                              <a:gd name="T0" fmla="*/ 393 w 511"/>
                              <a:gd name="T1" fmla="*/ 0 h 343"/>
                              <a:gd name="T2" fmla="*/ 511 w 511"/>
                              <a:gd name="T3" fmla="*/ 128 h 343"/>
                              <a:gd name="T4" fmla="*/ 511 w 511"/>
                              <a:gd name="T5" fmla="*/ 343 h 343"/>
                              <a:gd name="T6" fmla="*/ 434 w 511"/>
                              <a:gd name="T7" fmla="*/ 343 h 343"/>
                              <a:gd name="T8" fmla="*/ 434 w 511"/>
                              <a:gd name="T9" fmla="*/ 152 h 343"/>
                              <a:gd name="T10" fmla="*/ 366 w 511"/>
                              <a:gd name="T11" fmla="*/ 70 h 343"/>
                              <a:gd name="T12" fmla="*/ 294 w 511"/>
                              <a:gd name="T13" fmla="*/ 153 h 343"/>
                              <a:gd name="T14" fmla="*/ 294 w 511"/>
                              <a:gd name="T15" fmla="*/ 343 h 343"/>
                              <a:gd name="T16" fmla="*/ 217 w 511"/>
                              <a:gd name="T17" fmla="*/ 343 h 343"/>
                              <a:gd name="T18" fmla="*/ 217 w 511"/>
                              <a:gd name="T19" fmla="*/ 151 h 343"/>
                              <a:gd name="T20" fmla="*/ 149 w 511"/>
                              <a:gd name="T21" fmla="*/ 70 h 343"/>
                              <a:gd name="T22" fmla="*/ 77 w 511"/>
                              <a:gd name="T23" fmla="*/ 154 h 343"/>
                              <a:gd name="T24" fmla="*/ 77 w 511"/>
                              <a:gd name="T25" fmla="*/ 343 h 343"/>
                              <a:gd name="T26" fmla="*/ 0 w 511"/>
                              <a:gd name="T27" fmla="*/ 343 h 343"/>
                              <a:gd name="T28" fmla="*/ 0 w 511"/>
                              <a:gd name="T29" fmla="*/ 7 h 343"/>
                              <a:gd name="T30" fmla="*/ 77 w 511"/>
                              <a:gd name="T31" fmla="*/ 7 h 343"/>
                              <a:gd name="T32" fmla="*/ 77 w 511"/>
                              <a:gd name="T33" fmla="*/ 58 h 343"/>
                              <a:gd name="T34" fmla="*/ 180 w 511"/>
                              <a:gd name="T35" fmla="*/ 0 h 343"/>
                              <a:gd name="T36" fmla="*/ 280 w 511"/>
                              <a:gd name="T37" fmla="*/ 59 h 343"/>
                              <a:gd name="T38" fmla="*/ 393 w 511"/>
                              <a:gd name="T39" fmla="*/ 0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11" h="343">
                                <a:moveTo>
                                  <a:pt x="393" y="0"/>
                                </a:moveTo>
                                <a:cubicBezTo>
                                  <a:pt x="467" y="0"/>
                                  <a:pt x="511" y="46"/>
                                  <a:pt x="511" y="128"/>
                                </a:cubicBezTo>
                                <a:lnTo>
                                  <a:pt x="511" y="343"/>
                                </a:lnTo>
                                <a:lnTo>
                                  <a:pt x="434" y="343"/>
                                </a:lnTo>
                                <a:lnTo>
                                  <a:pt x="434" y="152"/>
                                </a:lnTo>
                                <a:cubicBezTo>
                                  <a:pt x="434" y="98"/>
                                  <a:pt x="409" y="70"/>
                                  <a:pt x="366" y="70"/>
                                </a:cubicBezTo>
                                <a:cubicBezTo>
                                  <a:pt x="324" y="70"/>
                                  <a:pt x="294" y="99"/>
                                  <a:pt x="294" y="153"/>
                                </a:cubicBezTo>
                                <a:lnTo>
                                  <a:pt x="294" y="343"/>
                                </a:lnTo>
                                <a:lnTo>
                                  <a:pt x="217" y="343"/>
                                </a:lnTo>
                                <a:lnTo>
                                  <a:pt x="217" y="151"/>
                                </a:lnTo>
                                <a:cubicBezTo>
                                  <a:pt x="217" y="99"/>
                                  <a:pt x="192" y="70"/>
                                  <a:pt x="149" y="70"/>
                                </a:cubicBezTo>
                                <a:cubicBezTo>
                                  <a:pt x="107" y="70"/>
                                  <a:pt x="77" y="102"/>
                                  <a:pt x="77" y="154"/>
                                </a:cubicBezTo>
                                <a:lnTo>
                                  <a:pt x="77" y="343"/>
                                </a:lnTo>
                                <a:lnTo>
                                  <a:pt x="0" y="343"/>
                                </a:lnTo>
                                <a:lnTo>
                                  <a:pt x="0" y="7"/>
                                </a:lnTo>
                                <a:lnTo>
                                  <a:pt x="77" y="7"/>
                                </a:lnTo>
                                <a:lnTo>
                                  <a:pt x="77" y="58"/>
                                </a:lnTo>
                                <a:cubicBezTo>
                                  <a:pt x="99" y="28"/>
                                  <a:pt x="128" y="0"/>
                                  <a:pt x="180" y="0"/>
                                </a:cubicBezTo>
                                <a:cubicBezTo>
                                  <a:pt x="228" y="0"/>
                                  <a:pt x="262" y="23"/>
                                  <a:pt x="280" y="59"/>
                                </a:cubicBezTo>
                                <a:cubicBezTo>
                                  <a:pt x="307" y="23"/>
                                  <a:pt x="343" y="0"/>
                                  <a:pt x="39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" name="Freeform 28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110" y="282"/>
                            <a:ext cx="63" cy="68"/>
                          </a:xfrm>
                          <a:custGeom>
                            <a:avLst/>
                            <a:gdLst>
                              <a:gd name="T0" fmla="*/ 249 w 325"/>
                              <a:gd name="T1" fmla="*/ 151 h 350"/>
                              <a:gd name="T2" fmla="*/ 164 w 325"/>
                              <a:gd name="T3" fmla="*/ 63 h 350"/>
                              <a:gd name="T4" fmla="*/ 77 w 325"/>
                              <a:gd name="T5" fmla="*/ 151 h 350"/>
                              <a:gd name="T6" fmla="*/ 249 w 325"/>
                              <a:gd name="T7" fmla="*/ 151 h 350"/>
                              <a:gd name="T8" fmla="*/ 174 w 325"/>
                              <a:gd name="T9" fmla="*/ 287 h 350"/>
                              <a:gd name="T10" fmla="*/ 265 w 325"/>
                              <a:gd name="T11" fmla="*/ 247 h 350"/>
                              <a:gd name="T12" fmla="*/ 310 w 325"/>
                              <a:gd name="T13" fmla="*/ 287 h 350"/>
                              <a:gd name="T14" fmla="*/ 173 w 325"/>
                              <a:gd name="T15" fmla="*/ 350 h 350"/>
                              <a:gd name="T16" fmla="*/ 0 w 325"/>
                              <a:gd name="T17" fmla="*/ 175 h 350"/>
                              <a:gd name="T18" fmla="*/ 164 w 325"/>
                              <a:gd name="T19" fmla="*/ 0 h 350"/>
                              <a:gd name="T20" fmla="*/ 325 w 325"/>
                              <a:gd name="T21" fmla="*/ 181 h 350"/>
                              <a:gd name="T22" fmla="*/ 324 w 325"/>
                              <a:gd name="T23" fmla="*/ 202 h 350"/>
                              <a:gd name="T24" fmla="*/ 77 w 325"/>
                              <a:gd name="T25" fmla="*/ 202 h 350"/>
                              <a:gd name="T26" fmla="*/ 174 w 325"/>
                              <a:gd name="T27" fmla="*/ 287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5" h="350">
                                <a:moveTo>
                                  <a:pt x="249" y="151"/>
                                </a:moveTo>
                                <a:cubicBezTo>
                                  <a:pt x="244" y="102"/>
                                  <a:pt x="215" y="63"/>
                                  <a:pt x="164" y="63"/>
                                </a:cubicBezTo>
                                <a:cubicBezTo>
                                  <a:pt x="117" y="63"/>
                                  <a:pt x="84" y="99"/>
                                  <a:pt x="77" y="151"/>
                                </a:cubicBezTo>
                                <a:lnTo>
                                  <a:pt x="249" y="151"/>
                                </a:lnTo>
                                <a:close/>
                                <a:moveTo>
                                  <a:pt x="174" y="287"/>
                                </a:moveTo>
                                <a:cubicBezTo>
                                  <a:pt x="211" y="287"/>
                                  <a:pt x="238" y="273"/>
                                  <a:pt x="265" y="247"/>
                                </a:cubicBezTo>
                                <a:lnTo>
                                  <a:pt x="310" y="287"/>
                                </a:lnTo>
                                <a:cubicBezTo>
                                  <a:pt x="278" y="325"/>
                                  <a:pt x="234" y="350"/>
                                  <a:pt x="173" y="350"/>
                                </a:cubicBezTo>
                                <a:cubicBezTo>
                                  <a:pt x="75" y="350"/>
                                  <a:pt x="0" y="280"/>
                                  <a:pt x="0" y="175"/>
                                </a:cubicBezTo>
                                <a:cubicBezTo>
                                  <a:pt x="0" y="79"/>
                                  <a:pt x="68" y="0"/>
                                  <a:pt x="164" y="0"/>
                                </a:cubicBezTo>
                                <a:cubicBezTo>
                                  <a:pt x="271" y="0"/>
                                  <a:pt x="325" y="84"/>
                                  <a:pt x="325" y="181"/>
                                </a:cubicBezTo>
                                <a:cubicBezTo>
                                  <a:pt x="325" y="188"/>
                                  <a:pt x="325" y="194"/>
                                  <a:pt x="324" y="202"/>
                                </a:cubicBezTo>
                                <a:lnTo>
                                  <a:pt x="77" y="202"/>
                                </a:lnTo>
                                <a:cubicBezTo>
                                  <a:pt x="86" y="257"/>
                                  <a:pt x="124" y="287"/>
                                  <a:pt x="174" y="2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8F8600" id="Group 4" o:spid="_x0000_s1026" style="position:absolute;margin-left:454.6pt;margin-top:753pt;width:78.75pt;height:29.1pt;z-index:251666432;mso-position-horizontal-relative:margin;mso-position-vertical-relative:page;mso-width-relative:margin;mso-height-relative:margin" coordsize="1205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">
                <v:shape id="Freeform 5" o:spid="_x0000_s1027" style="position:absolute;width:450;height:446;visibility:visible;mso-wrap-style:square;v-text-anchor:top" coordsize="2315,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" path="m2315,1343r-950,950l,2293,,971,972,r,1343l2315,1343xe" fillcolor="#001f4e" stroked="f">
                  <v:path arrowok="t" o:connecttype="custom" o:connectlocs="450,261;265,446;0,446;0,189;189,0;189,261;450,261" o:connectangles="0,0,0,0,0,0,0"/>
                </v:shape>
                <v:rect id="Rectangle 40" o:spid="_x0000_s1028" style="position:absolute;left:188;width:262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" fillcolor="#fcb53b" stroked="f"/>
                <v:shape id="Freeform 7" o:spid="_x0000_s1029" style="position:absolute;left:312;top:149;width:42;height:91;visibility:visible;mso-wrap-style:square;v-text-anchor:top" coordsize="213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" path="m213,89c199,84,185,81,169,81v-22,,-35,11,-35,36l134,131r78,l212,209r-76,l136,466r-97,l39,209,,209,,130r39,l39,108c39,71,49,44,67,26,84,9,110,,144,v31,,51,4,69,9l213,89xe" fillcolor="#001f4e" stroked="f">
                  <v:path arrowok="t" o:connecttype="custom" o:connectlocs="42,17;33,16;26,23;26,26;42,26;42,41;27,41;27,91;8,91;8,41;0,41;0,25;8,25;8,21;13,5;28,0;42,2;42,17" o:connectangles="0,0,0,0,0,0,0,0,0,0,0,0,0,0,0,0,0,0"/>
                </v:shape>
                <v:shape id="Freeform 8" o:spid="_x0000_s1030" style="position:absolute;left:360;top:152;width:68;height:89;visibility:visible;mso-wrap-style:square;v-text-anchor:top" coordsize="350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" path="m188,455c121,455,53,431,,384l58,315v40,33,81,54,132,54c230,369,254,353,254,326v,-25,-16,-37,-90,-56c75,247,18,222,18,133,18,53,82,,173,v64,,119,20,164,56l287,129c247,102,209,86,171,86v-37,,-56,17,-56,40c115,155,134,164,210,184v90,23,140,55,140,134c350,406,283,455,188,455xe" fillcolor="#001f4e" stroked="f">
                  <v:path arrowok="t" o:connecttype="custom" o:connectlocs="37,89;0,75;11,62;37,72;49,64;32,53;3,26;34,0;65,11;56,25;33,17;22,25;41,36;68,62;37,89" o:connectangles="0,0,0,0,0,0,0,0,0,0,0,0,0,0,0"/>
                </v:shape>
                <v:shape id="Freeform 9" o:spid="_x0000_s1031" style="position:absolute;left:210;top:152;width:92;height:89;visibility:visible;mso-wrap-style:square;v-text-anchor:top" coordsize="471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" path="m236,c100,,,103,,228,,355,98,457,235,457v136,,236,-103,236,-229c471,101,373,,236,xm236,367c158,367,102,304,102,228,102,151,156,89,235,89v78,,134,64,134,139c369,305,314,367,236,367xe" fillcolor="#001f4e" stroked="f">
                  <v:path arrowok="t" o:connecttype="custom" o:connectlocs="46,0;0,44;46,89;92,44;46,0;46,71;20,44;46,17;72,44;46,71" o:connectangles="0,0,0,0,0,0,0,0,0,0"/>
                  <o:lock v:ext="edit" verticies="t"/>
                </v:shape>
                <v:shape id="Freeform 10" o:spid="_x0000_s1032" style="position:absolute;left:483;top:153;width:74;height:88;visibility:visible;mso-wrap-style:square;v-text-anchor:top" coordsize="381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" path="m381,252v,133,-75,200,-192,200c74,452,,385,,256l,,78,r,253c78,335,121,380,191,380v69,,112,-42,112,-124l303,r78,l381,252xe" fillcolor="#001f4e" stroked="f">
                  <v:path arrowok="t" o:connecttype="custom" o:connectlocs="74,49;37,88;0,50;0,0;15,0;15,49;37,74;59,50;59,0;74,0;74,49" o:connectangles="0,0,0,0,0,0,0,0,0,0,0"/>
                </v:shape>
                <v:shape id="Freeform 11" o:spid="_x0000_s1033" style="position:absolute;left:573;top:173;width:59;height:67;visibility:visible;mso-wrap-style:square;v-text-anchor:top" coordsize="302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" path="m77,343l,343,,7r77,l77,59c99,27,130,,182,v76,,120,51,120,129l302,343r-77,l225,152v,-52,-26,-82,-72,-82c109,70,77,101,77,153r,190xe" fillcolor="#001f4e" stroked="f">
                  <v:path arrowok="t" o:connecttype="custom" o:connectlocs="15,67;0,67;0,1;15,1;15,12;36,0;59,25;59,67;44,67;44,30;30,14;15,30;15,67" o:connectangles="0,0,0,0,0,0,0,0,0,0,0,0,0"/>
                </v:shape>
                <v:shape id="Freeform 12" o:spid="_x0000_s1034" style="position:absolute;left:647;top:150;width:16;height:90;visibility:visible;mso-wrap-style:square;v-text-anchor:top" coordsize="83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" path="m3,125r77,l80,461r-77,l3,125xm,l83,r,73l,73,,xe" fillcolor="#001f4e" stroked="f">
                  <v:path arrowok="t" o:connecttype="custom" o:connectlocs="1,24;15,24;15,90;1,90;1,24;0,0;16,0;16,14;0,14;0,0" o:connectangles="0,0,0,0,0,0,0,0,0,0"/>
                  <o:lock v:ext="edit" verticies="t"/>
                </v:shape>
                <v:shape id="Freeform 13" o:spid="_x0000_s1035" style="position:absolute;left:712;top:151;width:80;height:90;visibility:visible;mso-wrap-style:square;v-text-anchor:top" coordsize="407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" path="m227,460c97,460,,359,,231,,104,95,,230,v82,,131,29,174,69l354,127c318,94,280,72,229,72,144,72,82,142,82,229v,88,62,159,147,159c284,388,319,366,357,331r50,50c361,430,310,460,227,460xe" fillcolor="#001f4e" stroked="f">
                  <v:path arrowok="t" o:connecttype="custom" o:connectlocs="45,90;0,45;45,0;79,14;70,25;45,14;16,45;45,76;70,65;80,75;45,90" o:connectangles="0,0,0,0,0,0,0,0,0,0,0"/>
                </v:shape>
                <v:shape id="Freeform 14" o:spid="_x0000_s1036" style="position:absolute;left:799;top:173;width:69;height:68;visibility:visible;mso-wrap-style:square;v-text-anchor:top" coordsize="358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" path="m178,67c116,67,77,116,77,175v,60,42,108,102,108c241,283,281,235,281,176,281,116,238,67,178,67xm178,350c75,350,,272,,176,,79,76,,179,,282,,358,78,358,175v,96,-77,175,-180,175xe" fillcolor="#001f4e" stroked="f">
                  <v:path arrowok="t" o:connecttype="custom" o:connectlocs="34,13;15,34;35,55;54,34;34,13;34,68;0,34;35,0;69,34;34,68" o:connectangles="0,0,0,0,0,0,0,0,0,0"/>
                  <o:lock v:ext="edit" verticies="t"/>
                </v:shape>
                <v:shape id="Freeform 15" o:spid="_x0000_s1037" style="position:absolute;left:881;top:173;width:59;height:67;visibility:visible;mso-wrap-style:square;v-text-anchor:top" coordsize="302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" path="m77,343l,343,,7r77,l77,59c99,27,130,,182,v76,,120,51,120,129l302,343r-77,l225,152v,-52,-26,-82,-72,-82c108,70,77,101,77,153r,190xe" fillcolor="#001f4e" stroked="f">
                  <v:path arrowok="t" o:connecttype="custom" o:connectlocs="15,67;0,67;0,1;15,1;15,12;36,0;59,25;59,67;44,67;44,30;30,14;15,30;15,67" o:connectangles="0,0,0,0,0,0,0,0,0,0,0,0,0"/>
                </v:shape>
                <v:shape id="Freeform 16" o:spid="_x0000_s1038" style="position:absolute;left:955;top:173;width:59;height:67;visibility:visible;mso-wrap-style:square;v-text-anchor:top" coordsize="301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" path="m77,343l,343,,7r77,l77,59c98,27,129,,182,v75,,119,51,119,129l301,343r-77,l224,152v,-52,-26,-82,-72,-82c108,70,77,101,77,153r,190xe" fillcolor="#001f4e" stroked="f">
                  <v:path arrowok="t" o:connecttype="custom" o:connectlocs="15,67;0,67;0,1;15,1;15,12;36,0;59,25;59,67;44,67;44,30;30,14;15,30;15,67" o:connectangles="0,0,0,0,0,0,0,0,0,0,0,0,0"/>
                </v:shape>
                <v:shape id="Freeform 17" o:spid="_x0000_s1039" style="position:absolute;left:1026;top:173;width:63;height:68;visibility:visible;mso-wrap-style:square;v-text-anchor:top" coordsize="325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" path="m248,151c243,102,214,63,163,63v-47,,-80,36,-87,88l248,151xm173,287v38,,65,-14,91,-40l309,287v-31,38,-75,63,-137,63c75,350,,280,,175,,79,68,,164,,271,,325,84,325,181v,7,-1,13,-2,21l77,202v9,55,47,85,96,85xe" fillcolor="#001f4e" stroked="f">
                  <v:path arrowok="t" o:connecttype="custom" o:connectlocs="48,29;32,12;15,29;48,29;34,56;51,48;60,56;33,68;0,34;32,0;63,35;63,39;15,39;34,56" o:connectangles="0,0,0,0,0,0,0,0,0,0,0,0,0,0"/>
                  <o:lock v:ext="edit" verticies="t"/>
                </v:shape>
                <v:shape id="Freeform 18" o:spid="_x0000_s1040" style="position:absolute;left:1098;top:173;width:61;height:68;visibility:visible;mso-wrap-style:square;v-text-anchor:top" coordsize="31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" path="m174,350c74,350,,272,,176,,80,74,,174,v64,,103,23,135,58l261,109c237,84,213,67,174,67v-56,,-97,49,-97,108c77,235,118,283,178,283v36,,62,-17,87,-42l311,287v-33,37,-72,63,-137,63xe" fillcolor="#001f4e" stroked="f">
                  <v:path arrowok="t" o:connecttype="custom" o:connectlocs="34,68;0,34;34,0;61,11;51,21;34,13;15,34;35,55;52,47;61,56;34,68" o:connectangles="0,0,0,0,0,0,0,0,0,0,0"/>
                </v:shape>
                <v:shape id="Freeform 19" o:spid="_x0000_s1041" style="position:absolute;left:1165;top:156;width:40;height:85;visibility:visible;mso-wrap-style:square;v-text-anchor:top" coordsize="210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" path="m120,323v,30,15,42,41,42c178,365,194,361,209,353r,63c190,427,168,433,139,433,83,433,43,409,43,335r,-177l,158,,92r43,l43,r77,l120,92r90,l210,158r-90,l120,323xe" fillcolor="#001f4e" stroked="f">
                  <v:path arrowok="t" o:connecttype="custom" o:connectlocs="23,63;31,72;40,69;40,82;26,85;8,66;8,31;0,31;0,18;8,18;8,0;23,0;23,18;40,18;40,31;23,31;23,63" o:connectangles="0,0,0,0,0,0,0,0,0,0,0,0,0,0,0,0,0"/>
                </v:shape>
                <v:shape id="Freeform 20" o:spid="_x0000_s1042" style="position:absolute;left:484;top:262;width:67;height:87;visibility:visible;mso-wrap-style:square;v-text-anchor:top" coordsize="345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" path="m169,71r-91,l78,231r91,c228,231,265,199,265,151,265,98,228,71,169,71xm167,302r-89,l78,445,,445,,,175,c279,,345,58,345,149v,100,-81,153,-178,153xe" fillcolor="#001f4e" stroked="f">
                  <v:path arrowok="t" o:connecttype="custom" o:connectlocs="33,14;15,14;15,45;33,45;51,30;33,14;32,59;15,59;15,87;0,87;0,0;34,0;67,29;32,59" o:connectangles="0,0,0,0,0,0,0,0,0,0,0,0,0,0"/>
                  <o:lock v:ext="edit" verticies="t"/>
                </v:shape>
                <v:shape id="Freeform 21" o:spid="_x0000_s1043" style="position:absolute;left:562;top:281;width:39;height:68;visibility:visible;mso-wrap-style:square;v-text-anchor:top" coordsize="196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" path="m77,345l,345,,9r77,l77,85c98,34,137,,196,3r,81l191,84c124,84,77,128,77,217r,128xe" fillcolor="#001f4e" stroked="f">
                  <v:path arrowok="t" o:connecttype="custom" o:connectlocs="15,68;0,68;0,2;15,2;15,17;39,1;39,17;38,17;15,43;15,68" o:connectangles="0,0,0,0,0,0,0,0,0,0"/>
                </v:shape>
                <v:shape id="Freeform 22" o:spid="_x0000_s1044" style="position:absolute;left:605;top:282;width:70;height:68;visibility:visible;mso-wrap-style:square;v-text-anchor:top" coordsize="358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" path="m178,67c116,67,77,116,77,175v,59,43,108,102,108c242,283,281,235,281,176,281,116,238,67,178,67xm178,350c76,350,,272,,176,,79,76,,179,,282,,358,78,358,175v,96,-76,175,-180,175xe" fillcolor="#001f4e" stroked="f">
                  <v:path arrowok="t" o:connecttype="custom" o:connectlocs="35,13;15,34;35,55;55,34;35,13;35,68;0,34;35,0;70,34;35,68" o:connectangles="0,0,0,0,0,0,0,0,0,0"/>
                  <o:lock v:ext="edit" verticies="t"/>
                </v:shape>
                <v:shape id="Freeform 23" o:spid="_x0000_s1045" style="position:absolute;left:684;top:282;width:68;height:87;visibility:visible;mso-wrap-style:square;v-text-anchor:top" coordsize="347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" path="m173,65v-53,,-95,37,-95,93c78,214,120,251,173,251v54,,99,-37,99,-93c272,102,227,65,173,65xm167,446c112,446,60,432,17,406l45,348v36,22,74,35,120,35c234,383,271,348,271,280r,-26c243,290,208,316,153,316,74,316,,258,,158,,58,75,,153,v56,,91,26,118,57l271,7r76,l347,274v,119,-64,172,-180,172xe" fillcolor="#001f4e" stroked="f">
                  <v:path arrowok="t" o:connecttype="custom" o:connectlocs="34,13;15,31;34,49;53,31;34,13;33,87;3,79;9,68;32,75;53,55;53,50;30,62;0,31;30,0;53,11;53,1;68,1;68,53;33,87" o:connectangles="0,0,0,0,0,0,0,0,0,0,0,0,0,0,0,0,0,0,0"/>
                  <o:lock v:ext="edit" verticies="t"/>
                </v:shape>
                <v:shape id="Freeform 24" o:spid="_x0000_s1046" style="position:absolute;left:768;top:281;width:38;height:68;visibility:visible;mso-wrap-style:square;v-text-anchor:top" coordsize="196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" path="m77,345l,345,,9r77,l77,85c98,34,136,,196,3r,81l191,84c124,84,77,128,77,217r,128xe" fillcolor="#001f4e" stroked="f">
                  <v:path arrowok="t" o:connecttype="custom" o:connectlocs="15,68;0,68;0,2;15,2;15,17;38,1;38,17;37,17;15,43;15,68" o:connectangles="0,0,0,0,0,0,0,0,0,0"/>
                </v:shape>
                <v:shape id="Freeform 25" o:spid="_x0000_s1047" style="position:absolute;left:809;top:282;width:59;height:68;visibility:visible;mso-wrap-style:square;v-text-anchor:top" coordsize="304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" path="m230,198v-20,-7,-47,-13,-77,-13c105,185,76,205,76,239r,1c76,272,105,290,141,290v51,,89,-29,89,-71l230,198xm228,341r,-42c205,327,170,348,119,348,56,348,,311,,244r,-1c,170,58,135,136,135v41,,67,5,93,14l229,140c229,94,199,68,146,68v-38,,-65,9,-96,21l29,28c66,11,102,,157,v99,,147,52,147,142l304,341r-76,xe" fillcolor="#001f4e" stroked="f">
                  <v:path arrowok="t" o:connecttype="custom" o:connectlocs="45,39;30,36;15,47;15,47;27,57;45,43;45,39;44,67;44,58;23,68;0,48;0,47;26,26;44,29;44,27;28,13;10,17;6,5;30,0;59,28;59,67;44,67" o:connectangles="0,0,0,0,0,0,0,0,0,0,0,0,0,0,0,0,0,0,0,0,0,0"/>
                  <o:lock v:ext="edit" verticies="t"/>
                </v:shape>
                <v:shape id="Freeform 26" o:spid="_x0000_s1048" style="position:absolute;left:884;top:282;width:99;height:67;visibility:visible;mso-wrap-style:square;v-text-anchor:top" coordsize="511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" path="m393,v73,,118,46,118,128l511,343r-77,l434,152c434,98,409,70,366,70v-42,,-72,29,-72,83l294,343r-77,l217,151c217,99,192,70,149,70v-43,,-72,32,-72,84l77,343,,343,,7r77,l77,58c99,28,128,,179,v49,,82,23,100,59c307,23,342,,393,xe" fillcolor="#001f4e" stroked="f">
                  <v:path arrowok="t" o:connecttype="custom" o:connectlocs="76,0;99,25;99,67;84,67;84,30;71,14;57,30;57,67;42,67;42,29;29,14;15,30;15,67;0,67;0,1;15,1;15,11;35,0;54,12;76,0" o:connectangles="0,0,0,0,0,0,0,0,0,0,0,0,0,0,0,0,0,0,0,0"/>
                </v:shape>
                <v:shape id="Freeform 27" o:spid="_x0000_s1049" style="position:absolute;left:999;top:282;width:99;height:67;visibility:visible;mso-wrap-style:square;v-text-anchor:top" coordsize="511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" path="m393,v74,,118,46,118,128l511,343r-77,l434,152c434,98,409,70,366,70v-42,,-72,29,-72,83l294,343r-77,l217,151c217,99,192,70,149,70v-42,,-72,32,-72,84l77,343,,343,,7r77,l77,58c99,28,128,,180,v48,,82,23,100,59c307,23,343,,393,xe" fillcolor="#001f4e" stroked="f">
                  <v:path arrowok="t" o:connecttype="custom" o:connectlocs="76,0;99,25;99,67;84,67;84,30;71,14;57,30;57,67;42,67;42,29;29,14;15,30;15,67;0,67;0,1;15,1;15,11;35,0;54,12;76,0" o:connectangles="0,0,0,0,0,0,0,0,0,0,0,0,0,0,0,0,0,0,0,0"/>
                </v:shape>
                <v:shape id="Freeform 28" o:spid="_x0000_s1050" style="position:absolute;left:1110;top:282;width:63;height:68;visibility:visible;mso-wrap-style:square;v-text-anchor:top" coordsize="325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" path="m249,151c244,102,215,63,164,63v-47,,-80,36,-87,88l249,151xm174,287v37,,64,-14,91,-40l310,287v-32,38,-76,63,-137,63c75,350,,280,,175,,79,68,,164,,271,,325,84,325,181v,7,,13,-1,21l77,202v9,55,47,85,97,85xe" fillcolor="#001f4e" stroked="f">
                  <v:path arrowok="t" o:connecttype="custom" o:connectlocs="48,29;32,12;15,29;48,29;34,56;51,48;60,56;34,68;0,34;32,0;63,35;63,39;15,39;34,56" o:connectangles="0,0,0,0,0,0,0,0,0,0,0,0,0,0"/>
                  <o:lock v:ext="edit" verticies="t"/>
                </v:shape>
                <w10:wrap anchorx="margin" anchory="page"/>
              </v:group>
            </w:pict>
          </mc:Fallback>
        </mc:AlternateContent>
      </w:r>
      <w:r w:rsidRPr="0041684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AD93B4" wp14:editId="1E07FFF0">
                <wp:simplePos x="0" y="0"/>
                <wp:positionH relativeFrom="column">
                  <wp:posOffset>-379730</wp:posOffset>
                </wp:positionH>
                <wp:positionV relativeFrom="page">
                  <wp:posOffset>9410700</wp:posOffset>
                </wp:positionV>
                <wp:extent cx="1811655" cy="581660"/>
                <wp:effectExtent l="0" t="0" r="0" b="8890"/>
                <wp:wrapNone/>
                <wp:docPr id="2" name="Group 5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1655" cy="581660"/>
                          <a:chOff x="0" y="0"/>
                          <a:chExt cx="4114801" cy="1322388"/>
                        </a:xfrm>
                      </wpg:grpSpPr>
                      <wps:wsp>
                        <wps:cNvPr id="5" name="Freeform 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592263" y="182563"/>
                            <a:ext cx="311150" cy="363538"/>
                          </a:xfrm>
                          <a:custGeom>
                            <a:avLst/>
                            <a:gdLst>
                              <a:gd name="T0" fmla="*/ 0 w 428"/>
                              <a:gd name="T1" fmla="*/ 14 h 500"/>
                              <a:gd name="T2" fmla="*/ 14 w 428"/>
                              <a:gd name="T3" fmla="*/ 0 h 500"/>
                              <a:gd name="T4" fmla="*/ 99 w 428"/>
                              <a:gd name="T5" fmla="*/ 0 h 500"/>
                              <a:gd name="T6" fmla="*/ 112 w 428"/>
                              <a:gd name="T7" fmla="*/ 14 h 500"/>
                              <a:gd name="T8" fmla="*/ 112 w 428"/>
                              <a:gd name="T9" fmla="*/ 194 h 500"/>
                              <a:gd name="T10" fmla="*/ 316 w 428"/>
                              <a:gd name="T11" fmla="*/ 194 h 500"/>
                              <a:gd name="T12" fmla="*/ 316 w 428"/>
                              <a:gd name="T13" fmla="*/ 14 h 500"/>
                              <a:gd name="T14" fmla="*/ 330 w 428"/>
                              <a:gd name="T15" fmla="*/ 0 h 500"/>
                              <a:gd name="T16" fmla="*/ 415 w 428"/>
                              <a:gd name="T17" fmla="*/ 0 h 500"/>
                              <a:gd name="T18" fmla="*/ 428 w 428"/>
                              <a:gd name="T19" fmla="*/ 14 h 500"/>
                              <a:gd name="T20" fmla="*/ 428 w 428"/>
                              <a:gd name="T21" fmla="*/ 486 h 500"/>
                              <a:gd name="T22" fmla="*/ 415 w 428"/>
                              <a:gd name="T23" fmla="*/ 500 h 500"/>
                              <a:gd name="T24" fmla="*/ 330 w 428"/>
                              <a:gd name="T25" fmla="*/ 500 h 500"/>
                              <a:gd name="T26" fmla="*/ 316 w 428"/>
                              <a:gd name="T27" fmla="*/ 486 h 500"/>
                              <a:gd name="T28" fmla="*/ 316 w 428"/>
                              <a:gd name="T29" fmla="*/ 299 h 500"/>
                              <a:gd name="T30" fmla="*/ 112 w 428"/>
                              <a:gd name="T31" fmla="*/ 299 h 500"/>
                              <a:gd name="T32" fmla="*/ 112 w 428"/>
                              <a:gd name="T33" fmla="*/ 486 h 500"/>
                              <a:gd name="T34" fmla="*/ 99 w 428"/>
                              <a:gd name="T35" fmla="*/ 500 h 500"/>
                              <a:gd name="T36" fmla="*/ 14 w 428"/>
                              <a:gd name="T37" fmla="*/ 500 h 500"/>
                              <a:gd name="T38" fmla="*/ 0 w 428"/>
                              <a:gd name="T39" fmla="*/ 486 h 500"/>
                              <a:gd name="T40" fmla="*/ 0 w 428"/>
                              <a:gd name="T41" fmla="*/ 14 h 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28" h="500">
                                <a:moveTo>
                                  <a:pt x="0" y="14"/>
                                </a:moveTo>
                                <a:cubicBezTo>
                                  <a:pt x="0" y="7"/>
                                  <a:pt x="7" y="0"/>
                                  <a:pt x="14" y="0"/>
                                </a:cubicBezTo>
                                <a:lnTo>
                                  <a:pt x="99" y="0"/>
                                </a:lnTo>
                                <a:cubicBezTo>
                                  <a:pt x="106" y="0"/>
                                  <a:pt x="112" y="7"/>
                                  <a:pt x="112" y="14"/>
                                </a:cubicBezTo>
                                <a:lnTo>
                                  <a:pt x="112" y="194"/>
                                </a:lnTo>
                                <a:lnTo>
                                  <a:pt x="316" y="194"/>
                                </a:lnTo>
                                <a:lnTo>
                                  <a:pt x="316" y="14"/>
                                </a:lnTo>
                                <a:cubicBezTo>
                                  <a:pt x="316" y="7"/>
                                  <a:pt x="322" y="0"/>
                                  <a:pt x="330" y="0"/>
                                </a:cubicBezTo>
                                <a:lnTo>
                                  <a:pt x="415" y="0"/>
                                </a:lnTo>
                                <a:cubicBezTo>
                                  <a:pt x="422" y="0"/>
                                  <a:pt x="428" y="7"/>
                                  <a:pt x="428" y="14"/>
                                </a:cubicBezTo>
                                <a:lnTo>
                                  <a:pt x="428" y="486"/>
                                </a:lnTo>
                                <a:cubicBezTo>
                                  <a:pt x="428" y="494"/>
                                  <a:pt x="422" y="500"/>
                                  <a:pt x="415" y="500"/>
                                </a:cubicBezTo>
                                <a:lnTo>
                                  <a:pt x="330" y="500"/>
                                </a:lnTo>
                                <a:cubicBezTo>
                                  <a:pt x="322" y="500"/>
                                  <a:pt x="316" y="494"/>
                                  <a:pt x="316" y="486"/>
                                </a:cubicBezTo>
                                <a:lnTo>
                                  <a:pt x="316" y="299"/>
                                </a:lnTo>
                                <a:lnTo>
                                  <a:pt x="112" y="299"/>
                                </a:lnTo>
                                <a:lnTo>
                                  <a:pt x="112" y="486"/>
                                </a:lnTo>
                                <a:cubicBezTo>
                                  <a:pt x="112" y="494"/>
                                  <a:pt x="106" y="500"/>
                                  <a:pt x="99" y="500"/>
                                </a:cubicBezTo>
                                <a:lnTo>
                                  <a:pt x="14" y="500"/>
                                </a:lnTo>
                                <a:cubicBezTo>
                                  <a:pt x="7" y="500"/>
                                  <a:pt x="0" y="494"/>
                                  <a:pt x="0" y="486"/>
                                </a:cubicBez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3B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" name="Freeform 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992313" y="182563"/>
                            <a:ext cx="233363" cy="363538"/>
                          </a:xfrm>
                          <a:custGeom>
                            <a:avLst/>
                            <a:gdLst>
                              <a:gd name="T0" fmla="*/ 0 w 322"/>
                              <a:gd name="T1" fmla="*/ 14 h 500"/>
                              <a:gd name="T2" fmla="*/ 13 w 322"/>
                              <a:gd name="T3" fmla="*/ 0 h 500"/>
                              <a:gd name="T4" fmla="*/ 309 w 322"/>
                              <a:gd name="T5" fmla="*/ 0 h 500"/>
                              <a:gd name="T6" fmla="*/ 322 w 322"/>
                              <a:gd name="T7" fmla="*/ 14 h 500"/>
                              <a:gd name="T8" fmla="*/ 322 w 322"/>
                              <a:gd name="T9" fmla="*/ 92 h 500"/>
                              <a:gd name="T10" fmla="*/ 309 w 322"/>
                              <a:gd name="T11" fmla="*/ 105 h 500"/>
                              <a:gd name="T12" fmla="*/ 111 w 322"/>
                              <a:gd name="T13" fmla="*/ 105 h 500"/>
                              <a:gd name="T14" fmla="*/ 111 w 322"/>
                              <a:gd name="T15" fmla="*/ 194 h 500"/>
                              <a:gd name="T16" fmla="*/ 274 w 322"/>
                              <a:gd name="T17" fmla="*/ 194 h 500"/>
                              <a:gd name="T18" fmla="*/ 287 w 322"/>
                              <a:gd name="T19" fmla="*/ 207 h 500"/>
                              <a:gd name="T20" fmla="*/ 287 w 322"/>
                              <a:gd name="T21" fmla="*/ 285 h 500"/>
                              <a:gd name="T22" fmla="*/ 274 w 322"/>
                              <a:gd name="T23" fmla="*/ 299 h 500"/>
                              <a:gd name="T24" fmla="*/ 111 w 322"/>
                              <a:gd name="T25" fmla="*/ 299 h 500"/>
                              <a:gd name="T26" fmla="*/ 111 w 322"/>
                              <a:gd name="T27" fmla="*/ 395 h 500"/>
                              <a:gd name="T28" fmla="*/ 309 w 322"/>
                              <a:gd name="T29" fmla="*/ 395 h 500"/>
                              <a:gd name="T30" fmla="*/ 322 w 322"/>
                              <a:gd name="T31" fmla="*/ 409 h 500"/>
                              <a:gd name="T32" fmla="*/ 322 w 322"/>
                              <a:gd name="T33" fmla="*/ 486 h 500"/>
                              <a:gd name="T34" fmla="*/ 309 w 322"/>
                              <a:gd name="T35" fmla="*/ 500 h 500"/>
                              <a:gd name="T36" fmla="*/ 13 w 322"/>
                              <a:gd name="T37" fmla="*/ 500 h 500"/>
                              <a:gd name="T38" fmla="*/ 0 w 322"/>
                              <a:gd name="T39" fmla="*/ 486 h 500"/>
                              <a:gd name="T40" fmla="*/ 0 w 322"/>
                              <a:gd name="T41" fmla="*/ 14 h 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22" h="500">
                                <a:moveTo>
                                  <a:pt x="0" y="14"/>
                                </a:moveTo>
                                <a:cubicBezTo>
                                  <a:pt x="0" y="7"/>
                                  <a:pt x="5" y="0"/>
                                  <a:pt x="13" y="0"/>
                                </a:cubicBezTo>
                                <a:lnTo>
                                  <a:pt x="309" y="0"/>
                                </a:lnTo>
                                <a:cubicBezTo>
                                  <a:pt x="317" y="0"/>
                                  <a:pt x="322" y="7"/>
                                  <a:pt x="322" y="14"/>
                                </a:cubicBezTo>
                                <a:lnTo>
                                  <a:pt x="322" y="92"/>
                                </a:lnTo>
                                <a:cubicBezTo>
                                  <a:pt x="322" y="99"/>
                                  <a:pt x="317" y="105"/>
                                  <a:pt x="309" y="105"/>
                                </a:cubicBezTo>
                                <a:lnTo>
                                  <a:pt x="111" y="105"/>
                                </a:lnTo>
                                <a:lnTo>
                                  <a:pt x="111" y="194"/>
                                </a:lnTo>
                                <a:lnTo>
                                  <a:pt x="274" y="194"/>
                                </a:lnTo>
                                <a:cubicBezTo>
                                  <a:pt x="281" y="194"/>
                                  <a:pt x="287" y="200"/>
                                  <a:pt x="287" y="207"/>
                                </a:cubicBezTo>
                                <a:lnTo>
                                  <a:pt x="287" y="285"/>
                                </a:lnTo>
                                <a:cubicBezTo>
                                  <a:pt x="287" y="293"/>
                                  <a:pt x="281" y="299"/>
                                  <a:pt x="274" y="299"/>
                                </a:cubicBezTo>
                                <a:lnTo>
                                  <a:pt x="111" y="299"/>
                                </a:lnTo>
                                <a:lnTo>
                                  <a:pt x="111" y="395"/>
                                </a:lnTo>
                                <a:lnTo>
                                  <a:pt x="309" y="395"/>
                                </a:lnTo>
                                <a:cubicBezTo>
                                  <a:pt x="317" y="395"/>
                                  <a:pt x="322" y="402"/>
                                  <a:pt x="322" y="409"/>
                                </a:cubicBezTo>
                                <a:lnTo>
                                  <a:pt x="322" y="486"/>
                                </a:lnTo>
                                <a:cubicBezTo>
                                  <a:pt x="322" y="494"/>
                                  <a:pt x="317" y="500"/>
                                  <a:pt x="309" y="500"/>
                                </a:cubicBezTo>
                                <a:lnTo>
                                  <a:pt x="13" y="500"/>
                                </a:lnTo>
                                <a:cubicBezTo>
                                  <a:pt x="5" y="500"/>
                                  <a:pt x="0" y="494"/>
                                  <a:pt x="0" y="486"/>
                                </a:cubicBez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3B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" name="Freeform 7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2270125" y="177800"/>
                            <a:ext cx="371475" cy="373063"/>
                          </a:xfrm>
                          <a:custGeom>
                            <a:avLst/>
                            <a:gdLst>
                              <a:gd name="T0" fmla="*/ 256 w 513"/>
                              <a:gd name="T1" fmla="*/ 400 h 514"/>
                              <a:gd name="T2" fmla="*/ 399 w 513"/>
                              <a:gd name="T3" fmla="*/ 258 h 514"/>
                              <a:gd name="T4" fmla="*/ 256 w 513"/>
                              <a:gd name="T5" fmla="*/ 114 h 514"/>
                              <a:gd name="T6" fmla="*/ 114 w 513"/>
                              <a:gd name="T7" fmla="*/ 258 h 514"/>
                              <a:gd name="T8" fmla="*/ 256 w 513"/>
                              <a:gd name="T9" fmla="*/ 400 h 514"/>
                              <a:gd name="T10" fmla="*/ 256 w 513"/>
                              <a:gd name="T11" fmla="*/ 0 h 514"/>
                              <a:gd name="T12" fmla="*/ 513 w 513"/>
                              <a:gd name="T13" fmla="*/ 258 h 514"/>
                              <a:gd name="T14" fmla="*/ 256 w 513"/>
                              <a:gd name="T15" fmla="*/ 514 h 514"/>
                              <a:gd name="T16" fmla="*/ 0 w 513"/>
                              <a:gd name="T17" fmla="*/ 258 h 514"/>
                              <a:gd name="T18" fmla="*/ 256 w 513"/>
                              <a:gd name="T19" fmla="*/ 0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13" h="514">
                                <a:moveTo>
                                  <a:pt x="256" y="400"/>
                                </a:moveTo>
                                <a:cubicBezTo>
                                  <a:pt x="335" y="400"/>
                                  <a:pt x="399" y="336"/>
                                  <a:pt x="399" y="258"/>
                                </a:cubicBezTo>
                                <a:cubicBezTo>
                                  <a:pt x="399" y="179"/>
                                  <a:pt x="335" y="114"/>
                                  <a:pt x="256" y="114"/>
                                </a:cubicBezTo>
                                <a:cubicBezTo>
                                  <a:pt x="178" y="114"/>
                                  <a:pt x="114" y="179"/>
                                  <a:pt x="114" y="258"/>
                                </a:cubicBezTo>
                                <a:cubicBezTo>
                                  <a:pt x="114" y="336"/>
                                  <a:pt x="178" y="400"/>
                                  <a:pt x="256" y="400"/>
                                </a:cubicBezTo>
                                <a:close/>
                                <a:moveTo>
                                  <a:pt x="256" y="0"/>
                                </a:moveTo>
                                <a:cubicBezTo>
                                  <a:pt x="399" y="0"/>
                                  <a:pt x="513" y="115"/>
                                  <a:pt x="513" y="258"/>
                                </a:cubicBezTo>
                                <a:cubicBezTo>
                                  <a:pt x="513" y="401"/>
                                  <a:pt x="399" y="514"/>
                                  <a:pt x="256" y="514"/>
                                </a:cubicBezTo>
                                <a:cubicBezTo>
                                  <a:pt x="113" y="514"/>
                                  <a:pt x="0" y="401"/>
                                  <a:pt x="0" y="258"/>
                                </a:cubicBezTo>
                                <a:cubicBezTo>
                                  <a:pt x="0" y="115"/>
                                  <a:pt x="113" y="0"/>
                                  <a:pt x="25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B3B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" name="Freeform 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05100" y="177800"/>
                            <a:ext cx="311150" cy="373063"/>
                          </a:xfrm>
                          <a:custGeom>
                            <a:avLst/>
                            <a:gdLst>
                              <a:gd name="T0" fmla="*/ 0 w 430"/>
                              <a:gd name="T1" fmla="*/ 13 h 514"/>
                              <a:gd name="T2" fmla="*/ 14 w 430"/>
                              <a:gd name="T3" fmla="*/ 0 h 514"/>
                              <a:gd name="T4" fmla="*/ 32 w 430"/>
                              <a:gd name="T5" fmla="*/ 0 h 514"/>
                              <a:gd name="T6" fmla="*/ 316 w 430"/>
                              <a:gd name="T7" fmla="*/ 274 h 514"/>
                              <a:gd name="T8" fmla="*/ 317 w 430"/>
                              <a:gd name="T9" fmla="*/ 274 h 514"/>
                              <a:gd name="T10" fmla="*/ 317 w 430"/>
                              <a:gd name="T11" fmla="*/ 21 h 514"/>
                              <a:gd name="T12" fmla="*/ 331 w 430"/>
                              <a:gd name="T13" fmla="*/ 7 h 514"/>
                              <a:gd name="T14" fmla="*/ 416 w 430"/>
                              <a:gd name="T15" fmla="*/ 7 h 514"/>
                              <a:gd name="T16" fmla="*/ 430 w 430"/>
                              <a:gd name="T17" fmla="*/ 21 h 514"/>
                              <a:gd name="T18" fmla="*/ 430 w 430"/>
                              <a:gd name="T19" fmla="*/ 501 h 514"/>
                              <a:gd name="T20" fmla="*/ 416 w 430"/>
                              <a:gd name="T21" fmla="*/ 514 h 514"/>
                              <a:gd name="T22" fmla="*/ 405 w 430"/>
                              <a:gd name="T23" fmla="*/ 514 h 514"/>
                              <a:gd name="T24" fmla="*/ 396 w 430"/>
                              <a:gd name="T25" fmla="*/ 511 h 514"/>
                              <a:gd name="T26" fmla="*/ 114 w 430"/>
                              <a:gd name="T27" fmla="*/ 227 h 514"/>
                              <a:gd name="T28" fmla="*/ 113 w 430"/>
                              <a:gd name="T29" fmla="*/ 227 h 514"/>
                              <a:gd name="T30" fmla="*/ 113 w 430"/>
                              <a:gd name="T31" fmla="*/ 493 h 514"/>
                              <a:gd name="T32" fmla="*/ 99 w 430"/>
                              <a:gd name="T33" fmla="*/ 507 h 514"/>
                              <a:gd name="T34" fmla="*/ 14 w 430"/>
                              <a:gd name="T35" fmla="*/ 507 h 514"/>
                              <a:gd name="T36" fmla="*/ 1 w 430"/>
                              <a:gd name="T37" fmla="*/ 493 h 514"/>
                              <a:gd name="T38" fmla="*/ 0 w 430"/>
                              <a:gd name="T39" fmla="*/ 13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30" h="514">
                                <a:moveTo>
                                  <a:pt x="0" y="13"/>
                                </a:moveTo>
                                <a:cubicBezTo>
                                  <a:pt x="0" y="6"/>
                                  <a:pt x="7" y="0"/>
                                  <a:pt x="14" y="0"/>
                                </a:cubicBezTo>
                                <a:lnTo>
                                  <a:pt x="32" y="0"/>
                                </a:lnTo>
                                <a:lnTo>
                                  <a:pt x="316" y="274"/>
                                </a:lnTo>
                                <a:lnTo>
                                  <a:pt x="317" y="274"/>
                                </a:lnTo>
                                <a:lnTo>
                                  <a:pt x="317" y="21"/>
                                </a:lnTo>
                                <a:cubicBezTo>
                                  <a:pt x="317" y="14"/>
                                  <a:pt x="323" y="7"/>
                                  <a:pt x="331" y="7"/>
                                </a:cubicBezTo>
                                <a:lnTo>
                                  <a:pt x="416" y="7"/>
                                </a:lnTo>
                                <a:cubicBezTo>
                                  <a:pt x="424" y="7"/>
                                  <a:pt x="430" y="14"/>
                                  <a:pt x="430" y="21"/>
                                </a:cubicBezTo>
                                <a:lnTo>
                                  <a:pt x="430" y="501"/>
                                </a:lnTo>
                                <a:cubicBezTo>
                                  <a:pt x="430" y="508"/>
                                  <a:pt x="424" y="514"/>
                                  <a:pt x="416" y="514"/>
                                </a:cubicBezTo>
                                <a:lnTo>
                                  <a:pt x="405" y="514"/>
                                </a:lnTo>
                                <a:cubicBezTo>
                                  <a:pt x="403" y="514"/>
                                  <a:pt x="397" y="512"/>
                                  <a:pt x="396" y="511"/>
                                </a:cubicBezTo>
                                <a:lnTo>
                                  <a:pt x="114" y="227"/>
                                </a:lnTo>
                                <a:lnTo>
                                  <a:pt x="113" y="227"/>
                                </a:lnTo>
                                <a:lnTo>
                                  <a:pt x="113" y="493"/>
                                </a:lnTo>
                                <a:cubicBezTo>
                                  <a:pt x="113" y="501"/>
                                  <a:pt x="107" y="507"/>
                                  <a:pt x="99" y="507"/>
                                </a:cubicBezTo>
                                <a:lnTo>
                                  <a:pt x="14" y="507"/>
                                </a:lnTo>
                                <a:cubicBezTo>
                                  <a:pt x="7" y="507"/>
                                  <a:pt x="1" y="501"/>
                                  <a:pt x="1" y="493"/>
                                </a:cubicBez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3B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Freeform 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597025" y="658813"/>
                            <a:ext cx="136525" cy="150813"/>
                          </a:xfrm>
                          <a:custGeom>
                            <a:avLst/>
                            <a:gdLst>
                              <a:gd name="T0" fmla="*/ 142 w 187"/>
                              <a:gd name="T1" fmla="*/ 121 h 208"/>
                              <a:gd name="T2" fmla="*/ 44 w 187"/>
                              <a:gd name="T3" fmla="*/ 121 h 208"/>
                              <a:gd name="T4" fmla="*/ 44 w 187"/>
                              <a:gd name="T5" fmla="*/ 208 h 208"/>
                              <a:gd name="T6" fmla="*/ 0 w 187"/>
                              <a:gd name="T7" fmla="*/ 208 h 208"/>
                              <a:gd name="T8" fmla="*/ 0 w 187"/>
                              <a:gd name="T9" fmla="*/ 0 h 208"/>
                              <a:gd name="T10" fmla="*/ 44 w 187"/>
                              <a:gd name="T11" fmla="*/ 0 h 208"/>
                              <a:gd name="T12" fmla="*/ 44 w 187"/>
                              <a:gd name="T13" fmla="*/ 82 h 208"/>
                              <a:gd name="T14" fmla="*/ 142 w 187"/>
                              <a:gd name="T15" fmla="*/ 82 h 208"/>
                              <a:gd name="T16" fmla="*/ 142 w 187"/>
                              <a:gd name="T17" fmla="*/ 0 h 208"/>
                              <a:gd name="T18" fmla="*/ 187 w 187"/>
                              <a:gd name="T19" fmla="*/ 0 h 208"/>
                              <a:gd name="T20" fmla="*/ 187 w 187"/>
                              <a:gd name="T21" fmla="*/ 208 h 208"/>
                              <a:gd name="T22" fmla="*/ 142 w 187"/>
                              <a:gd name="T23" fmla="*/ 208 h 208"/>
                              <a:gd name="T24" fmla="*/ 142 w 187"/>
                              <a:gd name="T25" fmla="*/ 121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7" h="208">
                                <a:moveTo>
                                  <a:pt x="142" y="121"/>
                                </a:moveTo>
                                <a:lnTo>
                                  <a:pt x="44" y="121"/>
                                </a:lnTo>
                                <a:lnTo>
                                  <a:pt x="44" y="208"/>
                                </a:lnTo>
                                <a:lnTo>
                                  <a:pt x="0" y="208"/>
                                </a:lnTo>
                                <a:lnTo>
                                  <a:pt x="0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82"/>
                                </a:lnTo>
                                <a:lnTo>
                                  <a:pt x="142" y="82"/>
                                </a:lnTo>
                                <a:lnTo>
                                  <a:pt x="142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208"/>
                                </a:lnTo>
                                <a:lnTo>
                                  <a:pt x="142" y="208"/>
                                </a:lnTo>
                                <a:lnTo>
                                  <a:pt x="142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" name="Rectangle 15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773238" y="658813"/>
                            <a:ext cx="31750" cy="150813"/>
                          </a:xfrm>
                          <a:prstGeom prst="rect">
                            <a:avLst/>
                          </a:pr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" name="Freeform 1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39913" y="657225"/>
                            <a:ext cx="144463" cy="155575"/>
                          </a:xfrm>
                          <a:custGeom>
                            <a:avLst/>
                            <a:gdLst>
                              <a:gd name="T0" fmla="*/ 111 w 199"/>
                              <a:gd name="T1" fmla="*/ 0 h 216"/>
                              <a:gd name="T2" fmla="*/ 197 w 199"/>
                              <a:gd name="T3" fmla="*/ 46 h 216"/>
                              <a:gd name="T4" fmla="*/ 160 w 199"/>
                              <a:gd name="T5" fmla="*/ 66 h 216"/>
                              <a:gd name="T6" fmla="*/ 111 w 199"/>
                              <a:gd name="T7" fmla="*/ 40 h 216"/>
                              <a:gd name="T8" fmla="*/ 46 w 199"/>
                              <a:gd name="T9" fmla="*/ 108 h 216"/>
                              <a:gd name="T10" fmla="*/ 111 w 199"/>
                              <a:gd name="T11" fmla="*/ 176 h 216"/>
                              <a:gd name="T12" fmla="*/ 156 w 199"/>
                              <a:gd name="T13" fmla="*/ 160 h 216"/>
                              <a:gd name="T14" fmla="*/ 156 w 199"/>
                              <a:gd name="T15" fmla="*/ 135 h 216"/>
                              <a:gd name="T16" fmla="*/ 100 w 199"/>
                              <a:gd name="T17" fmla="*/ 135 h 216"/>
                              <a:gd name="T18" fmla="*/ 100 w 199"/>
                              <a:gd name="T19" fmla="*/ 97 h 216"/>
                              <a:gd name="T20" fmla="*/ 199 w 199"/>
                              <a:gd name="T21" fmla="*/ 97 h 216"/>
                              <a:gd name="T22" fmla="*/ 199 w 199"/>
                              <a:gd name="T23" fmla="*/ 177 h 216"/>
                              <a:gd name="T24" fmla="*/ 111 w 199"/>
                              <a:gd name="T25" fmla="*/ 216 h 216"/>
                              <a:gd name="T26" fmla="*/ 0 w 199"/>
                              <a:gd name="T27" fmla="*/ 108 h 216"/>
                              <a:gd name="T28" fmla="*/ 111 w 199"/>
                              <a:gd name="T29" fmla="*/ 0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99" h="216">
                                <a:moveTo>
                                  <a:pt x="111" y="0"/>
                                </a:moveTo>
                                <a:cubicBezTo>
                                  <a:pt x="154" y="0"/>
                                  <a:pt x="181" y="21"/>
                                  <a:pt x="197" y="46"/>
                                </a:cubicBezTo>
                                <a:lnTo>
                                  <a:pt x="160" y="66"/>
                                </a:lnTo>
                                <a:cubicBezTo>
                                  <a:pt x="150" y="51"/>
                                  <a:pt x="132" y="40"/>
                                  <a:pt x="111" y="40"/>
                                </a:cubicBezTo>
                                <a:cubicBezTo>
                                  <a:pt x="73" y="40"/>
                                  <a:pt x="46" y="69"/>
                                  <a:pt x="46" y="108"/>
                                </a:cubicBezTo>
                                <a:cubicBezTo>
                                  <a:pt x="46" y="147"/>
                                  <a:pt x="73" y="176"/>
                                  <a:pt x="111" y="176"/>
                                </a:cubicBezTo>
                                <a:cubicBezTo>
                                  <a:pt x="130" y="176"/>
                                  <a:pt x="146" y="168"/>
                                  <a:pt x="156" y="160"/>
                                </a:cubicBezTo>
                                <a:lnTo>
                                  <a:pt x="156" y="135"/>
                                </a:lnTo>
                                <a:lnTo>
                                  <a:pt x="100" y="135"/>
                                </a:lnTo>
                                <a:lnTo>
                                  <a:pt x="100" y="97"/>
                                </a:lnTo>
                                <a:lnTo>
                                  <a:pt x="199" y="97"/>
                                </a:lnTo>
                                <a:lnTo>
                                  <a:pt x="199" y="177"/>
                                </a:lnTo>
                                <a:cubicBezTo>
                                  <a:pt x="178" y="200"/>
                                  <a:pt x="148" y="216"/>
                                  <a:pt x="111" y="216"/>
                                </a:cubicBezTo>
                                <a:cubicBezTo>
                                  <a:pt x="50" y="216"/>
                                  <a:pt x="0" y="173"/>
                                  <a:pt x="0" y="108"/>
                                </a:cubicBezTo>
                                <a:cubicBezTo>
                                  <a:pt x="0" y="42"/>
                                  <a:pt x="50" y="0"/>
                                  <a:pt x="11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" name="Freeform 1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020888" y="658813"/>
                            <a:ext cx="136525" cy="150813"/>
                          </a:xfrm>
                          <a:custGeom>
                            <a:avLst/>
                            <a:gdLst>
                              <a:gd name="T0" fmla="*/ 142 w 187"/>
                              <a:gd name="T1" fmla="*/ 121 h 208"/>
                              <a:gd name="T2" fmla="*/ 44 w 187"/>
                              <a:gd name="T3" fmla="*/ 121 h 208"/>
                              <a:gd name="T4" fmla="*/ 44 w 187"/>
                              <a:gd name="T5" fmla="*/ 208 h 208"/>
                              <a:gd name="T6" fmla="*/ 0 w 187"/>
                              <a:gd name="T7" fmla="*/ 208 h 208"/>
                              <a:gd name="T8" fmla="*/ 0 w 187"/>
                              <a:gd name="T9" fmla="*/ 0 h 208"/>
                              <a:gd name="T10" fmla="*/ 44 w 187"/>
                              <a:gd name="T11" fmla="*/ 0 h 208"/>
                              <a:gd name="T12" fmla="*/ 44 w 187"/>
                              <a:gd name="T13" fmla="*/ 82 h 208"/>
                              <a:gd name="T14" fmla="*/ 142 w 187"/>
                              <a:gd name="T15" fmla="*/ 82 h 208"/>
                              <a:gd name="T16" fmla="*/ 142 w 187"/>
                              <a:gd name="T17" fmla="*/ 0 h 208"/>
                              <a:gd name="T18" fmla="*/ 187 w 187"/>
                              <a:gd name="T19" fmla="*/ 0 h 208"/>
                              <a:gd name="T20" fmla="*/ 187 w 187"/>
                              <a:gd name="T21" fmla="*/ 208 h 208"/>
                              <a:gd name="T22" fmla="*/ 142 w 187"/>
                              <a:gd name="T23" fmla="*/ 208 h 208"/>
                              <a:gd name="T24" fmla="*/ 142 w 187"/>
                              <a:gd name="T25" fmla="*/ 121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7" h="208">
                                <a:moveTo>
                                  <a:pt x="142" y="121"/>
                                </a:moveTo>
                                <a:lnTo>
                                  <a:pt x="44" y="121"/>
                                </a:lnTo>
                                <a:lnTo>
                                  <a:pt x="44" y="208"/>
                                </a:lnTo>
                                <a:lnTo>
                                  <a:pt x="0" y="208"/>
                                </a:lnTo>
                                <a:lnTo>
                                  <a:pt x="0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82"/>
                                </a:lnTo>
                                <a:lnTo>
                                  <a:pt x="142" y="82"/>
                                </a:lnTo>
                                <a:lnTo>
                                  <a:pt x="142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208"/>
                                </a:lnTo>
                                <a:lnTo>
                                  <a:pt x="142" y="208"/>
                                </a:lnTo>
                                <a:lnTo>
                                  <a:pt x="142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" name="Freeform 1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197100" y="658813"/>
                            <a:ext cx="106363" cy="150813"/>
                          </a:xfrm>
                          <a:custGeom>
                            <a:avLst/>
                            <a:gdLst>
                              <a:gd name="T0" fmla="*/ 0 w 147"/>
                              <a:gd name="T1" fmla="*/ 0 h 208"/>
                              <a:gd name="T2" fmla="*/ 147 w 147"/>
                              <a:gd name="T3" fmla="*/ 0 h 208"/>
                              <a:gd name="T4" fmla="*/ 147 w 147"/>
                              <a:gd name="T5" fmla="*/ 38 h 208"/>
                              <a:gd name="T6" fmla="*/ 44 w 147"/>
                              <a:gd name="T7" fmla="*/ 38 h 208"/>
                              <a:gd name="T8" fmla="*/ 44 w 147"/>
                              <a:gd name="T9" fmla="*/ 83 h 208"/>
                              <a:gd name="T10" fmla="*/ 145 w 147"/>
                              <a:gd name="T11" fmla="*/ 83 h 208"/>
                              <a:gd name="T12" fmla="*/ 145 w 147"/>
                              <a:gd name="T13" fmla="*/ 121 h 208"/>
                              <a:gd name="T14" fmla="*/ 44 w 147"/>
                              <a:gd name="T15" fmla="*/ 121 h 208"/>
                              <a:gd name="T16" fmla="*/ 44 w 147"/>
                              <a:gd name="T17" fmla="*/ 169 h 208"/>
                              <a:gd name="T18" fmla="*/ 147 w 147"/>
                              <a:gd name="T19" fmla="*/ 169 h 208"/>
                              <a:gd name="T20" fmla="*/ 147 w 147"/>
                              <a:gd name="T21" fmla="*/ 208 h 208"/>
                              <a:gd name="T22" fmla="*/ 0 w 147"/>
                              <a:gd name="T23" fmla="*/ 208 h 208"/>
                              <a:gd name="T24" fmla="*/ 0 w 147"/>
                              <a:gd name="T25" fmla="*/ 0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7" h="208">
                                <a:moveTo>
                                  <a:pt x="0" y="0"/>
                                </a:moveTo>
                                <a:lnTo>
                                  <a:pt x="147" y="0"/>
                                </a:lnTo>
                                <a:lnTo>
                                  <a:pt x="147" y="38"/>
                                </a:lnTo>
                                <a:lnTo>
                                  <a:pt x="44" y="38"/>
                                </a:lnTo>
                                <a:lnTo>
                                  <a:pt x="44" y="83"/>
                                </a:lnTo>
                                <a:lnTo>
                                  <a:pt x="145" y="83"/>
                                </a:lnTo>
                                <a:lnTo>
                                  <a:pt x="145" y="121"/>
                                </a:lnTo>
                                <a:lnTo>
                                  <a:pt x="44" y="121"/>
                                </a:lnTo>
                                <a:lnTo>
                                  <a:pt x="44" y="169"/>
                                </a:lnTo>
                                <a:lnTo>
                                  <a:pt x="147" y="169"/>
                                </a:lnTo>
                                <a:lnTo>
                                  <a:pt x="147" y="208"/>
                                </a:lnTo>
                                <a:lnTo>
                                  <a:pt x="0" y="2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" name="Freeform 14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2339975" y="658813"/>
                            <a:ext cx="122238" cy="150813"/>
                          </a:xfrm>
                          <a:custGeom>
                            <a:avLst/>
                            <a:gdLst>
                              <a:gd name="T0" fmla="*/ 91 w 168"/>
                              <a:gd name="T1" fmla="*/ 38 h 208"/>
                              <a:gd name="T2" fmla="*/ 44 w 168"/>
                              <a:gd name="T3" fmla="*/ 38 h 208"/>
                              <a:gd name="T4" fmla="*/ 44 w 168"/>
                              <a:gd name="T5" fmla="*/ 95 h 208"/>
                              <a:gd name="T6" fmla="*/ 91 w 168"/>
                              <a:gd name="T7" fmla="*/ 95 h 208"/>
                              <a:gd name="T8" fmla="*/ 122 w 168"/>
                              <a:gd name="T9" fmla="*/ 67 h 208"/>
                              <a:gd name="T10" fmla="*/ 91 w 168"/>
                              <a:gd name="T11" fmla="*/ 38 h 208"/>
                              <a:gd name="T12" fmla="*/ 77 w 168"/>
                              <a:gd name="T13" fmla="*/ 133 h 208"/>
                              <a:gd name="T14" fmla="*/ 44 w 168"/>
                              <a:gd name="T15" fmla="*/ 133 h 208"/>
                              <a:gd name="T16" fmla="*/ 44 w 168"/>
                              <a:gd name="T17" fmla="*/ 208 h 208"/>
                              <a:gd name="T18" fmla="*/ 0 w 168"/>
                              <a:gd name="T19" fmla="*/ 208 h 208"/>
                              <a:gd name="T20" fmla="*/ 0 w 168"/>
                              <a:gd name="T21" fmla="*/ 0 h 208"/>
                              <a:gd name="T22" fmla="*/ 97 w 168"/>
                              <a:gd name="T23" fmla="*/ 0 h 208"/>
                              <a:gd name="T24" fmla="*/ 167 w 168"/>
                              <a:gd name="T25" fmla="*/ 67 h 208"/>
                              <a:gd name="T26" fmla="*/ 122 w 168"/>
                              <a:gd name="T27" fmla="*/ 129 h 208"/>
                              <a:gd name="T28" fmla="*/ 168 w 168"/>
                              <a:gd name="T29" fmla="*/ 208 h 208"/>
                              <a:gd name="T30" fmla="*/ 118 w 168"/>
                              <a:gd name="T31" fmla="*/ 208 h 208"/>
                              <a:gd name="T32" fmla="*/ 77 w 168"/>
                              <a:gd name="T33" fmla="*/ 133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8" h="208">
                                <a:moveTo>
                                  <a:pt x="91" y="38"/>
                                </a:moveTo>
                                <a:lnTo>
                                  <a:pt x="44" y="38"/>
                                </a:lnTo>
                                <a:lnTo>
                                  <a:pt x="44" y="95"/>
                                </a:lnTo>
                                <a:lnTo>
                                  <a:pt x="91" y="95"/>
                                </a:lnTo>
                                <a:cubicBezTo>
                                  <a:pt x="109" y="95"/>
                                  <a:pt x="122" y="84"/>
                                  <a:pt x="122" y="67"/>
                                </a:cubicBezTo>
                                <a:cubicBezTo>
                                  <a:pt x="122" y="49"/>
                                  <a:pt x="109" y="38"/>
                                  <a:pt x="91" y="38"/>
                                </a:cubicBezTo>
                                <a:close/>
                                <a:moveTo>
                                  <a:pt x="77" y="133"/>
                                </a:moveTo>
                                <a:lnTo>
                                  <a:pt x="44" y="133"/>
                                </a:lnTo>
                                <a:lnTo>
                                  <a:pt x="44" y="208"/>
                                </a:lnTo>
                                <a:lnTo>
                                  <a:pt x="0" y="208"/>
                                </a:lnTo>
                                <a:lnTo>
                                  <a:pt x="0" y="0"/>
                                </a:lnTo>
                                <a:lnTo>
                                  <a:pt x="97" y="0"/>
                                </a:lnTo>
                                <a:cubicBezTo>
                                  <a:pt x="141" y="0"/>
                                  <a:pt x="167" y="28"/>
                                  <a:pt x="167" y="67"/>
                                </a:cubicBezTo>
                                <a:cubicBezTo>
                                  <a:pt x="167" y="104"/>
                                  <a:pt x="144" y="123"/>
                                  <a:pt x="122" y="129"/>
                                </a:cubicBezTo>
                                <a:lnTo>
                                  <a:pt x="168" y="208"/>
                                </a:lnTo>
                                <a:lnTo>
                                  <a:pt x="118" y="208"/>
                                </a:lnTo>
                                <a:lnTo>
                                  <a:pt x="77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" name="Freeform 1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565400" y="658813"/>
                            <a:ext cx="106363" cy="150813"/>
                          </a:xfrm>
                          <a:custGeom>
                            <a:avLst/>
                            <a:gdLst>
                              <a:gd name="T0" fmla="*/ 0 w 147"/>
                              <a:gd name="T1" fmla="*/ 0 h 208"/>
                              <a:gd name="T2" fmla="*/ 147 w 147"/>
                              <a:gd name="T3" fmla="*/ 0 h 208"/>
                              <a:gd name="T4" fmla="*/ 147 w 147"/>
                              <a:gd name="T5" fmla="*/ 38 h 208"/>
                              <a:gd name="T6" fmla="*/ 44 w 147"/>
                              <a:gd name="T7" fmla="*/ 38 h 208"/>
                              <a:gd name="T8" fmla="*/ 44 w 147"/>
                              <a:gd name="T9" fmla="*/ 83 h 208"/>
                              <a:gd name="T10" fmla="*/ 145 w 147"/>
                              <a:gd name="T11" fmla="*/ 83 h 208"/>
                              <a:gd name="T12" fmla="*/ 145 w 147"/>
                              <a:gd name="T13" fmla="*/ 121 h 208"/>
                              <a:gd name="T14" fmla="*/ 44 w 147"/>
                              <a:gd name="T15" fmla="*/ 121 h 208"/>
                              <a:gd name="T16" fmla="*/ 44 w 147"/>
                              <a:gd name="T17" fmla="*/ 169 h 208"/>
                              <a:gd name="T18" fmla="*/ 147 w 147"/>
                              <a:gd name="T19" fmla="*/ 169 h 208"/>
                              <a:gd name="T20" fmla="*/ 147 w 147"/>
                              <a:gd name="T21" fmla="*/ 208 h 208"/>
                              <a:gd name="T22" fmla="*/ 0 w 147"/>
                              <a:gd name="T23" fmla="*/ 208 h 208"/>
                              <a:gd name="T24" fmla="*/ 0 w 147"/>
                              <a:gd name="T25" fmla="*/ 0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7" h="208">
                                <a:moveTo>
                                  <a:pt x="0" y="0"/>
                                </a:moveTo>
                                <a:lnTo>
                                  <a:pt x="147" y="0"/>
                                </a:lnTo>
                                <a:lnTo>
                                  <a:pt x="147" y="38"/>
                                </a:lnTo>
                                <a:lnTo>
                                  <a:pt x="44" y="38"/>
                                </a:lnTo>
                                <a:lnTo>
                                  <a:pt x="44" y="83"/>
                                </a:lnTo>
                                <a:lnTo>
                                  <a:pt x="145" y="83"/>
                                </a:lnTo>
                                <a:lnTo>
                                  <a:pt x="145" y="121"/>
                                </a:lnTo>
                                <a:lnTo>
                                  <a:pt x="44" y="121"/>
                                </a:lnTo>
                                <a:lnTo>
                                  <a:pt x="44" y="169"/>
                                </a:lnTo>
                                <a:lnTo>
                                  <a:pt x="147" y="169"/>
                                </a:lnTo>
                                <a:lnTo>
                                  <a:pt x="147" y="208"/>
                                </a:lnTo>
                                <a:lnTo>
                                  <a:pt x="0" y="2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" name="Freeform 16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2708275" y="658813"/>
                            <a:ext cx="141288" cy="150813"/>
                          </a:xfrm>
                          <a:custGeom>
                            <a:avLst/>
                            <a:gdLst>
                              <a:gd name="T0" fmla="*/ 82 w 193"/>
                              <a:gd name="T1" fmla="*/ 169 h 208"/>
                              <a:gd name="T2" fmla="*/ 147 w 193"/>
                              <a:gd name="T3" fmla="*/ 104 h 208"/>
                              <a:gd name="T4" fmla="*/ 82 w 193"/>
                              <a:gd name="T5" fmla="*/ 39 h 208"/>
                              <a:gd name="T6" fmla="*/ 45 w 193"/>
                              <a:gd name="T7" fmla="*/ 39 h 208"/>
                              <a:gd name="T8" fmla="*/ 45 w 193"/>
                              <a:gd name="T9" fmla="*/ 169 h 208"/>
                              <a:gd name="T10" fmla="*/ 82 w 193"/>
                              <a:gd name="T11" fmla="*/ 169 h 208"/>
                              <a:gd name="T12" fmla="*/ 0 w 193"/>
                              <a:gd name="T13" fmla="*/ 0 h 208"/>
                              <a:gd name="T14" fmla="*/ 82 w 193"/>
                              <a:gd name="T15" fmla="*/ 0 h 208"/>
                              <a:gd name="T16" fmla="*/ 193 w 193"/>
                              <a:gd name="T17" fmla="*/ 104 h 208"/>
                              <a:gd name="T18" fmla="*/ 82 w 193"/>
                              <a:gd name="T19" fmla="*/ 208 h 208"/>
                              <a:gd name="T20" fmla="*/ 0 w 193"/>
                              <a:gd name="T21" fmla="*/ 208 h 208"/>
                              <a:gd name="T22" fmla="*/ 0 w 193"/>
                              <a:gd name="T23" fmla="*/ 0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93" h="208">
                                <a:moveTo>
                                  <a:pt x="82" y="169"/>
                                </a:moveTo>
                                <a:cubicBezTo>
                                  <a:pt x="123" y="169"/>
                                  <a:pt x="147" y="139"/>
                                  <a:pt x="147" y="104"/>
                                </a:cubicBezTo>
                                <a:cubicBezTo>
                                  <a:pt x="147" y="67"/>
                                  <a:pt x="125" y="39"/>
                                  <a:pt x="82" y="39"/>
                                </a:cubicBezTo>
                                <a:lnTo>
                                  <a:pt x="45" y="39"/>
                                </a:lnTo>
                                <a:lnTo>
                                  <a:pt x="45" y="169"/>
                                </a:lnTo>
                                <a:lnTo>
                                  <a:pt x="82" y="169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82" y="0"/>
                                </a:lnTo>
                                <a:cubicBezTo>
                                  <a:pt x="147" y="0"/>
                                  <a:pt x="193" y="41"/>
                                  <a:pt x="193" y="104"/>
                                </a:cubicBezTo>
                                <a:cubicBezTo>
                                  <a:pt x="193" y="167"/>
                                  <a:pt x="147" y="208"/>
                                  <a:pt x="82" y="208"/>
                                </a:cubicBezTo>
                                <a:lnTo>
                                  <a:pt x="0" y="2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" name="Freeform 1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882900" y="658813"/>
                            <a:ext cx="134938" cy="153988"/>
                          </a:xfrm>
                          <a:custGeom>
                            <a:avLst/>
                            <a:gdLst>
                              <a:gd name="T0" fmla="*/ 0 w 185"/>
                              <a:gd name="T1" fmla="*/ 0 h 211"/>
                              <a:gd name="T2" fmla="*/ 44 w 185"/>
                              <a:gd name="T3" fmla="*/ 0 h 211"/>
                              <a:gd name="T4" fmla="*/ 44 w 185"/>
                              <a:gd name="T5" fmla="*/ 123 h 211"/>
                              <a:gd name="T6" fmla="*/ 93 w 185"/>
                              <a:gd name="T7" fmla="*/ 172 h 211"/>
                              <a:gd name="T8" fmla="*/ 140 w 185"/>
                              <a:gd name="T9" fmla="*/ 123 h 211"/>
                              <a:gd name="T10" fmla="*/ 140 w 185"/>
                              <a:gd name="T11" fmla="*/ 0 h 211"/>
                              <a:gd name="T12" fmla="*/ 185 w 185"/>
                              <a:gd name="T13" fmla="*/ 0 h 211"/>
                              <a:gd name="T14" fmla="*/ 185 w 185"/>
                              <a:gd name="T15" fmla="*/ 125 h 211"/>
                              <a:gd name="T16" fmla="*/ 93 w 185"/>
                              <a:gd name="T17" fmla="*/ 211 h 211"/>
                              <a:gd name="T18" fmla="*/ 0 w 185"/>
                              <a:gd name="T19" fmla="*/ 125 h 211"/>
                              <a:gd name="T20" fmla="*/ 0 w 185"/>
                              <a:gd name="T21" fmla="*/ 0 h 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5" h="211">
                                <a:moveTo>
                                  <a:pt x="0" y="0"/>
                                </a:moveTo>
                                <a:lnTo>
                                  <a:pt x="44" y="0"/>
                                </a:lnTo>
                                <a:lnTo>
                                  <a:pt x="44" y="123"/>
                                </a:lnTo>
                                <a:cubicBezTo>
                                  <a:pt x="44" y="152"/>
                                  <a:pt x="60" y="172"/>
                                  <a:pt x="93" y="172"/>
                                </a:cubicBezTo>
                                <a:cubicBezTo>
                                  <a:pt x="124" y="172"/>
                                  <a:pt x="140" y="152"/>
                                  <a:pt x="140" y="123"/>
                                </a:cubicBezTo>
                                <a:lnTo>
                                  <a:pt x="140" y="0"/>
                                </a:lnTo>
                                <a:lnTo>
                                  <a:pt x="185" y="0"/>
                                </a:lnTo>
                                <a:lnTo>
                                  <a:pt x="185" y="125"/>
                                </a:lnTo>
                                <a:cubicBezTo>
                                  <a:pt x="185" y="176"/>
                                  <a:pt x="156" y="211"/>
                                  <a:pt x="93" y="211"/>
                                </a:cubicBezTo>
                                <a:cubicBezTo>
                                  <a:pt x="29" y="211"/>
                                  <a:pt x="0" y="176"/>
                                  <a:pt x="0" y="12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" name="Freeform 1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51175" y="657225"/>
                            <a:ext cx="142875" cy="155575"/>
                          </a:xfrm>
                          <a:custGeom>
                            <a:avLst/>
                            <a:gdLst>
                              <a:gd name="T0" fmla="*/ 0 w 197"/>
                              <a:gd name="T1" fmla="*/ 108 h 215"/>
                              <a:gd name="T2" fmla="*/ 109 w 197"/>
                              <a:gd name="T3" fmla="*/ 0 h 215"/>
                              <a:gd name="T4" fmla="*/ 197 w 197"/>
                              <a:gd name="T5" fmla="*/ 51 h 215"/>
                              <a:gd name="T6" fmla="*/ 159 w 197"/>
                              <a:gd name="T7" fmla="*/ 70 h 215"/>
                              <a:gd name="T8" fmla="*/ 109 w 197"/>
                              <a:gd name="T9" fmla="*/ 40 h 215"/>
                              <a:gd name="T10" fmla="*/ 45 w 197"/>
                              <a:gd name="T11" fmla="*/ 108 h 215"/>
                              <a:gd name="T12" fmla="*/ 109 w 197"/>
                              <a:gd name="T13" fmla="*/ 176 h 215"/>
                              <a:gd name="T14" fmla="*/ 159 w 197"/>
                              <a:gd name="T15" fmla="*/ 146 h 215"/>
                              <a:gd name="T16" fmla="*/ 197 w 197"/>
                              <a:gd name="T17" fmla="*/ 164 h 215"/>
                              <a:gd name="T18" fmla="*/ 109 w 197"/>
                              <a:gd name="T19" fmla="*/ 215 h 215"/>
                              <a:gd name="T20" fmla="*/ 0 w 197"/>
                              <a:gd name="T21" fmla="*/ 108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97" h="215">
                                <a:moveTo>
                                  <a:pt x="0" y="108"/>
                                </a:moveTo>
                                <a:cubicBezTo>
                                  <a:pt x="0" y="44"/>
                                  <a:pt x="48" y="0"/>
                                  <a:pt x="109" y="0"/>
                                </a:cubicBezTo>
                                <a:cubicBezTo>
                                  <a:pt x="156" y="0"/>
                                  <a:pt x="183" y="25"/>
                                  <a:pt x="197" y="51"/>
                                </a:cubicBezTo>
                                <a:lnTo>
                                  <a:pt x="159" y="70"/>
                                </a:lnTo>
                                <a:cubicBezTo>
                                  <a:pt x="151" y="53"/>
                                  <a:pt x="132" y="40"/>
                                  <a:pt x="109" y="40"/>
                                </a:cubicBezTo>
                                <a:cubicBezTo>
                                  <a:pt x="73" y="40"/>
                                  <a:pt x="45" y="69"/>
                                  <a:pt x="45" y="108"/>
                                </a:cubicBezTo>
                                <a:cubicBezTo>
                                  <a:pt x="45" y="147"/>
                                  <a:pt x="73" y="176"/>
                                  <a:pt x="109" y="176"/>
                                </a:cubicBezTo>
                                <a:cubicBezTo>
                                  <a:pt x="132" y="176"/>
                                  <a:pt x="151" y="163"/>
                                  <a:pt x="159" y="146"/>
                                </a:cubicBezTo>
                                <a:lnTo>
                                  <a:pt x="197" y="164"/>
                                </a:lnTo>
                                <a:cubicBezTo>
                                  <a:pt x="182" y="190"/>
                                  <a:pt x="156" y="215"/>
                                  <a:pt x="109" y="215"/>
                                </a:cubicBezTo>
                                <a:cubicBezTo>
                                  <a:pt x="48" y="215"/>
                                  <a:pt x="0" y="172"/>
                                  <a:pt x="0" y="1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" name="Freeform 19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3206750" y="658813"/>
                            <a:ext cx="157163" cy="150813"/>
                          </a:xfrm>
                          <a:custGeom>
                            <a:avLst/>
                            <a:gdLst>
                              <a:gd name="T0" fmla="*/ 74 w 216"/>
                              <a:gd name="T1" fmla="*/ 134 h 208"/>
                              <a:gd name="T2" fmla="*/ 142 w 216"/>
                              <a:gd name="T3" fmla="*/ 134 h 208"/>
                              <a:gd name="T4" fmla="*/ 108 w 216"/>
                              <a:gd name="T5" fmla="*/ 38 h 208"/>
                              <a:gd name="T6" fmla="*/ 74 w 216"/>
                              <a:gd name="T7" fmla="*/ 134 h 208"/>
                              <a:gd name="T8" fmla="*/ 155 w 216"/>
                              <a:gd name="T9" fmla="*/ 172 h 208"/>
                              <a:gd name="T10" fmla="*/ 62 w 216"/>
                              <a:gd name="T11" fmla="*/ 172 h 208"/>
                              <a:gd name="T12" fmla="*/ 49 w 216"/>
                              <a:gd name="T13" fmla="*/ 208 h 208"/>
                              <a:gd name="T14" fmla="*/ 0 w 216"/>
                              <a:gd name="T15" fmla="*/ 208 h 208"/>
                              <a:gd name="T16" fmla="*/ 80 w 216"/>
                              <a:gd name="T17" fmla="*/ 0 h 208"/>
                              <a:gd name="T18" fmla="*/ 136 w 216"/>
                              <a:gd name="T19" fmla="*/ 0 h 208"/>
                              <a:gd name="T20" fmla="*/ 216 w 216"/>
                              <a:gd name="T21" fmla="*/ 208 h 208"/>
                              <a:gd name="T22" fmla="*/ 168 w 216"/>
                              <a:gd name="T23" fmla="*/ 208 h 208"/>
                              <a:gd name="T24" fmla="*/ 155 w 216"/>
                              <a:gd name="T25" fmla="*/ 172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16" h="208">
                                <a:moveTo>
                                  <a:pt x="74" y="134"/>
                                </a:moveTo>
                                <a:lnTo>
                                  <a:pt x="142" y="134"/>
                                </a:lnTo>
                                <a:lnTo>
                                  <a:pt x="108" y="38"/>
                                </a:lnTo>
                                <a:lnTo>
                                  <a:pt x="74" y="134"/>
                                </a:lnTo>
                                <a:close/>
                                <a:moveTo>
                                  <a:pt x="155" y="172"/>
                                </a:moveTo>
                                <a:lnTo>
                                  <a:pt x="62" y="172"/>
                                </a:lnTo>
                                <a:lnTo>
                                  <a:pt x="49" y="208"/>
                                </a:lnTo>
                                <a:lnTo>
                                  <a:pt x="0" y="208"/>
                                </a:lnTo>
                                <a:lnTo>
                                  <a:pt x="80" y="0"/>
                                </a:lnTo>
                                <a:lnTo>
                                  <a:pt x="136" y="0"/>
                                </a:lnTo>
                                <a:lnTo>
                                  <a:pt x="216" y="208"/>
                                </a:lnTo>
                                <a:lnTo>
                                  <a:pt x="168" y="208"/>
                                </a:lnTo>
                                <a:lnTo>
                                  <a:pt x="155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" name="Freeform 2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65500" y="658813"/>
                            <a:ext cx="120650" cy="150813"/>
                          </a:xfrm>
                          <a:custGeom>
                            <a:avLst/>
                            <a:gdLst>
                              <a:gd name="T0" fmla="*/ 61 w 166"/>
                              <a:gd name="T1" fmla="*/ 39 h 208"/>
                              <a:gd name="T2" fmla="*/ 0 w 166"/>
                              <a:gd name="T3" fmla="*/ 39 h 208"/>
                              <a:gd name="T4" fmla="*/ 0 w 166"/>
                              <a:gd name="T5" fmla="*/ 0 h 208"/>
                              <a:gd name="T6" fmla="*/ 166 w 166"/>
                              <a:gd name="T7" fmla="*/ 0 h 208"/>
                              <a:gd name="T8" fmla="*/ 166 w 166"/>
                              <a:gd name="T9" fmla="*/ 39 h 208"/>
                              <a:gd name="T10" fmla="*/ 105 w 166"/>
                              <a:gd name="T11" fmla="*/ 39 h 208"/>
                              <a:gd name="T12" fmla="*/ 105 w 166"/>
                              <a:gd name="T13" fmla="*/ 208 h 208"/>
                              <a:gd name="T14" fmla="*/ 61 w 166"/>
                              <a:gd name="T15" fmla="*/ 208 h 208"/>
                              <a:gd name="T16" fmla="*/ 61 w 166"/>
                              <a:gd name="T17" fmla="*/ 39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6" h="208">
                                <a:moveTo>
                                  <a:pt x="61" y="39"/>
                                </a:moveTo>
                                <a:lnTo>
                                  <a:pt x="0" y="39"/>
                                </a:ln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  <a:lnTo>
                                  <a:pt x="166" y="39"/>
                                </a:lnTo>
                                <a:lnTo>
                                  <a:pt x="105" y="39"/>
                                </a:lnTo>
                                <a:lnTo>
                                  <a:pt x="105" y="208"/>
                                </a:lnTo>
                                <a:lnTo>
                                  <a:pt x="61" y="208"/>
                                </a:lnTo>
                                <a:lnTo>
                                  <a:pt x="61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" name="Rectangle 261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517900" y="658813"/>
                            <a:ext cx="31750" cy="150813"/>
                          </a:xfrm>
                          <a:prstGeom prst="rect">
                            <a:avLst/>
                          </a:pr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" name="Freeform 22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3582988" y="657225"/>
                            <a:ext cx="158750" cy="155575"/>
                          </a:xfrm>
                          <a:custGeom>
                            <a:avLst/>
                            <a:gdLst>
                              <a:gd name="T0" fmla="*/ 108 w 217"/>
                              <a:gd name="T1" fmla="*/ 40 h 215"/>
                              <a:gd name="T2" fmla="*/ 45 w 217"/>
                              <a:gd name="T3" fmla="*/ 108 h 215"/>
                              <a:gd name="T4" fmla="*/ 108 w 217"/>
                              <a:gd name="T5" fmla="*/ 176 h 215"/>
                              <a:gd name="T6" fmla="*/ 171 w 217"/>
                              <a:gd name="T7" fmla="*/ 108 h 215"/>
                              <a:gd name="T8" fmla="*/ 108 w 217"/>
                              <a:gd name="T9" fmla="*/ 40 h 215"/>
                              <a:gd name="T10" fmla="*/ 108 w 217"/>
                              <a:gd name="T11" fmla="*/ 0 h 215"/>
                              <a:gd name="T12" fmla="*/ 217 w 217"/>
                              <a:gd name="T13" fmla="*/ 108 h 215"/>
                              <a:gd name="T14" fmla="*/ 108 w 217"/>
                              <a:gd name="T15" fmla="*/ 215 h 215"/>
                              <a:gd name="T16" fmla="*/ 0 w 217"/>
                              <a:gd name="T17" fmla="*/ 108 h 215"/>
                              <a:gd name="T18" fmla="*/ 108 w 217"/>
                              <a:gd name="T19" fmla="*/ 0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17" h="215">
                                <a:moveTo>
                                  <a:pt x="108" y="40"/>
                                </a:moveTo>
                                <a:cubicBezTo>
                                  <a:pt x="70" y="40"/>
                                  <a:pt x="45" y="69"/>
                                  <a:pt x="45" y="108"/>
                                </a:cubicBezTo>
                                <a:cubicBezTo>
                                  <a:pt x="45" y="147"/>
                                  <a:pt x="70" y="176"/>
                                  <a:pt x="108" y="176"/>
                                </a:cubicBezTo>
                                <a:cubicBezTo>
                                  <a:pt x="146" y="176"/>
                                  <a:pt x="171" y="147"/>
                                  <a:pt x="171" y="108"/>
                                </a:cubicBezTo>
                                <a:cubicBezTo>
                                  <a:pt x="171" y="69"/>
                                  <a:pt x="146" y="40"/>
                                  <a:pt x="108" y="40"/>
                                </a:cubicBezTo>
                                <a:close/>
                                <a:moveTo>
                                  <a:pt x="108" y="0"/>
                                </a:moveTo>
                                <a:cubicBezTo>
                                  <a:pt x="171" y="0"/>
                                  <a:pt x="217" y="45"/>
                                  <a:pt x="217" y="108"/>
                                </a:cubicBezTo>
                                <a:cubicBezTo>
                                  <a:pt x="217" y="171"/>
                                  <a:pt x="171" y="215"/>
                                  <a:pt x="108" y="215"/>
                                </a:cubicBezTo>
                                <a:cubicBezTo>
                                  <a:pt x="45" y="215"/>
                                  <a:pt x="0" y="171"/>
                                  <a:pt x="0" y="108"/>
                                </a:cubicBezTo>
                                <a:cubicBezTo>
                                  <a:pt x="0" y="45"/>
                                  <a:pt x="45" y="0"/>
                                  <a:pt x="10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" name="Freeform 2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75075" y="658813"/>
                            <a:ext cx="134938" cy="150813"/>
                          </a:xfrm>
                          <a:custGeom>
                            <a:avLst/>
                            <a:gdLst>
                              <a:gd name="T0" fmla="*/ 45 w 186"/>
                              <a:gd name="T1" fmla="*/ 68 h 208"/>
                              <a:gd name="T2" fmla="*/ 45 w 186"/>
                              <a:gd name="T3" fmla="*/ 208 h 208"/>
                              <a:gd name="T4" fmla="*/ 0 w 186"/>
                              <a:gd name="T5" fmla="*/ 208 h 208"/>
                              <a:gd name="T6" fmla="*/ 0 w 186"/>
                              <a:gd name="T7" fmla="*/ 0 h 208"/>
                              <a:gd name="T8" fmla="*/ 46 w 186"/>
                              <a:gd name="T9" fmla="*/ 0 h 208"/>
                              <a:gd name="T10" fmla="*/ 142 w 186"/>
                              <a:gd name="T11" fmla="*/ 134 h 208"/>
                              <a:gd name="T12" fmla="*/ 142 w 186"/>
                              <a:gd name="T13" fmla="*/ 0 h 208"/>
                              <a:gd name="T14" fmla="*/ 186 w 186"/>
                              <a:gd name="T15" fmla="*/ 0 h 208"/>
                              <a:gd name="T16" fmla="*/ 186 w 186"/>
                              <a:gd name="T17" fmla="*/ 208 h 208"/>
                              <a:gd name="T18" fmla="*/ 144 w 186"/>
                              <a:gd name="T19" fmla="*/ 208 h 208"/>
                              <a:gd name="T20" fmla="*/ 45 w 186"/>
                              <a:gd name="T21" fmla="*/ 6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6" h="208">
                                <a:moveTo>
                                  <a:pt x="45" y="68"/>
                                </a:moveTo>
                                <a:lnTo>
                                  <a:pt x="45" y="208"/>
                                </a:lnTo>
                                <a:lnTo>
                                  <a:pt x="0" y="208"/>
                                </a:lnTo>
                                <a:lnTo>
                                  <a:pt x="0" y="0"/>
                                </a:lnTo>
                                <a:lnTo>
                                  <a:pt x="46" y="0"/>
                                </a:lnTo>
                                <a:lnTo>
                                  <a:pt x="142" y="134"/>
                                </a:lnTo>
                                <a:lnTo>
                                  <a:pt x="142" y="0"/>
                                </a:lnTo>
                                <a:lnTo>
                                  <a:pt x="186" y="0"/>
                                </a:lnTo>
                                <a:lnTo>
                                  <a:pt x="186" y="208"/>
                                </a:lnTo>
                                <a:lnTo>
                                  <a:pt x="144" y="208"/>
                                </a:lnTo>
                                <a:lnTo>
                                  <a:pt x="45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" name="Freeform 24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590675" y="928688"/>
                            <a:ext cx="157163" cy="155575"/>
                          </a:xfrm>
                          <a:custGeom>
                            <a:avLst/>
                            <a:gdLst>
                              <a:gd name="T0" fmla="*/ 108 w 217"/>
                              <a:gd name="T1" fmla="*/ 39 h 215"/>
                              <a:gd name="T2" fmla="*/ 45 w 217"/>
                              <a:gd name="T3" fmla="*/ 108 h 215"/>
                              <a:gd name="T4" fmla="*/ 108 w 217"/>
                              <a:gd name="T5" fmla="*/ 176 h 215"/>
                              <a:gd name="T6" fmla="*/ 172 w 217"/>
                              <a:gd name="T7" fmla="*/ 108 h 215"/>
                              <a:gd name="T8" fmla="*/ 108 w 217"/>
                              <a:gd name="T9" fmla="*/ 39 h 215"/>
                              <a:gd name="T10" fmla="*/ 108 w 217"/>
                              <a:gd name="T11" fmla="*/ 0 h 215"/>
                              <a:gd name="T12" fmla="*/ 217 w 217"/>
                              <a:gd name="T13" fmla="*/ 108 h 215"/>
                              <a:gd name="T14" fmla="*/ 108 w 217"/>
                              <a:gd name="T15" fmla="*/ 215 h 215"/>
                              <a:gd name="T16" fmla="*/ 0 w 217"/>
                              <a:gd name="T17" fmla="*/ 108 h 215"/>
                              <a:gd name="T18" fmla="*/ 108 w 217"/>
                              <a:gd name="T19" fmla="*/ 0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17" h="215">
                                <a:moveTo>
                                  <a:pt x="108" y="39"/>
                                </a:moveTo>
                                <a:cubicBezTo>
                                  <a:pt x="70" y="39"/>
                                  <a:pt x="45" y="69"/>
                                  <a:pt x="45" y="108"/>
                                </a:cubicBezTo>
                                <a:cubicBezTo>
                                  <a:pt x="45" y="146"/>
                                  <a:pt x="70" y="176"/>
                                  <a:pt x="108" y="176"/>
                                </a:cubicBezTo>
                                <a:cubicBezTo>
                                  <a:pt x="147" y="176"/>
                                  <a:pt x="172" y="146"/>
                                  <a:pt x="172" y="108"/>
                                </a:cubicBezTo>
                                <a:cubicBezTo>
                                  <a:pt x="172" y="69"/>
                                  <a:pt x="147" y="39"/>
                                  <a:pt x="108" y="39"/>
                                </a:cubicBezTo>
                                <a:close/>
                                <a:moveTo>
                                  <a:pt x="108" y="0"/>
                                </a:moveTo>
                                <a:cubicBezTo>
                                  <a:pt x="171" y="0"/>
                                  <a:pt x="217" y="45"/>
                                  <a:pt x="217" y="108"/>
                                </a:cubicBezTo>
                                <a:cubicBezTo>
                                  <a:pt x="217" y="170"/>
                                  <a:pt x="171" y="215"/>
                                  <a:pt x="108" y="215"/>
                                </a:cubicBezTo>
                                <a:cubicBezTo>
                                  <a:pt x="46" y="215"/>
                                  <a:pt x="0" y="170"/>
                                  <a:pt x="0" y="108"/>
                                </a:cubicBezTo>
                                <a:cubicBezTo>
                                  <a:pt x="0" y="45"/>
                                  <a:pt x="46" y="0"/>
                                  <a:pt x="10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" name="Freeform 2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1175" y="930275"/>
                            <a:ext cx="134938" cy="153988"/>
                          </a:xfrm>
                          <a:custGeom>
                            <a:avLst/>
                            <a:gdLst>
                              <a:gd name="T0" fmla="*/ 0 w 185"/>
                              <a:gd name="T1" fmla="*/ 0 h 211"/>
                              <a:gd name="T2" fmla="*/ 45 w 185"/>
                              <a:gd name="T3" fmla="*/ 0 h 211"/>
                              <a:gd name="T4" fmla="*/ 45 w 185"/>
                              <a:gd name="T5" fmla="*/ 123 h 211"/>
                              <a:gd name="T6" fmla="*/ 93 w 185"/>
                              <a:gd name="T7" fmla="*/ 172 h 211"/>
                              <a:gd name="T8" fmla="*/ 141 w 185"/>
                              <a:gd name="T9" fmla="*/ 123 h 211"/>
                              <a:gd name="T10" fmla="*/ 141 w 185"/>
                              <a:gd name="T11" fmla="*/ 0 h 211"/>
                              <a:gd name="T12" fmla="*/ 185 w 185"/>
                              <a:gd name="T13" fmla="*/ 0 h 211"/>
                              <a:gd name="T14" fmla="*/ 185 w 185"/>
                              <a:gd name="T15" fmla="*/ 124 h 211"/>
                              <a:gd name="T16" fmla="*/ 93 w 185"/>
                              <a:gd name="T17" fmla="*/ 211 h 211"/>
                              <a:gd name="T18" fmla="*/ 0 w 185"/>
                              <a:gd name="T19" fmla="*/ 125 h 211"/>
                              <a:gd name="T20" fmla="*/ 0 w 185"/>
                              <a:gd name="T21" fmla="*/ 0 h 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5" h="211">
                                <a:moveTo>
                                  <a:pt x="0" y="0"/>
                                </a:moveTo>
                                <a:lnTo>
                                  <a:pt x="45" y="0"/>
                                </a:lnTo>
                                <a:lnTo>
                                  <a:pt x="45" y="123"/>
                                </a:lnTo>
                                <a:cubicBezTo>
                                  <a:pt x="45" y="152"/>
                                  <a:pt x="60" y="172"/>
                                  <a:pt x="93" y="172"/>
                                </a:cubicBezTo>
                                <a:cubicBezTo>
                                  <a:pt x="125" y="172"/>
                                  <a:pt x="141" y="152"/>
                                  <a:pt x="141" y="123"/>
                                </a:cubicBezTo>
                                <a:lnTo>
                                  <a:pt x="141" y="0"/>
                                </a:lnTo>
                                <a:lnTo>
                                  <a:pt x="185" y="0"/>
                                </a:lnTo>
                                <a:lnTo>
                                  <a:pt x="185" y="124"/>
                                </a:lnTo>
                                <a:cubicBezTo>
                                  <a:pt x="185" y="176"/>
                                  <a:pt x="156" y="211"/>
                                  <a:pt x="93" y="211"/>
                                </a:cubicBezTo>
                                <a:cubicBezTo>
                                  <a:pt x="29" y="211"/>
                                  <a:pt x="0" y="176"/>
                                  <a:pt x="0" y="12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" name="Freeform 2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947863" y="930275"/>
                            <a:ext cx="120650" cy="150813"/>
                          </a:xfrm>
                          <a:custGeom>
                            <a:avLst/>
                            <a:gdLst>
                              <a:gd name="T0" fmla="*/ 61 w 166"/>
                              <a:gd name="T1" fmla="*/ 39 h 207"/>
                              <a:gd name="T2" fmla="*/ 0 w 166"/>
                              <a:gd name="T3" fmla="*/ 39 h 207"/>
                              <a:gd name="T4" fmla="*/ 0 w 166"/>
                              <a:gd name="T5" fmla="*/ 0 h 207"/>
                              <a:gd name="T6" fmla="*/ 166 w 166"/>
                              <a:gd name="T7" fmla="*/ 0 h 207"/>
                              <a:gd name="T8" fmla="*/ 166 w 166"/>
                              <a:gd name="T9" fmla="*/ 39 h 207"/>
                              <a:gd name="T10" fmla="*/ 106 w 166"/>
                              <a:gd name="T11" fmla="*/ 39 h 207"/>
                              <a:gd name="T12" fmla="*/ 106 w 166"/>
                              <a:gd name="T13" fmla="*/ 207 h 207"/>
                              <a:gd name="T14" fmla="*/ 61 w 166"/>
                              <a:gd name="T15" fmla="*/ 207 h 207"/>
                              <a:gd name="T16" fmla="*/ 61 w 166"/>
                              <a:gd name="T17" fmla="*/ 39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6" h="207">
                                <a:moveTo>
                                  <a:pt x="61" y="39"/>
                                </a:moveTo>
                                <a:lnTo>
                                  <a:pt x="0" y="39"/>
                                </a:ln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  <a:lnTo>
                                  <a:pt x="166" y="39"/>
                                </a:lnTo>
                                <a:lnTo>
                                  <a:pt x="106" y="39"/>
                                </a:lnTo>
                                <a:lnTo>
                                  <a:pt x="106" y="207"/>
                                </a:lnTo>
                                <a:lnTo>
                                  <a:pt x="61" y="207"/>
                                </a:lnTo>
                                <a:lnTo>
                                  <a:pt x="61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" name="Freeform 27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2100263" y="930275"/>
                            <a:ext cx="122238" cy="150813"/>
                          </a:xfrm>
                          <a:custGeom>
                            <a:avLst/>
                            <a:gdLst>
                              <a:gd name="T0" fmla="*/ 90 w 168"/>
                              <a:gd name="T1" fmla="*/ 38 h 207"/>
                              <a:gd name="T2" fmla="*/ 44 w 168"/>
                              <a:gd name="T3" fmla="*/ 38 h 207"/>
                              <a:gd name="T4" fmla="*/ 44 w 168"/>
                              <a:gd name="T5" fmla="*/ 95 h 207"/>
                              <a:gd name="T6" fmla="*/ 90 w 168"/>
                              <a:gd name="T7" fmla="*/ 95 h 207"/>
                              <a:gd name="T8" fmla="*/ 122 w 168"/>
                              <a:gd name="T9" fmla="*/ 66 h 207"/>
                              <a:gd name="T10" fmla="*/ 90 w 168"/>
                              <a:gd name="T11" fmla="*/ 38 h 207"/>
                              <a:gd name="T12" fmla="*/ 76 w 168"/>
                              <a:gd name="T13" fmla="*/ 133 h 207"/>
                              <a:gd name="T14" fmla="*/ 44 w 168"/>
                              <a:gd name="T15" fmla="*/ 133 h 207"/>
                              <a:gd name="T16" fmla="*/ 44 w 168"/>
                              <a:gd name="T17" fmla="*/ 207 h 207"/>
                              <a:gd name="T18" fmla="*/ 0 w 168"/>
                              <a:gd name="T19" fmla="*/ 207 h 207"/>
                              <a:gd name="T20" fmla="*/ 0 w 168"/>
                              <a:gd name="T21" fmla="*/ 0 h 207"/>
                              <a:gd name="T22" fmla="*/ 97 w 168"/>
                              <a:gd name="T23" fmla="*/ 0 h 207"/>
                              <a:gd name="T24" fmla="*/ 167 w 168"/>
                              <a:gd name="T25" fmla="*/ 67 h 207"/>
                              <a:gd name="T26" fmla="*/ 121 w 168"/>
                              <a:gd name="T27" fmla="*/ 128 h 207"/>
                              <a:gd name="T28" fmla="*/ 168 w 168"/>
                              <a:gd name="T29" fmla="*/ 207 h 207"/>
                              <a:gd name="T30" fmla="*/ 117 w 168"/>
                              <a:gd name="T31" fmla="*/ 207 h 207"/>
                              <a:gd name="T32" fmla="*/ 76 w 168"/>
                              <a:gd name="T33" fmla="*/ 133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8" h="207">
                                <a:moveTo>
                                  <a:pt x="90" y="38"/>
                                </a:moveTo>
                                <a:lnTo>
                                  <a:pt x="44" y="38"/>
                                </a:lnTo>
                                <a:lnTo>
                                  <a:pt x="44" y="95"/>
                                </a:lnTo>
                                <a:lnTo>
                                  <a:pt x="90" y="95"/>
                                </a:lnTo>
                                <a:cubicBezTo>
                                  <a:pt x="108" y="95"/>
                                  <a:pt x="122" y="84"/>
                                  <a:pt x="122" y="66"/>
                                </a:cubicBezTo>
                                <a:cubicBezTo>
                                  <a:pt x="122" y="49"/>
                                  <a:pt x="108" y="38"/>
                                  <a:pt x="90" y="38"/>
                                </a:cubicBezTo>
                                <a:close/>
                                <a:moveTo>
                                  <a:pt x="76" y="133"/>
                                </a:moveTo>
                                <a:lnTo>
                                  <a:pt x="44" y="133"/>
                                </a:lnTo>
                                <a:lnTo>
                                  <a:pt x="44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lnTo>
                                  <a:pt x="97" y="0"/>
                                </a:lnTo>
                                <a:cubicBezTo>
                                  <a:pt x="140" y="0"/>
                                  <a:pt x="167" y="28"/>
                                  <a:pt x="167" y="67"/>
                                </a:cubicBezTo>
                                <a:cubicBezTo>
                                  <a:pt x="167" y="103"/>
                                  <a:pt x="144" y="123"/>
                                  <a:pt x="121" y="128"/>
                                </a:cubicBezTo>
                                <a:lnTo>
                                  <a:pt x="168" y="207"/>
                                </a:lnTo>
                                <a:lnTo>
                                  <a:pt x="117" y="207"/>
                                </a:lnTo>
                                <a:lnTo>
                                  <a:pt x="76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" name="Freeform 2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57425" y="930275"/>
                            <a:ext cx="106363" cy="150813"/>
                          </a:xfrm>
                          <a:custGeom>
                            <a:avLst/>
                            <a:gdLst>
                              <a:gd name="T0" fmla="*/ 0 w 147"/>
                              <a:gd name="T1" fmla="*/ 0 h 207"/>
                              <a:gd name="T2" fmla="*/ 147 w 147"/>
                              <a:gd name="T3" fmla="*/ 0 h 207"/>
                              <a:gd name="T4" fmla="*/ 147 w 147"/>
                              <a:gd name="T5" fmla="*/ 38 h 207"/>
                              <a:gd name="T6" fmla="*/ 44 w 147"/>
                              <a:gd name="T7" fmla="*/ 38 h 207"/>
                              <a:gd name="T8" fmla="*/ 44 w 147"/>
                              <a:gd name="T9" fmla="*/ 83 h 207"/>
                              <a:gd name="T10" fmla="*/ 144 w 147"/>
                              <a:gd name="T11" fmla="*/ 83 h 207"/>
                              <a:gd name="T12" fmla="*/ 144 w 147"/>
                              <a:gd name="T13" fmla="*/ 121 h 207"/>
                              <a:gd name="T14" fmla="*/ 44 w 147"/>
                              <a:gd name="T15" fmla="*/ 121 h 207"/>
                              <a:gd name="T16" fmla="*/ 44 w 147"/>
                              <a:gd name="T17" fmla="*/ 169 h 207"/>
                              <a:gd name="T18" fmla="*/ 147 w 147"/>
                              <a:gd name="T19" fmla="*/ 169 h 207"/>
                              <a:gd name="T20" fmla="*/ 147 w 147"/>
                              <a:gd name="T21" fmla="*/ 207 h 207"/>
                              <a:gd name="T22" fmla="*/ 0 w 147"/>
                              <a:gd name="T23" fmla="*/ 207 h 207"/>
                              <a:gd name="T24" fmla="*/ 0 w 147"/>
                              <a:gd name="T25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7" h="207">
                                <a:moveTo>
                                  <a:pt x="0" y="0"/>
                                </a:moveTo>
                                <a:lnTo>
                                  <a:pt x="147" y="0"/>
                                </a:lnTo>
                                <a:lnTo>
                                  <a:pt x="147" y="38"/>
                                </a:lnTo>
                                <a:lnTo>
                                  <a:pt x="44" y="38"/>
                                </a:lnTo>
                                <a:lnTo>
                                  <a:pt x="44" y="83"/>
                                </a:lnTo>
                                <a:lnTo>
                                  <a:pt x="144" y="83"/>
                                </a:lnTo>
                                <a:lnTo>
                                  <a:pt x="144" y="121"/>
                                </a:lnTo>
                                <a:lnTo>
                                  <a:pt x="44" y="121"/>
                                </a:lnTo>
                                <a:lnTo>
                                  <a:pt x="44" y="169"/>
                                </a:lnTo>
                                <a:lnTo>
                                  <a:pt x="147" y="169"/>
                                </a:lnTo>
                                <a:lnTo>
                                  <a:pt x="147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" name="Freeform 29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2384425" y="930275"/>
                            <a:ext cx="155575" cy="150813"/>
                          </a:xfrm>
                          <a:custGeom>
                            <a:avLst/>
                            <a:gdLst>
                              <a:gd name="T0" fmla="*/ 73 w 216"/>
                              <a:gd name="T1" fmla="*/ 133 h 207"/>
                              <a:gd name="T2" fmla="*/ 142 w 216"/>
                              <a:gd name="T3" fmla="*/ 133 h 207"/>
                              <a:gd name="T4" fmla="*/ 108 w 216"/>
                              <a:gd name="T5" fmla="*/ 38 h 207"/>
                              <a:gd name="T6" fmla="*/ 73 w 216"/>
                              <a:gd name="T7" fmla="*/ 133 h 207"/>
                              <a:gd name="T8" fmla="*/ 154 w 216"/>
                              <a:gd name="T9" fmla="*/ 172 h 207"/>
                              <a:gd name="T10" fmla="*/ 61 w 216"/>
                              <a:gd name="T11" fmla="*/ 172 h 207"/>
                              <a:gd name="T12" fmla="*/ 48 w 216"/>
                              <a:gd name="T13" fmla="*/ 207 h 207"/>
                              <a:gd name="T14" fmla="*/ 0 w 216"/>
                              <a:gd name="T15" fmla="*/ 207 h 207"/>
                              <a:gd name="T16" fmla="*/ 80 w 216"/>
                              <a:gd name="T17" fmla="*/ 0 h 207"/>
                              <a:gd name="T18" fmla="*/ 135 w 216"/>
                              <a:gd name="T19" fmla="*/ 0 h 207"/>
                              <a:gd name="T20" fmla="*/ 216 w 216"/>
                              <a:gd name="T21" fmla="*/ 207 h 207"/>
                              <a:gd name="T22" fmla="*/ 167 w 216"/>
                              <a:gd name="T23" fmla="*/ 207 h 207"/>
                              <a:gd name="T24" fmla="*/ 154 w 216"/>
                              <a:gd name="T25" fmla="*/ 172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16" h="207">
                                <a:moveTo>
                                  <a:pt x="73" y="133"/>
                                </a:moveTo>
                                <a:lnTo>
                                  <a:pt x="142" y="133"/>
                                </a:lnTo>
                                <a:lnTo>
                                  <a:pt x="108" y="38"/>
                                </a:lnTo>
                                <a:lnTo>
                                  <a:pt x="73" y="133"/>
                                </a:lnTo>
                                <a:close/>
                                <a:moveTo>
                                  <a:pt x="154" y="172"/>
                                </a:moveTo>
                                <a:lnTo>
                                  <a:pt x="61" y="172"/>
                                </a:lnTo>
                                <a:lnTo>
                                  <a:pt x="48" y="207"/>
                                </a:lnTo>
                                <a:lnTo>
                                  <a:pt x="0" y="207"/>
                                </a:lnTo>
                                <a:lnTo>
                                  <a:pt x="80" y="0"/>
                                </a:lnTo>
                                <a:lnTo>
                                  <a:pt x="135" y="0"/>
                                </a:lnTo>
                                <a:lnTo>
                                  <a:pt x="216" y="207"/>
                                </a:lnTo>
                                <a:lnTo>
                                  <a:pt x="167" y="207"/>
                                </a:lnTo>
                                <a:lnTo>
                                  <a:pt x="154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" name="Freeform 3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551113" y="928688"/>
                            <a:ext cx="142875" cy="155575"/>
                          </a:xfrm>
                          <a:custGeom>
                            <a:avLst/>
                            <a:gdLst>
                              <a:gd name="T0" fmla="*/ 0 w 197"/>
                              <a:gd name="T1" fmla="*/ 108 h 215"/>
                              <a:gd name="T2" fmla="*/ 109 w 197"/>
                              <a:gd name="T3" fmla="*/ 0 h 215"/>
                              <a:gd name="T4" fmla="*/ 197 w 197"/>
                              <a:gd name="T5" fmla="*/ 51 h 215"/>
                              <a:gd name="T6" fmla="*/ 159 w 197"/>
                              <a:gd name="T7" fmla="*/ 70 h 215"/>
                              <a:gd name="T8" fmla="*/ 109 w 197"/>
                              <a:gd name="T9" fmla="*/ 39 h 215"/>
                              <a:gd name="T10" fmla="*/ 45 w 197"/>
                              <a:gd name="T11" fmla="*/ 108 h 215"/>
                              <a:gd name="T12" fmla="*/ 109 w 197"/>
                              <a:gd name="T13" fmla="*/ 176 h 215"/>
                              <a:gd name="T14" fmla="*/ 159 w 197"/>
                              <a:gd name="T15" fmla="*/ 146 h 215"/>
                              <a:gd name="T16" fmla="*/ 197 w 197"/>
                              <a:gd name="T17" fmla="*/ 164 h 215"/>
                              <a:gd name="T18" fmla="*/ 109 w 197"/>
                              <a:gd name="T19" fmla="*/ 215 h 215"/>
                              <a:gd name="T20" fmla="*/ 0 w 197"/>
                              <a:gd name="T21" fmla="*/ 108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97" h="215">
                                <a:moveTo>
                                  <a:pt x="0" y="108"/>
                                </a:moveTo>
                                <a:cubicBezTo>
                                  <a:pt x="0" y="44"/>
                                  <a:pt x="48" y="0"/>
                                  <a:pt x="109" y="0"/>
                                </a:cubicBezTo>
                                <a:cubicBezTo>
                                  <a:pt x="156" y="0"/>
                                  <a:pt x="183" y="25"/>
                                  <a:pt x="197" y="51"/>
                                </a:cubicBezTo>
                                <a:lnTo>
                                  <a:pt x="159" y="70"/>
                                </a:lnTo>
                                <a:cubicBezTo>
                                  <a:pt x="151" y="53"/>
                                  <a:pt x="132" y="39"/>
                                  <a:pt x="109" y="39"/>
                                </a:cubicBezTo>
                                <a:cubicBezTo>
                                  <a:pt x="73" y="39"/>
                                  <a:pt x="45" y="68"/>
                                  <a:pt x="45" y="108"/>
                                </a:cubicBezTo>
                                <a:cubicBezTo>
                                  <a:pt x="45" y="147"/>
                                  <a:pt x="73" y="176"/>
                                  <a:pt x="109" y="176"/>
                                </a:cubicBezTo>
                                <a:cubicBezTo>
                                  <a:pt x="132" y="176"/>
                                  <a:pt x="151" y="163"/>
                                  <a:pt x="159" y="146"/>
                                </a:cubicBezTo>
                                <a:lnTo>
                                  <a:pt x="197" y="164"/>
                                </a:lnTo>
                                <a:cubicBezTo>
                                  <a:pt x="182" y="190"/>
                                  <a:pt x="156" y="215"/>
                                  <a:pt x="109" y="215"/>
                                </a:cubicBezTo>
                                <a:cubicBezTo>
                                  <a:pt x="48" y="215"/>
                                  <a:pt x="0" y="172"/>
                                  <a:pt x="0" y="1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" name="Freeform 3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24150" y="930275"/>
                            <a:ext cx="134938" cy="150813"/>
                          </a:xfrm>
                          <a:custGeom>
                            <a:avLst/>
                            <a:gdLst>
                              <a:gd name="T0" fmla="*/ 143 w 187"/>
                              <a:gd name="T1" fmla="*/ 120 h 207"/>
                              <a:gd name="T2" fmla="*/ 45 w 187"/>
                              <a:gd name="T3" fmla="*/ 120 h 207"/>
                              <a:gd name="T4" fmla="*/ 45 w 187"/>
                              <a:gd name="T5" fmla="*/ 207 h 207"/>
                              <a:gd name="T6" fmla="*/ 0 w 187"/>
                              <a:gd name="T7" fmla="*/ 207 h 207"/>
                              <a:gd name="T8" fmla="*/ 0 w 187"/>
                              <a:gd name="T9" fmla="*/ 0 h 207"/>
                              <a:gd name="T10" fmla="*/ 45 w 187"/>
                              <a:gd name="T11" fmla="*/ 0 h 207"/>
                              <a:gd name="T12" fmla="*/ 45 w 187"/>
                              <a:gd name="T13" fmla="*/ 81 h 207"/>
                              <a:gd name="T14" fmla="*/ 143 w 187"/>
                              <a:gd name="T15" fmla="*/ 81 h 207"/>
                              <a:gd name="T16" fmla="*/ 143 w 187"/>
                              <a:gd name="T17" fmla="*/ 0 h 207"/>
                              <a:gd name="T18" fmla="*/ 187 w 187"/>
                              <a:gd name="T19" fmla="*/ 0 h 207"/>
                              <a:gd name="T20" fmla="*/ 187 w 187"/>
                              <a:gd name="T21" fmla="*/ 207 h 207"/>
                              <a:gd name="T22" fmla="*/ 143 w 187"/>
                              <a:gd name="T23" fmla="*/ 207 h 207"/>
                              <a:gd name="T24" fmla="*/ 143 w 187"/>
                              <a:gd name="T25" fmla="*/ 12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7" h="207">
                                <a:moveTo>
                                  <a:pt x="143" y="120"/>
                                </a:moveTo>
                                <a:lnTo>
                                  <a:pt x="45" y="120"/>
                                </a:lnTo>
                                <a:lnTo>
                                  <a:pt x="45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81"/>
                                </a:lnTo>
                                <a:lnTo>
                                  <a:pt x="143" y="81"/>
                                </a:lnTo>
                                <a:lnTo>
                                  <a:pt x="143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207"/>
                                </a:lnTo>
                                <a:lnTo>
                                  <a:pt x="143" y="207"/>
                                </a:lnTo>
                                <a:lnTo>
                                  <a:pt x="143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" name="Freeform 3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970213" y="930275"/>
                            <a:ext cx="134938" cy="150813"/>
                          </a:xfrm>
                          <a:custGeom>
                            <a:avLst/>
                            <a:gdLst>
                              <a:gd name="T0" fmla="*/ 44 w 186"/>
                              <a:gd name="T1" fmla="*/ 68 h 207"/>
                              <a:gd name="T2" fmla="*/ 44 w 186"/>
                              <a:gd name="T3" fmla="*/ 207 h 207"/>
                              <a:gd name="T4" fmla="*/ 0 w 186"/>
                              <a:gd name="T5" fmla="*/ 207 h 207"/>
                              <a:gd name="T6" fmla="*/ 0 w 186"/>
                              <a:gd name="T7" fmla="*/ 0 h 207"/>
                              <a:gd name="T8" fmla="*/ 45 w 186"/>
                              <a:gd name="T9" fmla="*/ 0 h 207"/>
                              <a:gd name="T10" fmla="*/ 142 w 186"/>
                              <a:gd name="T11" fmla="*/ 134 h 207"/>
                              <a:gd name="T12" fmla="*/ 142 w 186"/>
                              <a:gd name="T13" fmla="*/ 0 h 207"/>
                              <a:gd name="T14" fmla="*/ 186 w 186"/>
                              <a:gd name="T15" fmla="*/ 0 h 207"/>
                              <a:gd name="T16" fmla="*/ 186 w 186"/>
                              <a:gd name="T17" fmla="*/ 207 h 207"/>
                              <a:gd name="T18" fmla="*/ 143 w 186"/>
                              <a:gd name="T19" fmla="*/ 207 h 207"/>
                              <a:gd name="T20" fmla="*/ 44 w 186"/>
                              <a:gd name="T21" fmla="*/ 68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6" h="207">
                                <a:moveTo>
                                  <a:pt x="44" y="68"/>
                                </a:moveTo>
                                <a:lnTo>
                                  <a:pt x="44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lnTo>
                                  <a:pt x="45" y="0"/>
                                </a:lnTo>
                                <a:lnTo>
                                  <a:pt x="142" y="134"/>
                                </a:lnTo>
                                <a:lnTo>
                                  <a:pt x="142" y="0"/>
                                </a:lnTo>
                                <a:lnTo>
                                  <a:pt x="186" y="0"/>
                                </a:lnTo>
                                <a:lnTo>
                                  <a:pt x="186" y="207"/>
                                </a:lnTo>
                                <a:lnTo>
                                  <a:pt x="143" y="207"/>
                                </a:lnTo>
                                <a:lnTo>
                                  <a:pt x="44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" name="Freeform 3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44838" y="930275"/>
                            <a:ext cx="107950" cy="150813"/>
                          </a:xfrm>
                          <a:custGeom>
                            <a:avLst/>
                            <a:gdLst>
                              <a:gd name="T0" fmla="*/ 0 w 147"/>
                              <a:gd name="T1" fmla="*/ 0 h 207"/>
                              <a:gd name="T2" fmla="*/ 147 w 147"/>
                              <a:gd name="T3" fmla="*/ 0 h 207"/>
                              <a:gd name="T4" fmla="*/ 147 w 147"/>
                              <a:gd name="T5" fmla="*/ 38 h 207"/>
                              <a:gd name="T6" fmla="*/ 45 w 147"/>
                              <a:gd name="T7" fmla="*/ 38 h 207"/>
                              <a:gd name="T8" fmla="*/ 45 w 147"/>
                              <a:gd name="T9" fmla="*/ 83 h 207"/>
                              <a:gd name="T10" fmla="*/ 145 w 147"/>
                              <a:gd name="T11" fmla="*/ 83 h 207"/>
                              <a:gd name="T12" fmla="*/ 145 w 147"/>
                              <a:gd name="T13" fmla="*/ 121 h 207"/>
                              <a:gd name="T14" fmla="*/ 45 w 147"/>
                              <a:gd name="T15" fmla="*/ 121 h 207"/>
                              <a:gd name="T16" fmla="*/ 45 w 147"/>
                              <a:gd name="T17" fmla="*/ 169 h 207"/>
                              <a:gd name="T18" fmla="*/ 147 w 147"/>
                              <a:gd name="T19" fmla="*/ 169 h 207"/>
                              <a:gd name="T20" fmla="*/ 147 w 147"/>
                              <a:gd name="T21" fmla="*/ 207 h 207"/>
                              <a:gd name="T22" fmla="*/ 0 w 147"/>
                              <a:gd name="T23" fmla="*/ 207 h 207"/>
                              <a:gd name="T24" fmla="*/ 0 w 147"/>
                              <a:gd name="T25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7" h="207">
                                <a:moveTo>
                                  <a:pt x="0" y="0"/>
                                </a:moveTo>
                                <a:lnTo>
                                  <a:pt x="147" y="0"/>
                                </a:lnTo>
                                <a:lnTo>
                                  <a:pt x="147" y="38"/>
                                </a:lnTo>
                                <a:lnTo>
                                  <a:pt x="45" y="38"/>
                                </a:lnTo>
                                <a:lnTo>
                                  <a:pt x="45" y="83"/>
                                </a:lnTo>
                                <a:lnTo>
                                  <a:pt x="145" y="83"/>
                                </a:lnTo>
                                <a:lnTo>
                                  <a:pt x="145" y="121"/>
                                </a:lnTo>
                                <a:lnTo>
                                  <a:pt x="45" y="121"/>
                                </a:lnTo>
                                <a:lnTo>
                                  <a:pt x="45" y="169"/>
                                </a:lnTo>
                                <a:lnTo>
                                  <a:pt x="147" y="169"/>
                                </a:lnTo>
                                <a:lnTo>
                                  <a:pt x="147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" name="Freeform 3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79775" y="930275"/>
                            <a:ext cx="119063" cy="150813"/>
                          </a:xfrm>
                          <a:custGeom>
                            <a:avLst/>
                            <a:gdLst>
                              <a:gd name="T0" fmla="*/ 60 w 165"/>
                              <a:gd name="T1" fmla="*/ 39 h 207"/>
                              <a:gd name="T2" fmla="*/ 0 w 165"/>
                              <a:gd name="T3" fmla="*/ 39 h 207"/>
                              <a:gd name="T4" fmla="*/ 0 w 165"/>
                              <a:gd name="T5" fmla="*/ 0 h 207"/>
                              <a:gd name="T6" fmla="*/ 165 w 165"/>
                              <a:gd name="T7" fmla="*/ 0 h 207"/>
                              <a:gd name="T8" fmla="*/ 165 w 165"/>
                              <a:gd name="T9" fmla="*/ 39 h 207"/>
                              <a:gd name="T10" fmla="*/ 105 w 165"/>
                              <a:gd name="T11" fmla="*/ 39 h 207"/>
                              <a:gd name="T12" fmla="*/ 105 w 165"/>
                              <a:gd name="T13" fmla="*/ 207 h 207"/>
                              <a:gd name="T14" fmla="*/ 60 w 165"/>
                              <a:gd name="T15" fmla="*/ 207 h 207"/>
                              <a:gd name="T16" fmla="*/ 60 w 165"/>
                              <a:gd name="T17" fmla="*/ 39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5" h="207">
                                <a:moveTo>
                                  <a:pt x="60" y="39"/>
                                </a:moveTo>
                                <a:lnTo>
                                  <a:pt x="0" y="39"/>
                                </a:lnTo>
                                <a:lnTo>
                                  <a:pt x="0" y="0"/>
                                </a:lnTo>
                                <a:lnTo>
                                  <a:pt x="165" y="0"/>
                                </a:lnTo>
                                <a:lnTo>
                                  <a:pt x="165" y="39"/>
                                </a:lnTo>
                                <a:lnTo>
                                  <a:pt x="105" y="39"/>
                                </a:lnTo>
                                <a:lnTo>
                                  <a:pt x="105" y="207"/>
                                </a:lnTo>
                                <a:lnTo>
                                  <a:pt x="60" y="207"/>
                                </a:lnTo>
                                <a:lnTo>
                                  <a:pt x="6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" name="Freeform 3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16300" y="930275"/>
                            <a:ext cx="207963" cy="150813"/>
                          </a:xfrm>
                          <a:custGeom>
                            <a:avLst/>
                            <a:gdLst>
                              <a:gd name="T0" fmla="*/ 143 w 285"/>
                              <a:gd name="T1" fmla="*/ 65 h 207"/>
                              <a:gd name="T2" fmla="*/ 107 w 285"/>
                              <a:gd name="T3" fmla="*/ 207 h 207"/>
                              <a:gd name="T4" fmla="*/ 60 w 285"/>
                              <a:gd name="T5" fmla="*/ 207 h 207"/>
                              <a:gd name="T6" fmla="*/ 0 w 285"/>
                              <a:gd name="T7" fmla="*/ 0 h 207"/>
                              <a:gd name="T8" fmla="*/ 50 w 285"/>
                              <a:gd name="T9" fmla="*/ 0 h 207"/>
                              <a:gd name="T10" fmla="*/ 86 w 285"/>
                              <a:gd name="T11" fmla="*/ 150 h 207"/>
                              <a:gd name="T12" fmla="*/ 126 w 285"/>
                              <a:gd name="T13" fmla="*/ 0 h 207"/>
                              <a:gd name="T14" fmla="*/ 160 w 285"/>
                              <a:gd name="T15" fmla="*/ 0 h 207"/>
                              <a:gd name="T16" fmla="*/ 199 w 285"/>
                              <a:gd name="T17" fmla="*/ 150 h 207"/>
                              <a:gd name="T18" fmla="*/ 236 w 285"/>
                              <a:gd name="T19" fmla="*/ 0 h 207"/>
                              <a:gd name="T20" fmla="*/ 285 w 285"/>
                              <a:gd name="T21" fmla="*/ 0 h 207"/>
                              <a:gd name="T22" fmla="*/ 226 w 285"/>
                              <a:gd name="T23" fmla="*/ 207 h 207"/>
                              <a:gd name="T24" fmla="*/ 179 w 285"/>
                              <a:gd name="T25" fmla="*/ 207 h 207"/>
                              <a:gd name="T26" fmla="*/ 143 w 285"/>
                              <a:gd name="T27" fmla="*/ 65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85" h="207">
                                <a:moveTo>
                                  <a:pt x="143" y="65"/>
                                </a:moveTo>
                                <a:lnTo>
                                  <a:pt x="107" y="207"/>
                                </a:lnTo>
                                <a:lnTo>
                                  <a:pt x="60" y="207"/>
                                </a:lnTo>
                                <a:lnTo>
                                  <a:pt x="0" y="0"/>
                                </a:lnTo>
                                <a:lnTo>
                                  <a:pt x="50" y="0"/>
                                </a:lnTo>
                                <a:lnTo>
                                  <a:pt x="86" y="150"/>
                                </a:lnTo>
                                <a:lnTo>
                                  <a:pt x="126" y="0"/>
                                </a:lnTo>
                                <a:lnTo>
                                  <a:pt x="160" y="0"/>
                                </a:lnTo>
                                <a:lnTo>
                                  <a:pt x="199" y="150"/>
                                </a:lnTo>
                                <a:lnTo>
                                  <a:pt x="236" y="0"/>
                                </a:lnTo>
                                <a:lnTo>
                                  <a:pt x="285" y="0"/>
                                </a:lnTo>
                                <a:lnTo>
                                  <a:pt x="226" y="207"/>
                                </a:lnTo>
                                <a:lnTo>
                                  <a:pt x="179" y="207"/>
                                </a:lnTo>
                                <a:lnTo>
                                  <a:pt x="14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" name="Freeform 36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3638550" y="928688"/>
                            <a:ext cx="157163" cy="155575"/>
                          </a:xfrm>
                          <a:custGeom>
                            <a:avLst/>
                            <a:gdLst>
                              <a:gd name="T0" fmla="*/ 108 w 217"/>
                              <a:gd name="T1" fmla="*/ 39 h 215"/>
                              <a:gd name="T2" fmla="*/ 45 w 217"/>
                              <a:gd name="T3" fmla="*/ 108 h 215"/>
                              <a:gd name="T4" fmla="*/ 108 w 217"/>
                              <a:gd name="T5" fmla="*/ 176 h 215"/>
                              <a:gd name="T6" fmla="*/ 171 w 217"/>
                              <a:gd name="T7" fmla="*/ 108 h 215"/>
                              <a:gd name="T8" fmla="*/ 108 w 217"/>
                              <a:gd name="T9" fmla="*/ 39 h 215"/>
                              <a:gd name="T10" fmla="*/ 108 w 217"/>
                              <a:gd name="T11" fmla="*/ 0 h 215"/>
                              <a:gd name="T12" fmla="*/ 217 w 217"/>
                              <a:gd name="T13" fmla="*/ 108 h 215"/>
                              <a:gd name="T14" fmla="*/ 108 w 217"/>
                              <a:gd name="T15" fmla="*/ 215 h 215"/>
                              <a:gd name="T16" fmla="*/ 0 w 217"/>
                              <a:gd name="T17" fmla="*/ 108 h 215"/>
                              <a:gd name="T18" fmla="*/ 108 w 217"/>
                              <a:gd name="T19" fmla="*/ 0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17" h="215">
                                <a:moveTo>
                                  <a:pt x="108" y="39"/>
                                </a:moveTo>
                                <a:cubicBezTo>
                                  <a:pt x="70" y="39"/>
                                  <a:pt x="45" y="69"/>
                                  <a:pt x="45" y="108"/>
                                </a:cubicBezTo>
                                <a:cubicBezTo>
                                  <a:pt x="45" y="146"/>
                                  <a:pt x="70" y="176"/>
                                  <a:pt x="108" y="176"/>
                                </a:cubicBezTo>
                                <a:cubicBezTo>
                                  <a:pt x="146" y="176"/>
                                  <a:pt x="171" y="146"/>
                                  <a:pt x="171" y="108"/>
                                </a:cubicBezTo>
                                <a:cubicBezTo>
                                  <a:pt x="171" y="69"/>
                                  <a:pt x="146" y="39"/>
                                  <a:pt x="108" y="39"/>
                                </a:cubicBezTo>
                                <a:close/>
                                <a:moveTo>
                                  <a:pt x="108" y="0"/>
                                </a:moveTo>
                                <a:cubicBezTo>
                                  <a:pt x="171" y="0"/>
                                  <a:pt x="217" y="45"/>
                                  <a:pt x="217" y="108"/>
                                </a:cubicBezTo>
                                <a:cubicBezTo>
                                  <a:pt x="217" y="170"/>
                                  <a:pt x="171" y="215"/>
                                  <a:pt x="108" y="215"/>
                                </a:cubicBezTo>
                                <a:cubicBezTo>
                                  <a:pt x="45" y="215"/>
                                  <a:pt x="0" y="170"/>
                                  <a:pt x="0" y="108"/>
                                </a:cubicBezTo>
                                <a:cubicBezTo>
                                  <a:pt x="0" y="45"/>
                                  <a:pt x="45" y="0"/>
                                  <a:pt x="10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" name="Freeform 37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3829050" y="930275"/>
                            <a:ext cx="123825" cy="150813"/>
                          </a:xfrm>
                          <a:custGeom>
                            <a:avLst/>
                            <a:gdLst>
                              <a:gd name="T0" fmla="*/ 91 w 169"/>
                              <a:gd name="T1" fmla="*/ 38 h 207"/>
                              <a:gd name="T2" fmla="*/ 45 w 169"/>
                              <a:gd name="T3" fmla="*/ 38 h 207"/>
                              <a:gd name="T4" fmla="*/ 45 w 169"/>
                              <a:gd name="T5" fmla="*/ 95 h 207"/>
                              <a:gd name="T6" fmla="*/ 91 w 169"/>
                              <a:gd name="T7" fmla="*/ 95 h 207"/>
                              <a:gd name="T8" fmla="*/ 122 w 169"/>
                              <a:gd name="T9" fmla="*/ 66 h 207"/>
                              <a:gd name="T10" fmla="*/ 91 w 169"/>
                              <a:gd name="T11" fmla="*/ 38 h 207"/>
                              <a:gd name="T12" fmla="*/ 77 w 169"/>
                              <a:gd name="T13" fmla="*/ 133 h 207"/>
                              <a:gd name="T14" fmla="*/ 45 w 169"/>
                              <a:gd name="T15" fmla="*/ 133 h 207"/>
                              <a:gd name="T16" fmla="*/ 45 w 169"/>
                              <a:gd name="T17" fmla="*/ 207 h 207"/>
                              <a:gd name="T18" fmla="*/ 0 w 169"/>
                              <a:gd name="T19" fmla="*/ 207 h 207"/>
                              <a:gd name="T20" fmla="*/ 0 w 169"/>
                              <a:gd name="T21" fmla="*/ 0 h 207"/>
                              <a:gd name="T22" fmla="*/ 98 w 169"/>
                              <a:gd name="T23" fmla="*/ 0 h 207"/>
                              <a:gd name="T24" fmla="*/ 167 w 169"/>
                              <a:gd name="T25" fmla="*/ 67 h 207"/>
                              <a:gd name="T26" fmla="*/ 122 w 169"/>
                              <a:gd name="T27" fmla="*/ 128 h 207"/>
                              <a:gd name="T28" fmla="*/ 169 w 169"/>
                              <a:gd name="T29" fmla="*/ 207 h 207"/>
                              <a:gd name="T30" fmla="*/ 118 w 169"/>
                              <a:gd name="T31" fmla="*/ 207 h 207"/>
                              <a:gd name="T32" fmla="*/ 77 w 169"/>
                              <a:gd name="T33" fmla="*/ 133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9" h="207">
                                <a:moveTo>
                                  <a:pt x="91" y="38"/>
                                </a:moveTo>
                                <a:lnTo>
                                  <a:pt x="45" y="38"/>
                                </a:lnTo>
                                <a:lnTo>
                                  <a:pt x="45" y="95"/>
                                </a:lnTo>
                                <a:lnTo>
                                  <a:pt x="91" y="95"/>
                                </a:lnTo>
                                <a:cubicBezTo>
                                  <a:pt x="109" y="95"/>
                                  <a:pt x="122" y="84"/>
                                  <a:pt x="122" y="66"/>
                                </a:cubicBezTo>
                                <a:cubicBezTo>
                                  <a:pt x="122" y="49"/>
                                  <a:pt x="109" y="38"/>
                                  <a:pt x="91" y="38"/>
                                </a:cubicBezTo>
                                <a:close/>
                                <a:moveTo>
                                  <a:pt x="77" y="133"/>
                                </a:moveTo>
                                <a:lnTo>
                                  <a:pt x="45" y="133"/>
                                </a:lnTo>
                                <a:lnTo>
                                  <a:pt x="45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lnTo>
                                  <a:pt x="98" y="0"/>
                                </a:lnTo>
                                <a:cubicBezTo>
                                  <a:pt x="141" y="0"/>
                                  <a:pt x="167" y="28"/>
                                  <a:pt x="167" y="67"/>
                                </a:cubicBezTo>
                                <a:cubicBezTo>
                                  <a:pt x="167" y="103"/>
                                  <a:pt x="144" y="123"/>
                                  <a:pt x="122" y="128"/>
                                </a:cubicBezTo>
                                <a:lnTo>
                                  <a:pt x="169" y="207"/>
                                </a:lnTo>
                                <a:lnTo>
                                  <a:pt x="118" y="207"/>
                                </a:lnTo>
                                <a:lnTo>
                                  <a:pt x="77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" name="Freeform 3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986213" y="930275"/>
                            <a:ext cx="128588" cy="150813"/>
                          </a:xfrm>
                          <a:custGeom>
                            <a:avLst/>
                            <a:gdLst>
                              <a:gd name="T0" fmla="*/ 61 w 178"/>
                              <a:gd name="T1" fmla="*/ 124 h 207"/>
                              <a:gd name="T2" fmla="*/ 44 w 178"/>
                              <a:gd name="T3" fmla="*/ 144 h 207"/>
                              <a:gd name="T4" fmla="*/ 44 w 178"/>
                              <a:gd name="T5" fmla="*/ 207 h 207"/>
                              <a:gd name="T6" fmla="*/ 0 w 178"/>
                              <a:gd name="T7" fmla="*/ 207 h 207"/>
                              <a:gd name="T8" fmla="*/ 0 w 178"/>
                              <a:gd name="T9" fmla="*/ 0 h 207"/>
                              <a:gd name="T10" fmla="*/ 44 w 178"/>
                              <a:gd name="T11" fmla="*/ 0 h 207"/>
                              <a:gd name="T12" fmla="*/ 44 w 178"/>
                              <a:gd name="T13" fmla="*/ 92 h 207"/>
                              <a:gd name="T14" fmla="*/ 118 w 178"/>
                              <a:gd name="T15" fmla="*/ 0 h 207"/>
                              <a:gd name="T16" fmla="*/ 172 w 178"/>
                              <a:gd name="T17" fmla="*/ 0 h 207"/>
                              <a:gd name="T18" fmla="*/ 90 w 178"/>
                              <a:gd name="T19" fmla="*/ 97 h 207"/>
                              <a:gd name="T20" fmla="*/ 178 w 178"/>
                              <a:gd name="T21" fmla="*/ 207 h 207"/>
                              <a:gd name="T22" fmla="*/ 124 w 178"/>
                              <a:gd name="T23" fmla="*/ 207 h 207"/>
                              <a:gd name="T24" fmla="*/ 61 w 178"/>
                              <a:gd name="T25" fmla="*/ 124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8" h="207">
                                <a:moveTo>
                                  <a:pt x="61" y="124"/>
                                </a:moveTo>
                                <a:lnTo>
                                  <a:pt x="44" y="144"/>
                                </a:lnTo>
                                <a:lnTo>
                                  <a:pt x="44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92"/>
                                </a:lnTo>
                                <a:lnTo>
                                  <a:pt x="118" y="0"/>
                                </a:lnTo>
                                <a:lnTo>
                                  <a:pt x="172" y="0"/>
                                </a:lnTo>
                                <a:lnTo>
                                  <a:pt x="90" y="97"/>
                                </a:lnTo>
                                <a:lnTo>
                                  <a:pt x="178" y="207"/>
                                </a:lnTo>
                                <a:lnTo>
                                  <a:pt x="124" y="207"/>
                                </a:lnTo>
                                <a:lnTo>
                                  <a:pt x="61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" name="Oval 280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175" y="777875"/>
                            <a:ext cx="200025" cy="201613"/>
                          </a:xfrm>
                          <a:prstGeom prst="ellipse">
                            <a:avLst/>
                          </a:prstGeom>
                          <a:solidFill>
                            <a:srgbClr val="4B3B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1" name="Freeform 4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0" y="457200"/>
                            <a:ext cx="604838" cy="839788"/>
                          </a:xfrm>
                          <a:custGeom>
                            <a:avLst/>
                            <a:gdLst>
                              <a:gd name="T0" fmla="*/ 36 w 834"/>
                              <a:gd name="T1" fmla="*/ 4 h 1157"/>
                              <a:gd name="T2" fmla="*/ 9 w 834"/>
                              <a:gd name="T3" fmla="*/ 38 h 1157"/>
                              <a:gd name="T4" fmla="*/ 30 w 834"/>
                              <a:gd name="T5" fmla="*/ 59 h 1157"/>
                              <a:gd name="T6" fmla="*/ 451 w 834"/>
                              <a:gd name="T7" fmla="*/ 418 h 1157"/>
                              <a:gd name="T8" fmla="*/ 516 w 834"/>
                              <a:gd name="T9" fmla="*/ 1120 h 1157"/>
                              <a:gd name="T10" fmla="*/ 517 w 834"/>
                              <a:gd name="T11" fmla="*/ 1133 h 1157"/>
                              <a:gd name="T12" fmla="*/ 562 w 834"/>
                              <a:gd name="T13" fmla="*/ 1134 h 1157"/>
                              <a:gd name="T14" fmla="*/ 825 w 834"/>
                              <a:gd name="T15" fmla="*/ 260 h 1157"/>
                              <a:gd name="T16" fmla="*/ 784 w 834"/>
                              <a:gd name="T17" fmla="*/ 188 h 1157"/>
                              <a:gd name="T18" fmla="*/ 36 w 834"/>
                              <a:gd name="T19" fmla="*/ 4 h 1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34" h="1157">
                                <a:moveTo>
                                  <a:pt x="36" y="4"/>
                                </a:moveTo>
                                <a:cubicBezTo>
                                  <a:pt x="16" y="0"/>
                                  <a:pt x="0" y="20"/>
                                  <a:pt x="9" y="38"/>
                                </a:cubicBezTo>
                                <a:cubicBezTo>
                                  <a:pt x="14" y="46"/>
                                  <a:pt x="21" y="53"/>
                                  <a:pt x="30" y="59"/>
                                </a:cubicBezTo>
                                <a:cubicBezTo>
                                  <a:pt x="207" y="171"/>
                                  <a:pt x="375" y="261"/>
                                  <a:pt x="451" y="418"/>
                                </a:cubicBezTo>
                                <a:cubicBezTo>
                                  <a:pt x="545" y="611"/>
                                  <a:pt x="512" y="847"/>
                                  <a:pt x="516" y="1120"/>
                                </a:cubicBezTo>
                                <a:cubicBezTo>
                                  <a:pt x="516" y="1124"/>
                                  <a:pt x="517" y="1129"/>
                                  <a:pt x="517" y="1133"/>
                                </a:cubicBezTo>
                                <a:cubicBezTo>
                                  <a:pt x="523" y="1156"/>
                                  <a:pt x="556" y="1157"/>
                                  <a:pt x="562" y="1134"/>
                                </a:cubicBezTo>
                                <a:lnTo>
                                  <a:pt x="825" y="260"/>
                                </a:lnTo>
                                <a:cubicBezTo>
                                  <a:pt x="834" y="229"/>
                                  <a:pt x="816" y="196"/>
                                  <a:pt x="784" y="188"/>
                                </a:cubicBezTo>
                                <a:lnTo>
                                  <a:pt x="3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3B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2" name="Oval 282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062038" y="234950"/>
                            <a:ext cx="177800" cy="177800"/>
                          </a:xfrm>
                          <a:prstGeom prst="ellipse">
                            <a:avLst/>
                          </a:prstGeom>
                          <a:solidFill>
                            <a:srgbClr val="8D48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3" name="Freeform 4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669925" y="15875"/>
                            <a:ext cx="569913" cy="692150"/>
                          </a:xfrm>
                          <a:custGeom>
                            <a:avLst/>
                            <a:gdLst>
                              <a:gd name="T0" fmla="*/ 748 w 786"/>
                              <a:gd name="T1" fmla="*/ 946 h 954"/>
                              <a:gd name="T2" fmla="*/ 759 w 786"/>
                              <a:gd name="T3" fmla="*/ 911 h 954"/>
                              <a:gd name="T4" fmla="*/ 363 w 786"/>
                              <a:gd name="T5" fmla="*/ 618 h 954"/>
                              <a:gd name="T6" fmla="*/ 245 w 786"/>
                              <a:gd name="T7" fmla="*/ 25 h 954"/>
                              <a:gd name="T8" fmla="*/ 214 w 786"/>
                              <a:gd name="T9" fmla="*/ 29 h 954"/>
                              <a:gd name="T10" fmla="*/ 7 w 786"/>
                              <a:gd name="T11" fmla="*/ 717 h 954"/>
                              <a:gd name="T12" fmla="*/ 7 w 786"/>
                              <a:gd name="T13" fmla="*/ 717 h 954"/>
                              <a:gd name="T14" fmla="*/ 41 w 786"/>
                              <a:gd name="T15" fmla="*/ 773 h 954"/>
                              <a:gd name="T16" fmla="*/ 748 w 786"/>
                              <a:gd name="T17" fmla="*/ 946 h 9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86" h="954">
                                <a:moveTo>
                                  <a:pt x="748" y="946"/>
                                </a:moveTo>
                                <a:cubicBezTo>
                                  <a:pt x="786" y="954"/>
                                  <a:pt x="786" y="921"/>
                                  <a:pt x="759" y="911"/>
                                </a:cubicBezTo>
                                <a:cubicBezTo>
                                  <a:pt x="628" y="859"/>
                                  <a:pt x="482" y="780"/>
                                  <a:pt x="363" y="618"/>
                                </a:cubicBezTo>
                                <a:cubicBezTo>
                                  <a:pt x="264" y="484"/>
                                  <a:pt x="242" y="211"/>
                                  <a:pt x="245" y="25"/>
                                </a:cubicBezTo>
                                <a:cubicBezTo>
                                  <a:pt x="245" y="10"/>
                                  <a:pt x="224" y="0"/>
                                  <a:pt x="214" y="29"/>
                                </a:cubicBezTo>
                                <a:lnTo>
                                  <a:pt x="7" y="717"/>
                                </a:lnTo>
                                <a:cubicBezTo>
                                  <a:pt x="7" y="717"/>
                                  <a:pt x="7" y="717"/>
                                  <a:pt x="7" y="717"/>
                                </a:cubicBezTo>
                                <a:cubicBezTo>
                                  <a:pt x="0" y="742"/>
                                  <a:pt x="17" y="767"/>
                                  <a:pt x="41" y="773"/>
                                </a:cubicBezTo>
                                <a:lnTo>
                                  <a:pt x="748" y="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8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4" name="Oval 284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54000" y="0"/>
                            <a:ext cx="193675" cy="195263"/>
                          </a:xfrm>
                          <a:prstGeom prst="ellipse">
                            <a:avLst/>
                          </a:prstGeom>
                          <a:solidFill>
                            <a:srgbClr val="F7A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5" name="Freeform 4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338" y="0"/>
                            <a:ext cx="755650" cy="555625"/>
                          </a:xfrm>
                          <a:custGeom>
                            <a:avLst/>
                            <a:gdLst>
                              <a:gd name="T0" fmla="*/ 1005 w 1041"/>
                              <a:gd name="T1" fmla="*/ 19 h 765"/>
                              <a:gd name="T2" fmla="*/ 592 w 1041"/>
                              <a:gd name="T3" fmla="*/ 495 h 765"/>
                              <a:gd name="T4" fmla="*/ 40 w 1041"/>
                              <a:gd name="T5" fmla="*/ 527 h 765"/>
                              <a:gd name="T6" fmla="*/ 39 w 1041"/>
                              <a:gd name="T7" fmla="*/ 527 h 765"/>
                              <a:gd name="T8" fmla="*/ 31 w 1041"/>
                              <a:gd name="T9" fmla="*/ 577 h 765"/>
                              <a:gd name="T10" fmla="*/ 773 w 1041"/>
                              <a:gd name="T11" fmla="*/ 760 h 765"/>
                              <a:gd name="T12" fmla="*/ 826 w 1041"/>
                              <a:gd name="T13" fmla="*/ 730 h 765"/>
                              <a:gd name="T14" fmla="*/ 1041 w 1041"/>
                              <a:gd name="T15" fmla="*/ 16 h 765"/>
                              <a:gd name="T16" fmla="*/ 1005 w 1041"/>
                              <a:gd name="T17" fmla="*/ 19 h 7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41" h="765">
                                <a:moveTo>
                                  <a:pt x="1005" y="19"/>
                                </a:moveTo>
                                <a:cubicBezTo>
                                  <a:pt x="926" y="173"/>
                                  <a:pt x="787" y="392"/>
                                  <a:pt x="592" y="495"/>
                                </a:cubicBezTo>
                                <a:cubicBezTo>
                                  <a:pt x="452" y="570"/>
                                  <a:pt x="233" y="560"/>
                                  <a:pt x="40" y="527"/>
                                </a:cubicBezTo>
                                <a:cubicBezTo>
                                  <a:pt x="40" y="527"/>
                                  <a:pt x="40" y="527"/>
                                  <a:pt x="39" y="527"/>
                                </a:cubicBezTo>
                                <a:cubicBezTo>
                                  <a:pt x="8" y="522"/>
                                  <a:pt x="0" y="570"/>
                                  <a:pt x="31" y="577"/>
                                </a:cubicBezTo>
                                <a:lnTo>
                                  <a:pt x="773" y="760"/>
                                </a:lnTo>
                                <a:cubicBezTo>
                                  <a:pt x="796" y="765"/>
                                  <a:pt x="820" y="752"/>
                                  <a:pt x="826" y="730"/>
                                </a:cubicBezTo>
                                <a:lnTo>
                                  <a:pt x="1041" y="16"/>
                                </a:lnTo>
                                <a:cubicBezTo>
                                  <a:pt x="1041" y="0"/>
                                  <a:pt x="1014" y="3"/>
                                  <a:pt x="1005" y="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A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6" name="Oval 286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814388" y="979488"/>
                            <a:ext cx="177800" cy="179388"/>
                          </a:xfrm>
                          <a:prstGeom prst="ellipse">
                            <a:avLst/>
                          </a:prstGeom>
                          <a:solidFill>
                            <a:srgbClr val="FBCD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7" name="Freeform 4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4500" y="615950"/>
                            <a:ext cx="776288" cy="706438"/>
                          </a:xfrm>
                          <a:custGeom>
                            <a:avLst/>
                            <a:gdLst>
                              <a:gd name="T0" fmla="*/ 6 w 1069"/>
                              <a:gd name="T1" fmla="*/ 932 h 973"/>
                              <a:gd name="T2" fmla="*/ 41 w 1069"/>
                              <a:gd name="T3" fmla="*/ 963 h 973"/>
                              <a:gd name="T4" fmla="*/ 67 w 1069"/>
                              <a:gd name="T5" fmla="*/ 937 h 973"/>
                              <a:gd name="T6" fmla="*/ 450 w 1069"/>
                              <a:gd name="T7" fmla="*/ 357 h 973"/>
                              <a:gd name="T8" fmla="*/ 1037 w 1069"/>
                              <a:gd name="T9" fmla="*/ 227 h 973"/>
                              <a:gd name="T10" fmla="*/ 1038 w 1069"/>
                              <a:gd name="T11" fmla="*/ 227 h 973"/>
                              <a:gd name="T12" fmla="*/ 1042 w 1069"/>
                              <a:gd name="T13" fmla="*/ 181 h 973"/>
                              <a:gd name="T14" fmla="*/ 328 w 1069"/>
                              <a:gd name="T15" fmla="*/ 5 h 973"/>
                              <a:gd name="T16" fmla="*/ 276 w 1069"/>
                              <a:gd name="T17" fmla="*/ 35 h 973"/>
                              <a:gd name="T18" fmla="*/ 6 w 1069"/>
                              <a:gd name="T19" fmla="*/ 932 h 9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69" h="973">
                                <a:moveTo>
                                  <a:pt x="6" y="932"/>
                                </a:moveTo>
                                <a:cubicBezTo>
                                  <a:pt x="0" y="953"/>
                                  <a:pt x="21" y="973"/>
                                  <a:pt x="41" y="963"/>
                                </a:cubicBezTo>
                                <a:cubicBezTo>
                                  <a:pt x="51" y="958"/>
                                  <a:pt x="61" y="949"/>
                                  <a:pt x="67" y="937"/>
                                </a:cubicBezTo>
                                <a:cubicBezTo>
                                  <a:pt x="182" y="709"/>
                                  <a:pt x="309" y="452"/>
                                  <a:pt x="450" y="357"/>
                                </a:cubicBezTo>
                                <a:cubicBezTo>
                                  <a:pt x="643" y="226"/>
                                  <a:pt x="845" y="237"/>
                                  <a:pt x="1037" y="227"/>
                                </a:cubicBezTo>
                                <a:lnTo>
                                  <a:pt x="1038" y="227"/>
                                </a:lnTo>
                                <a:cubicBezTo>
                                  <a:pt x="1065" y="226"/>
                                  <a:pt x="1069" y="187"/>
                                  <a:pt x="1042" y="181"/>
                                </a:cubicBezTo>
                                <a:lnTo>
                                  <a:pt x="328" y="5"/>
                                </a:lnTo>
                                <a:cubicBezTo>
                                  <a:pt x="305" y="0"/>
                                  <a:pt x="282" y="13"/>
                                  <a:pt x="276" y="35"/>
                                </a:cubicBezTo>
                                <a:lnTo>
                                  <a:pt x="6" y="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D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96A160" id="Group 51" o:spid="_x0000_s1026" style="position:absolute;margin-left:-29.9pt;margin-top:741pt;width:142.65pt;height:45.8pt;z-index:251659264;mso-position-vertical-relative:page;mso-width-relative:margin;mso-height-relative:margin" coordsize="41148,13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">
                <v:shape id="Freeform 5" o:spid="_x0000_s1027" style="position:absolute;left:15922;top:1825;width:3112;height:3636;visibility:visible;mso-wrap-style:square;v-text-anchor:top" coordsize="428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" path="m,14c,7,7,,14,l99,v7,,13,7,13,14l112,194r204,l316,14c316,7,322,,330,r85,c422,,428,7,428,14r,472c428,494,422,500,415,500r-85,c322,500,316,494,316,486r,-187l112,299r,187c112,494,106,500,99,500r-85,c7,500,,494,,486l,14xe" fillcolor="#4b3b79" stroked="f">
                  <v:path arrowok="t" o:connecttype="custom" o:connectlocs="0,10179;10178,0;71972,0;81422,10179;81422,141053;229728,141053;229728,10179;239905,0;301699,0;311150,10179;311150,353359;301699,363538;239905,363538;229728,353359;229728,217396;81422,217396;81422,353359;71972,363538;10178,363538;0,353359;0,10179" o:connectangles="0,0,0,0,0,0,0,0,0,0,0,0,0,0,0,0,0,0,0,0,0"/>
                </v:shape>
                <v:shape id="Freeform 6" o:spid="_x0000_s1028" style="position:absolute;left:19923;top:1825;width:2333;height:3636;visibility:visible;mso-wrap-style:square;v-text-anchor:top" coordsize="322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" path="m,14c,7,5,,13,l309,v8,,13,7,13,14l322,92v,7,-5,13,-13,13l111,105r,89l274,194v7,,13,6,13,13l287,285v,8,-6,14,-13,14l111,299r,96l309,395v8,,13,7,13,14l322,486v,8,-5,14,-13,14l13,500c5,500,,494,,486l,14xe" fillcolor="#4b3b79" stroked="f">
                  <v:path arrowok="t" o:connecttype="custom" o:connectlocs="0,10179;9421,0;223942,0;233363,10179;233363,66891;223942,76343;80445,76343;80445,141053;198576,141053;207997,150505;207997,207217;198576,217396;80445,217396;80445,287195;223942,287195;233363,297374;233363,353359;223942,363538;9421,363538;0,353359;0,10179" o:connectangles="0,0,0,0,0,0,0,0,0,0,0,0,0,0,0,0,0,0,0,0,0"/>
                </v:shape>
                <v:shape id="Freeform 7" o:spid="_x0000_s1029" style="position:absolute;left:22701;top:1778;width:3715;height:3730;visibility:visible;mso-wrap-style:square;v-text-anchor:top" coordsize="513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" path="m256,400v79,,143,-64,143,-142c399,179,335,114,256,114v-78,,-142,65,-142,144c114,336,178,400,256,400xm256,c399,,513,115,513,258v,143,-114,256,-257,256c113,514,,401,,258,,115,113,,256,xe" fillcolor="#4b3b79" stroked="f">
                  <v:path arrowok="t" o:connecttype="custom" o:connectlocs="185375,290321;288925,187257;185375,82742;82550,187257;185375,290321;185375,0;371475,187257;185375,373063;0,187257;185375,0" o:connectangles="0,0,0,0,0,0,0,0,0,0"/>
                  <o:lock v:ext="edit" verticies="t"/>
                </v:shape>
                <v:shape id="Freeform 8" o:spid="_x0000_s1030" style="position:absolute;left:27051;top:1778;width:3111;height:3730;visibility:visible;mso-wrap-style:square;v-text-anchor:top" coordsize="430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" path="m,13c,6,7,,14,l32,,316,274r1,l317,21v,-7,6,-14,14,-14l416,7v8,,14,7,14,14l430,501v,7,-6,13,-14,13l405,514v-2,,-8,-2,-9,-3l114,227r-1,l113,493v,8,-6,14,-14,14l14,507c7,507,1,501,1,493l,13xe" fillcolor="#4b3b79" stroked="f">
                  <v:path arrowok="t" o:connecttype="custom" o:connectlocs="0,9435;10130,0;23155,0;228659,198870;229383,198870;229383,15242;239513,5081;301020,5081;311150,15242;311150,363628;301020,373063;293060,373063;286547,370886;82491,164757;81767,164757;81767,357821;71637,367982;10130,367982;724,357821;0,9435" o:connectangles="0,0,0,0,0,0,0,0,0,0,0,0,0,0,0,0,0,0,0,0"/>
                </v:shape>
                <v:shape id="Freeform 9" o:spid="_x0000_s1031" style="position:absolute;left:15970;top:6588;width:1365;height:1508;visibility:visible;mso-wrap-style:square;v-text-anchor:top" coordsize="187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" path="m142,121r-98,l44,208,,208,,,44,r,82l142,82,142,r45,l187,208r-45,l142,121xe" fillcolor="#999" stroked="f">
                  <v:path arrowok="t" o:connecttype="custom" o:connectlocs="103671,87733;32124,87733;32124,150813;0,150813;0,0;32124,0;32124,59455;103671,59455;103671,0;136525,0;136525,150813;103671,150813;103671,87733" o:connectangles="0,0,0,0,0,0,0,0,0,0,0,0,0"/>
                </v:shape>
                <v:rect id="Rectangle 15" o:spid="_x0000_s1032" style="position:absolute;left:17732;top:6588;width:317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" fillcolor="#999" stroked="f"/>
                <v:shape id="Freeform 11" o:spid="_x0000_s1033" style="position:absolute;left:18399;top:6572;width:1444;height:1556;visibility:visible;mso-wrap-style:square;v-text-anchor:top" coordsize="19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" path="m111,v43,,70,21,86,46l160,66c150,51,132,40,111,40,73,40,46,69,46,108v,39,27,68,65,68c130,176,146,168,156,160r,-25l100,135r,-38l199,97r,80c178,200,148,216,111,216,50,216,,173,,108,,42,50,,111,xe" fillcolor="#999" stroked="f">
                  <v:path arrowok="t" o:connecttype="custom" o:connectlocs="80580,0;143011,33132;116151,47537;80580,28810;33393,77788;80580,126765;113247,115241;113247,97234;72594,97234;72594,69865;144463,69865;144463,127485;80580,155575;0,77788;80580,0" o:connectangles="0,0,0,0,0,0,0,0,0,0,0,0,0,0,0"/>
                </v:shape>
                <v:shape id="Freeform 12" o:spid="_x0000_s1034" style="position:absolute;left:20208;top:6588;width:1366;height:1508;visibility:visible;mso-wrap-style:square;v-text-anchor:top" coordsize="187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" path="m142,121r-98,l44,208,,208,,,44,r,82l142,82,142,r45,l187,208r-45,l142,121xe" fillcolor="#999" stroked="f">
                  <v:path arrowok="t" o:connecttype="custom" o:connectlocs="103671,87733;32124,87733;32124,150813;0,150813;0,0;32124,0;32124,59455;103671,59455;103671,0;136525,0;136525,150813;103671,150813;103671,87733" o:connectangles="0,0,0,0,0,0,0,0,0,0,0,0,0"/>
                </v:shape>
                <v:shape id="Freeform 13" o:spid="_x0000_s1035" style="position:absolute;left:21971;top:6588;width:1063;height:1508;visibility:visible;mso-wrap-style:square;v-text-anchor:top" coordsize="147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" path="m,l147,r,38l44,38r,45l145,83r,38l44,121r,48l147,169r,39l,208,,xe" fillcolor="#999" stroked="f">
                  <v:path arrowok="t" o:connecttype="custom" o:connectlocs="0,0;106363,0;106363,27552;31837,27552;31837,60180;104916,60180;104916,87733;31837,87733;31837,122536;106363,122536;106363,150813;0,150813;0,0" o:connectangles="0,0,0,0,0,0,0,0,0,0,0,0,0"/>
                </v:shape>
                <v:shape id="Freeform 14" o:spid="_x0000_s1036" style="position:absolute;left:23399;top:6588;width:1223;height:1508;visibility:visible;mso-wrap-style:square;v-text-anchor:top" coordsize="16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" path="m91,38r-47,l44,95r47,c109,95,122,84,122,67,122,49,109,38,91,38xm77,133r-33,l44,208,,208,,,97,v44,,70,28,70,67c167,104,144,123,122,129r46,79l118,208,77,133xe" fillcolor="#999" stroked="f">
                  <v:path arrowok="t" o:connecttype="custom" o:connectlocs="66212,27552;32015,27552;32015,68881;66212,68881;88768,48579;66212,27552;56026,96433;32015,96433;32015,150813;0,150813;0,0;70578,0;121510,48579;88768,93533;122238,150813;85858,150813;56026,96433" o:connectangles="0,0,0,0,0,0,0,0,0,0,0,0,0,0,0,0,0"/>
                  <o:lock v:ext="edit" verticies="t"/>
                </v:shape>
                <v:shape id="Freeform 15" o:spid="_x0000_s1037" style="position:absolute;left:25654;top:6588;width:1063;height:1508;visibility:visible;mso-wrap-style:square;v-text-anchor:top" coordsize="147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" path="m,l147,r,38l44,38r,45l145,83r,38l44,121r,48l147,169r,39l,208,,xe" fillcolor="#999" stroked="f">
                  <v:path arrowok="t" o:connecttype="custom" o:connectlocs="0,0;106363,0;106363,27552;31837,27552;31837,60180;104916,60180;104916,87733;31837,87733;31837,122536;106363,122536;106363,150813;0,150813;0,0" o:connectangles="0,0,0,0,0,0,0,0,0,0,0,0,0"/>
                </v:shape>
                <v:shape id="Freeform 16" o:spid="_x0000_s1038" style="position:absolute;left:27082;top:6588;width:1413;height:1508;visibility:visible;mso-wrap-style:square;v-text-anchor:top" coordsize="193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" path="m82,169v41,,65,-30,65,-65c147,67,125,39,82,39r-37,l45,169r37,xm,l82,v65,,111,41,111,104c193,167,147,208,82,208l,208,,xe" fillcolor="#999" stroked="f">
                  <v:path arrowok="t" o:connecttype="custom" o:connectlocs="60029,122536;107613,75407;60029,28277;32943,28277;32943,122536;60029,122536;0,0;60029,0;141288,75407;60029,150813;0,150813;0,0" o:connectangles="0,0,0,0,0,0,0,0,0,0,0,0"/>
                  <o:lock v:ext="edit" verticies="t"/>
                </v:shape>
                <v:shape id="Freeform 17" o:spid="_x0000_s1039" style="position:absolute;left:28829;top:6588;width:1349;height:1540;visibility:visible;mso-wrap-style:square;v-text-anchor:top" coordsize="185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" path="m,l44,r,123c44,152,60,172,93,172v31,,47,-20,47,-49l140,r45,l185,125v,51,-29,86,-92,86c29,211,,176,,125l,xe" fillcolor="#999" stroked="f">
                  <v:path arrowok="t" o:connecttype="custom" o:connectlocs="0,0;32093,0;32093,89766;67834,125526;102115,89766;102115,0;134938,0;134938,91225;67834,153988;0,91225;0,0" o:connectangles="0,0,0,0,0,0,0,0,0,0,0"/>
                </v:shape>
                <v:shape id="Freeform 18" o:spid="_x0000_s1040" style="position:absolute;left:30511;top:6572;width:1429;height:1556;visibility:visible;mso-wrap-style:square;v-text-anchor:top" coordsize="197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" path="m,108c,44,48,,109,v47,,74,25,88,51l159,70c151,53,132,40,109,40,73,40,45,69,45,108v,39,28,68,64,68c132,176,151,163,159,146r38,18c182,190,156,215,109,215,48,215,,172,,108xe" fillcolor="#999" stroked="f">
                  <v:path arrowok="t" o:connecttype="custom" o:connectlocs="0,78149;79053,0;142875,36904;115315,50652;79053,28944;32636,78149;79053,127354;115315,105646;142875,118671;79053,155575;0,78149" o:connectangles="0,0,0,0,0,0,0,0,0,0,0"/>
                </v:shape>
                <v:shape id="Freeform 19" o:spid="_x0000_s1041" style="position:absolute;left:32067;top:6588;width:1572;height:1508;visibility:visible;mso-wrap-style:square;v-text-anchor:top" coordsize="21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" path="m74,134r68,l108,38,74,134xm155,172r-93,l49,208,,208,80,r56,l216,208r-48,l155,172xe" fillcolor="#999" stroked="f">
                  <v:path arrowok="t" o:connecttype="custom" o:connectlocs="53843,97158;103320,97158;78582,27552;53843,97158;112779,124711;45112,124711;35653,150813;0,150813;58209,0;98954,0;157163,150813;122238,150813;112779,124711" o:connectangles="0,0,0,0,0,0,0,0,0,0,0,0,0"/>
                  <o:lock v:ext="edit" verticies="t"/>
                </v:shape>
                <v:shape id="Freeform 20" o:spid="_x0000_s1042" style="position:absolute;left:33655;top:6588;width:1206;height:1508;visibility:visible;mso-wrap-style:square;v-text-anchor:top" coordsize="16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" path="m61,39l,39,,,166,r,39l105,39r,169l61,208,61,39xe" fillcolor="#999" stroked="f">
                  <v:path arrowok="t" o:connecttype="custom" o:connectlocs="44335,28277;0,28277;0,0;120650,0;120650,28277;76315,28277;76315,150813;44335,150813;44335,28277" o:connectangles="0,0,0,0,0,0,0,0,0"/>
                </v:shape>
                <v:rect id="Rectangle 261" o:spid="_x0000_s1043" style="position:absolute;left:35179;top:6588;width:317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" fillcolor="#999" stroked="f"/>
                <v:shape id="Freeform 22" o:spid="_x0000_s1044" style="position:absolute;left:35829;top:6572;width:1588;height:1556;visibility:visible;mso-wrap-style:square;v-text-anchor:top" coordsize="217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" path="m108,40c70,40,45,69,45,108v,39,25,68,63,68c146,176,171,147,171,108,171,69,146,40,108,40xm108,v63,,109,45,109,108c217,171,171,215,108,215,45,215,,171,,108,,45,45,,108,xe" fillcolor="#999" stroked="f">
                  <v:path arrowok="t" o:connecttype="custom" o:connectlocs="79009,28944;32921,78149;79009,127354;125098,78149;79009,28944;79009,0;158750,78149;79009,155575;0,78149;79009,0" o:connectangles="0,0,0,0,0,0,0,0,0,0"/>
                  <o:lock v:ext="edit" verticies="t"/>
                </v:shape>
                <v:shape id="Freeform 23" o:spid="_x0000_s1045" style="position:absolute;left:37750;top:6588;width:1350;height:1508;visibility:visible;mso-wrap-style:square;v-text-anchor:top" coordsize="18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" path="m45,68r,140l,208,,,46,r96,134l142,r44,l186,208r-42,l45,68xe" fillcolor="#999" stroked="f">
                  <v:path arrowok="t" o:connecttype="custom" o:connectlocs="32646,49304;32646,150813;0,150813;0,0;33372,0;103017,97158;103017,0;134938,0;134938,150813;104468,150813;32646,49304" o:connectangles="0,0,0,0,0,0,0,0,0,0,0"/>
                </v:shape>
                <v:shape id="Freeform 24" o:spid="_x0000_s1046" style="position:absolute;left:15906;top:9286;width:1572;height:1556;visibility:visible;mso-wrap-style:square;v-text-anchor:top" coordsize="217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" path="m108,39c70,39,45,69,45,108v,38,25,68,63,68c147,176,172,146,172,108,172,69,147,39,108,39xm108,v63,,109,45,109,108c217,170,171,215,108,215,46,215,,170,,108,,45,46,,108,xe" fillcolor="#999" stroked="f">
                  <v:path arrowok="t" o:connecttype="custom" o:connectlocs="78219,28221;32591,78149;78219,127354;124572,78149;78219,28221;78219,0;157163,78149;78219,155575;0,78149;78219,0" o:connectangles="0,0,0,0,0,0,0,0,0,0"/>
                  <o:lock v:ext="edit" verticies="t"/>
                </v:shape>
                <v:shape id="Freeform 25" o:spid="_x0000_s1047" style="position:absolute;left:17811;top:9302;width:1350;height:1540;visibility:visible;mso-wrap-style:square;v-text-anchor:top" coordsize="185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" path="m,l45,r,123c45,152,60,172,93,172v32,,48,-20,48,-49l141,r44,l185,124v,52,-29,87,-92,87c29,211,,176,,125l,xe" fillcolor="#999" stroked="f">
                  <v:path arrowok="t" o:connecttype="custom" o:connectlocs="0,0;32823,0;32823,89766;67834,125526;102845,89766;102845,0;134938,0;134938,90495;67834,153988;0,91225;0,0" o:connectangles="0,0,0,0,0,0,0,0,0,0,0"/>
                </v:shape>
                <v:shape id="Freeform 26" o:spid="_x0000_s1048" style="position:absolute;left:19478;top:9302;width:1207;height:1508;visibility:visible;mso-wrap-style:square;v-text-anchor:top" coordsize="166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" path="m61,39l,39,,,166,r,39l106,39r,168l61,207,61,39xe" fillcolor="#999" stroked="f">
                  <v:path arrowok="t" o:connecttype="custom" o:connectlocs="44335,28414;0,28414;0,0;120650,0;120650,28414;77042,28414;77042,150813;44335,150813;44335,28414" o:connectangles="0,0,0,0,0,0,0,0,0"/>
                </v:shape>
                <v:shape id="Freeform 27" o:spid="_x0000_s1049" style="position:absolute;left:21002;top:9302;width:1223;height:1508;visibility:visible;mso-wrap-style:square;v-text-anchor:top" coordsize="16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" path="m90,38r-46,l44,95r46,c108,95,122,84,122,66,122,49,108,38,90,38xm76,133r-32,l44,207,,207,,,97,v43,,70,28,70,67c167,103,144,123,121,128r47,79l117,207,76,133xe" fillcolor="#999" stroked="f">
                  <v:path arrowok="t" o:connecttype="custom" o:connectlocs="65485,27685;32015,27685;32015,69214;65485,69214;88768,48085;65485,27685;55298,96899;32015,96899;32015,150813;0,150813;0,0;70578,0;121510,48814;88040,93256;122238,150813;85130,150813;55298,96899" o:connectangles="0,0,0,0,0,0,0,0,0,0,0,0,0,0,0,0,0"/>
                  <o:lock v:ext="edit" verticies="t"/>
                </v:shape>
                <v:shape id="Freeform 28" o:spid="_x0000_s1050" style="position:absolute;left:22574;top:9302;width:1063;height:1508;visibility:visible;mso-wrap-style:square;v-text-anchor:top" coordsize="14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" path="m,l147,r,38l44,38r,45l144,83r,38l44,121r,48l147,169r,38l,207,,xe" fillcolor="#999" stroked="f">
                  <v:path arrowok="t" o:connecttype="custom" o:connectlocs="0,0;106363,0;106363,27685;31837,27685;31837,60471;104192,60471;104192,88156;31837,88156;31837,123128;106363,123128;106363,150813;0,150813;0,0" o:connectangles="0,0,0,0,0,0,0,0,0,0,0,0,0"/>
                </v:shape>
                <v:shape id="Freeform 29" o:spid="_x0000_s1051" style="position:absolute;left:23844;top:9302;width:1556;height:1508;visibility:visible;mso-wrap-style:square;v-text-anchor:top" coordsize="216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" path="m73,133r69,l108,38,73,133xm154,172r-93,l48,207,,207,80,r55,l216,207r-49,l154,172xe" fillcolor="#999" stroked="f">
                  <v:path arrowok="t" o:connecttype="custom" o:connectlocs="52579,96899;102276,96899;77788,27685;52579,96899;110919,125313;43936,125313;34572,150813;0,150813;57620,0;97234,0;155575,150813;120283,150813;110919,125313" o:connectangles="0,0,0,0,0,0,0,0,0,0,0,0,0"/>
                  <o:lock v:ext="edit" verticies="t"/>
                </v:shape>
                <v:shape id="Freeform 30" o:spid="_x0000_s1052" style="position:absolute;left:25511;top:9286;width:1428;height:1556;visibility:visible;mso-wrap-style:square;v-text-anchor:top" coordsize="197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" path="m,108c,44,48,,109,v47,,74,25,88,51l159,70c151,53,132,39,109,39,73,39,45,68,45,108v,39,28,68,64,68c132,176,151,163,159,146r38,18c182,190,156,215,109,215,48,215,,172,,108xe" fillcolor="#999" stroked="f">
                  <v:path arrowok="t" o:connecttype="custom" o:connectlocs="0,78149;79053,0;142875,36904;115315,50652;79053,28221;32636,78149;79053,127354;115315,105646;142875,118671;79053,155575;0,78149" o:connectangles="0,0,0,0,0,0,0,0,0,0,0"/>
                </v:shape>
                <v:shape id="Freeform 31" o:spid="_x0000_s1053" style="position:absolute;left:27241;top:9302;width:1349;height:1508;visibility:visible;mso-wrap-style:square;v-text-anchor:top" coordsize="18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" path="m143,120r-98,l45,207,,207,,,45,r,81l143,81,143,r44,l187,207r-44,l143,120xe" fillcolor="#999" stroked="f">
                  <v:path arrowok="t" o:connecttype="custom" o:connectlocs="103188,87428;32472,87428;32472,150813;0,150813;0,0;32472,0;32472,59014;103188,59014;103188,0;134938,0;134938,150813;103188,150813;103188,87428" o:connectangles="0,0,0,0,0,0,0,0,0,0,0,0,0"/>
                </v:shape>
                <v:shape id="Freeform 32" o:spid="_x0000_s1054" style="position:absolute;left:29702;top:9302;width:1349;height:1508;visibility:visible;mso-wrap-style:square;v-text-anchor:top" coordsize="186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" path="m44,68r,139l,207,,,45,r97,134l142,r44,l186,207r-43,l44,68xe" fillcolor="#999" stroked="f">
                  <v:path arrowok="t" o:connecttype="custom" o:connectlocs="31921,49542;31921,150813;0,150813;0,0;32646,0;103017,97628;103017,0;134938,0;134938,150813;103743,150813;31921,49542" o:connectangles="0,0,0,0,0,0,0,0,0,0,0"/>
                </v:shape>
                <v:shape id="Freeform 33" o:spid="_x0000_s1055" style="position:absolute;left:31448;top:9302;width:1079;height:1508;visibility:visible;mso-wrap-style:square;v-text-anchor:top" coordsize="14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" path="m,l147,r,38l45,38r,45l145,83r,38l45,121r,48l147,169r,38l,207,,xe" fillcolor="#999" stroked="f">
                  <v:path arrowok="t" o:connecttype="custom" o:connectlocs="0,0;107950,0;107950,27685;33046,27685;33046,60471;106481,60471;106481,88156;33046,88156;33046,123128;107950,123128;107950,150813;0,150813;0,0" o:connectangles="0,0,0,0,0,0,0,0,0,0,0,0,0"/>
                </v:shape>
                <v:shape id="Freeform 34" o:spid="_x0000_s1056" style="position:absolute;left:32797;top:9302;width:1191;height:1508;visibility:visible;mso-wrap-style:square;v-text-anchor:top" coordsize="165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" path="m60,39l,39,,,165,r,39l105,39r,168l60,207,60,39xe" fillcolor="#999" stroked="f">
                  <v:path arrowok="t" o:connecttype="custom" o:connectlocs="43296,28414;0,28414;0,0;119063,0;119063,28414;75767,28414;75767,150813;43296,150813;43296,28414" o:connectangles="0,0,0,0,0,0,0,0,0"/>
                </v:shape>
                <v:shape id="Freeform 35" o:spid="_x0000_s1057" style="position:absolute;left:34163;top:9302;width:2079;height:1508;visibility:visible;mso-wrap-style:square;v-text-anchor:top" coordsize="285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" path="m143,65l107,207r-47,l,,50,,86,150,126,r34,l199,150,236,r49,l226,207r-47,l143,65xe" fillcolor="#999" stroked="f">
                  <v:path arrowok="t" o:connecttype="custom" o:connectlocs="104346,47357;78077,150813;43782,150813;0,0;36485,0;62754,109285;91942,0;116751,0;145209,109285;172208,0;207963,0;164911,150813;130615,150813;104346,47357" o:connectangles="0,0,0,0,0,0,0,0,0,0,0,0,0,0"/>
                </v:shape>
                <v:shape id="Freeform 36" o:spid="_x0000_s1058" style="position:absolute;left:36385;top:9286;width:1572;height:1556;visibility:visible;mso-wrap-style:square;v-text-anchor:top" coordsize="217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" path="m108,39c70,39,45,69,45,108v,38,25,68,63,68c146,176,171,146,171,108,171,69,146,39,108,39xm108,v63,,109,45,109,108c217,170,171,215,108,215,45,215,,170,,108,,45,45,,108,xe" fillcolor="#999" stroked="f">
                  <v:path arrowok="t" o:connecttype="custom" o:connectlocs="78219,28221;32591,78149;78219,127354;123847,78149;78219,28221;78219,0;157163,78149;78219,155575;0,78149;78219,0" o:connectangles="0,0,0,0,0,0,0,0,0,0"/>
                  <o:lock v:ext="edit" verticies="t"/>
                </v:shape>
                <v:shape id="Freeform 37" o:spid="_x0000_s1059" style="position:absolute;left:38290;top:9302;width:1238;height:1508;visibility:visible;mso-wrap-style:square;v-text-anchor:top" coordsize="169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" path="m91,38r-46,l45,95r46,c109,95,122,84,122,66,122,49,109,38,91,38xm77,133r-32,l45,207,,207,,,98,v43,,69,28,69,67c167,103,144,123,122,128r47,79l118,207,77,133xe" fillcolor="#999" stroked="f">
                  <v:path arrowok="t" o:connecttype="custom" o:connectlocs="66675,27685;32971,27685;32971,69214;66675,69214;89388,48085;66675,27685;56417,96899;32971,96899;32971,150813;0,150813;0,0;71804,0;122360,48814;89388,93256;123825,150813;86458,150813;56417,96899" o:connectangles="0,0,0,0,0,0,0,0,0,0,0,0,0,0,0,0,0"/>
                  <o:lock v:ext="edit" verticies="t"/>
                </v:shape>
                <v:shape id="Freeform 38" o:spid="_x0000_s1060" style="position:absolute;left:39862;top:9302;width:1286;height:1508;visibility:visible;mso-wrap-style:square;v-text-anchor:top" coordsize="17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" path="m61,124l44,144r,63l,207,,,44,r,92l118,r54,l90,97r88,110l124,207,61,124xe" fillcolor="#999" stroked="f">
                  <v:path arrowok="t" o:connecttype="custom" o:connectlocs="44067,90342;31786,104913;31786,150813;0,150813;0,0;31786,0;31786,67028;85244,0;124254,0;65016,70671;128588,150813;89578,150813;44067,90342" o:connectangles="0,0,0,0,0,0,0,0,0,0,0,0,0"/>
                </v:shape>
                <v:oval id="Oval 280" o:spid="_x0000_s1061" style="position:absolute;left:31;top:7778;width:2001;height:2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" fillcolor="#4b3b79" stroked="f"/>
                <v:shape id="Freeform 40" o:spid="_x0000_s1062" style="position:absolute;top:4572;width:6048;height:8397;visibility:visible;mso-wrap-style:square;v-text-anchor:top" coordsize="834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" path="m36,4c16,,,20,9,38v5,8,12,15,21,21c207,171,375,261,451,418v94,193,61,429,65,702c516,1124,517,1129,517,1133v6,23,39,24,45,1l825,260v9,-31,-9,-64,-41,-72l36,4xe" fillcolor="#4b3b79" stroked="f">
                  <v:path arrowok="t" o:connecttype="custom" o:connectlocs="26108,2903;6527,27582;21757,42824;327077,303398;374216,812932;374942,822368;407577,823094;598311,188716;568577,136456;26108,2903" o:connectangles="0,0,0,0,0,0,0,0,0,0"/>
                </v:shape>
                <v:oval id="Oval 282" o:spid="_x0000_s1063" style="position:absolute;left:10620;top:2349;width:1778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" fillcolor="#8d4873" stroked="f"/>
                <v:shape id="Freeform 42" o:spid="_x0000_s1064" style="position:absolute;left:6699;top:158;width:5699;height:6922;visibility:visible;mso-wrap-style:square;v-text-anchor:top" coordsize="786,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" path="m748,946v38,8,38,-25,11,-35c628,859,482,780,363,618,264,484,242,211,245,25,245,10,224,,214,29l7,717v,,,,,c,742,17,767,41,773l748,946xe" fillcolor="#8d4873" stroked="f">
                  <v:path arrowok="t" o:connecttype="custom" o:connectlocs="542360,686346;550336,660952;263204,448374;177645,18138;155167,21040;5076,520201;5076,520201;29728,560830;542360,686346" o:connectangles="0,0,0,0,0,0,0,0,0"/>
                </v:shape>
                <v:oval id="Oval 284" o:spid="_x0000_s1065" style="position:absolute;left:2540;width:1936;height:1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" fillcolor="#f7a400" stroked="f"/>
                <v:shape id="Freeform 44" o:spid="_x0000_s1066" style="position:absolute;left:333;width:7556;height:5556;visibility:visible;mso-wrap-style:square;v-text-anchor:top" coordsize="1041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" path="m1005,19c926,173,787,392,592,495,452,570,233,560,40,527v,,,,-1,c8,522,,570,31,577l773,760v23,5,47,-8,53,-30l1041,16v,-16,-27,-13,-36,3xe" fillcolor="#f7a400" stroked="f">
                  <v:path arrowok="t" o:connecttype="custom" o:connectlocs="729518,13800;429726,359522;29036,382764;28310,382764;22503,419079;561112,551993;599584,530204;755650,11621;729518,13800" o:connectangles="0,0,0,0,0,0,0,0,0"/>
                </v:shape>
                <v:oval id="Oval 286" o:spid="_x0000_s1067" style="position:absolute;left:8143;top:9794;width:1778;height:1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" fillcolor="#fbcd44" stroked="f"/>
                <v:shape id="Freeform 46" o:spid="_x0000_s1068" style="position:absolute;left:4445;top:6159;width:7762;height:7064;visibility:visible;mso-wrap-style:square;v-text-anchor:top" coordsize="1069,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" path="m6,932v-6,21,15,41,35,31c51,958,61,949,67,937,182,709,309,452,450,357,643,226,845,237,1037,227r1,c1065,226,1069,187,1042,181l328,5c305,,282,13,276,35l6,932xe" fillcolor="#fbcd44" stroked="f">
                  <v:path arrowok="t" o:connecttype="custom" o:connectlocs="4357,676670;29773,699178;48654,680301;326782,259197;753050,164811;753776,164811;756681,131413;238188,3630;200426,25411;4357,676670" o:connectangles="0,0,0,0,0,0,0,0,0,0"/>
                </v:shape>
                <w10:wrap anchory="page"/>
              </v:group>
            </w:pict>
          </mc:Fallback>
        </mc:AlternateContent>
      </w:r>
      <w:r>
        <w:rPr>
          <w:rFonts w:ascii="Proxima Nova Rg" w:hAnsi="Proxima Nova Rg"/>
          <w:noProof/>
          <w:color w:val="4B3B78"/>
          <w:sz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652C42" wp14:editId="5A5F9014">
                <wp:simplePos x="0" y="0"/>
                <wp:positionH relativeFrom="page">
                  <wp:align>left</wp:align>
                </wp:positionH>
                <wp:positionV relativeFrom="paragraph">
                  <wp:posOffset>7875689</wp:posOffset>
                </wp:positionV>
                <wp:extent cx="7715250" cy="710146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0" cy="710146"/>
                        </a:xfrm>
                        <a:prstGeom prst="rect">
                          <a:avLst/>
                        </a:prstGeom>
                        <a:solidFill>
                          <a:srgbClr val="FACC44">
                            <a:alpha val="1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8B84A" id="Rectangle 32" o:spid="_x0000_s1026" style="position:absolute;margin-left:0;margin-top:620.15pt;width:607.5pt;height:55.9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" fillcolor="#facc44" stroked="f" strokeweight="1pt">
                <v:fill opacity="6682f"/>
                <w10:wrap anchorx="page"/>
              </v:rect>
            </w:pict>
          </mc:Fallback>
        </mc:AlternateContent>
      </w:r>
    </w:p>
    <w:sectPr w:rsidR="007F5B63" w:rsidRPr="00CE1E3D" w:rsidSect="003D1B71">
      <w:headerReference w:type="default" r:id="rId10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3D48" w:rsidRDefault="00F33D48" w:rsidP="00590471">
      <w:r>
        <w:separator/>
      </w:r>
    </w:p>
  </w:endnote>
  <w:endnote w:type="continuationSeparator" w:id="0">
    <w:p w:rsidR="00F33D48" w:rsidRDefault="00F33D48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Proxima Nova Rg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3D48" w:rsidRDefault="00F33D48" w:rsidP="00590471">
      <w:r>
        <w:separator/>
      </w:r>
    </w:p>
  </w:footnote>
  <w:footnote w:type="continuationSeparator" w:id="0">
    <w:p w:rsidR="00F33D48" w:rsidRDefault="00F33D48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36412E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9b57d3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2278f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92278f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2278f [3204]" stroked="f">
                  <v:fill opacity="11796f" color2="#9b57d3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b57d3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b57d3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b57d3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b57d3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b57d3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5EB8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5EB8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D48"/>
    <w:rsid w:val="00060042"/>
    <w:rsid w:val="0008685D"/>
    <w:rsid w:val="00090860"/>
    <w:rsid w:val="00112FD7"/>
    <w:rsid w:val="00150ABD"/>
    <w:rsid w:val="001946FC"/>
    <w:rsid w:val="00222466"/>
    <w:rsid w:val="0024753C"/>
    <w:rsid w:val="00276026"/>
    <w:rsid w:val="00297F0D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760BA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C3F0A"/>
    <w:rsid w:val="00E26AED"/>
    <w:rsid w:val="00E73AB8"/>
    <w:rsid w:val="00E90A60"/>
    <w:rsid w:val="00ED47F7"/>
    <w:rsid w:val="00ED5BE4"/>
    <w:rsid w:val="00EE7E09"/>
    <w:rsid w:val="00F0223C"/>
    <w:rsid w:val="00F3235D"/>
    <w:rsid w:val="00F32393"/>
    <w:rsid w:val="00F33D48"/>
    <w:rsid w:val="00F878BD"/>
    <w:rsid w:val="00FE55FA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92278F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92278F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9B57D3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92278F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92278F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92278F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92278F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5EB8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5EB8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9B57D3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y0004\AppData\Roaming\Microsoft\Templates\Blue%20spheres%20resume.dotx" TargetMode="External"/></Relationships>
</file>

<file path=word/theme/theme1.xml><?xml version="1.0" encoding="utf-8"?>
<a:theme xmlns:a="http://schemas.openxmlformats.org/drawingml/2006/main" name="StoneSet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purl.org/dc/terms/"/>
    <ds:schemaRef ds:uri="http://schemas.openxmlformats.org/package/2006/metadata/core-properties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71af3243-3dd4-4a8d-8c0d-dd76da1f02a5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2</Pages>
  <Words>80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2020-06-10T13:05:00Z</dcterms:created>
  <dcterms:modified xsi:type="dcterms:W3CDTF">2020-06-10T15:14:00Z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