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ED5BE4">
        <w:trPr>
          <w:trHeight w:val="2410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9B57D3" w:themeColor="accent2"/>
              </w:rPr>
            </w:pPr>
          </w:p>
        </w:tc>
        <w:tc>
          <w:tcPr>
            <w:tcW w:w="6607" w:type="dxa"/>
          </w:tcPr>
          <w:p w:rsidR="00F33D48" w:rsidRDefault="00F33D48" w:rsidP="00310F17">
            <w:pPr>
              <w:pStyle w:val="Title"/>
            </w:pPr>
            <w:r>
              <w:t>Your Name</w:t>
            </w:r>
          </w:p>
          <w:p w:rsidR="003D1B71" w:rsidRPr="00310F17" w:rsidRDefault="00D83380" w:rsidP="00310F17">
            <w:pPr>
              <w:pStyle w:val="Title"/>
            </w:pPr>
            <w:r>
              <w:t>Achievements</w:t>
            </w:r>
          </w:p>
        </w:tc>
      </w:tr>
      <w:tr w:rsidR="003D1B71" w:rsidTr="00ED5BE4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607" w:type="dxa"/>
            <w:vMerge w:val="restart"/>
          </w:tcPr>
          <w:p w:rsidR="003D1B71" w:rsidRPr="0052464C" w:rsidRDefault="00D83380" w:rsidP="00ED5BE4">
            <w:pPr>
              <w:pStyle w:val="Heading2"/>
              <w:rPr>
                <w:sz w:val="32"/>
              </w:rPr>
            </w:pPr>
            <w:r w:rsidRPr="0052464C">
              <w:rPr>
                <w:sz w:val="32"/>
              </w:rPr>
              <w:t>Academic</w:t>
            </w:r>
          </w:p>
          <w:p w:rsidR="00ED5BE4" w:rsidRPr="0052464C" w:rsidRDefault="00D83380" w:rsidP="00ED5BE4">
            <w:pPr>
              <w:rPr>
                <w:color w:val="FFC000"/>
                <w:sz w:val="24"/>
              </w:rPr>
            </w:pPr>
            <w:r w:rsidRPr="0052464C">
              <w:rPr>
                <w:color w:val="FFC000"/>
                <w:sz w:val="24"/>
              </w:rPr>
              <w:t>GCSEs (or mocks or predicted)</w:t>
            </w:r>
          </w:p>
          <w:p w:rsidR="00D83380" w:rsidRPr="0052464C" w:rsidRDefault="00D83380" w:rsidP="00ED5BE4">
            <w:pPr>
              <w:rPr>
                <w:color w:val="FFC000"/>
                <w:sz w:val="24"/>
              </w:rPr>
            </w:pPr>
            <w:r w:rsidRPr="0052464C">
              <w:rPr>
                <w:color w:val="FFC000"/>
                <w:sz w:val="24"/>
              </w:rPr>
              <w:t>In year Tests</w:t>
            </w:r>
          </w:p>
          <w:p w:rsidR="00D83380" w:rsidRPr="0052464C" w:rsidRDefault="00D83380" w:rsidP="00ED5BE4">
            <w:pPr>
              <w:rPr>
                <w:color w:val="FFC000"/>
                <w:sz w:val="24"/>
              </w:rPr>
            </w:pPr>
            <w:r w:rsidRPr="0052464C">
              <w:rPr>
                <w:color w:val="FFC000"/>
                <w:sz w:val="24"/>
              </w:rPr>
              <w:t>IQ or Aptitude Tests</w:t>
            </w:r>
          </w:p>
          <w:p w:rsidR="00ED5BE4" w:rsidRPr="00ED5BE4" w:rsidRDefault="00ED5BE4" w:rsidP="00ED5BE4"/>
          <w:p w:rsidR="003D1B71" w:rsidRDefault="00D83380" w:rsidP="00ED5BE4">
            <w:pPr>
              <w:pStyle w:val="Heading2"/>
              <w:rPr>
                <w:sz w:val="28"/>
              </w:rPr>
            </w:pPr>
            <w:r w:rsidRPr="0052464C">
              <w:rPr>
                <w:sz w:val="32"/>
              </w:rPr>
              <w:t>School</w:t>
            </w:r>
            <w:r>
              <w:rPr>
                <w:sz w:val="28"/>
              </w:rPr>
              <w:t xml:space="preserve"> </w:t>
            </w:r>
            <w:r w:rsidRPr="0052464C">
              <w:rPr>
                <w:sz w:val="32"/>
              </w:rPr>
              <w:t>or outside Clubs</w:t>
            </w:r>
          </w:p>
          <w:p w:rsidR="00ED5BE4" w:rsidRPr="0052464C" w:rsidRDefault="00D83380" w:rsidP="00ED5BE4">
            <w:pPr>
              <w:rPr>
                <w:color w:val="FFC000"/>
                <w:sz w:val="24"/>
              </w:rPr>
            </w:pPr>
            <w:r w:rsidRPr="0052464C">
              <w:rPr>
                <w:color w:val="FFC000"/>
                <w:sz w:val="24"/>
              </w:rPr>
              <w:t xml:space="preserve">When did you join?  What did you do whilst you were part of the club? How often do you attend? </w:t>
            </w: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3D1B71" w:rsidRPr="0052464C" w:rsidRDefault="00F33D48" w:rsidP="00ED5BE4">
            <w:pPr>
              <w:pStyle w:val="Heading2"/>
              <w:rPr>
                <w:sz w:val="32"/>
              </w:rPr>
            </w:pPr>
            <w:r w:rsidRPr="0052464C">
              <w:rPr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C87D662" wp14:editId="523837A1">
                      <wp:simplePos x="0" y="0"/>
                      <wp:positionH relativeFrom="page">
                        <wp:posOffset>3712845</wp:posOffset>
                      </wp:positionH>
                      <wp:positionV relativeFrom="page">
                        <wp:posOffset>6454140</wp:posOffset>
                      </wp:positionV>
                      <wp:extent cx="1000125" cy="369570"/>
                      <wp:effectExtent l="0" t="0" r="9525" b="0"/>
                      <wp:wrapNone/>
                      <wp:docPr id="190" name="Group 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00125" cy="369570"/>
                                <a:chOff x="0" y="0"/>
                                <a:chExt cx="1205" cy="446"/>
                              </a:xfrm>
                            </wpg:grpSpPr>
                            <wps:wsp>
                              <wps:cNvPr id="191" name="Freeform 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446"/>
                                </a:xfrm>
                                <a:custGeom>
                                  <a:avLst/>
                                  <a:gdLst>
                                    <a:gd name="T0" fmla="*/ 2315 w 2315"/>
                                    <a:gd name="T1" fmla="*/ 1343 h 2293"/>
                                    <a:gd name="T2" fmla="*/ 1365 w 2315"/>
                                    <a:gd name="T3" fmla="*/ 2293 h 2293"/>
                                    <a:gd name="T4" fmla="*/ 0 w 2315"/>
                                    <a:gd name="T5" fmla="*/ 2293 h 2293"/>
                                    <a:gd name="T6" fmla="*/ 0 w 2315"/>
                                    <a:gd name="T7" fmla="*/ 971 h 2293"/>
                                    <a:gd name="T8" fmla="*/ 972 w 2315"/>
                                    <a:gd name="T9" fmla="*/ 0 h 2293"/>
                                    <a:gd name="T10" fmla="*/ 972 w 2315"/>
                                    <a:gd name="T11" fmla="*/ 1343 h 2293"/>
                                    <a:gd name="T12" fmla="*/ 2315 w 2315"/>
                                    <a:gd name="T13" fmla="*/ 1343 h 2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315" h="2293">
                                      <a:moveTo>
                                        <a:pt x="2315" y="1343"/>
                                      </a:moveTo>
                                      <a:lnTo>
                                        <a:pt x="1365" y="2293"/>
                                      </a:lnTo>
                                      <a:lnTo>
                                        <a:pt x="0" y="2293"/>
                                      </a:lnTo>
                                      <a:lnTo>
                                        <a:pt x="0" y="971"/>
                                      </a:lnTo>
                                      <a:lnTo>
                                        <a:pt x="972" y="0"/>
                                      </a:lnTo>
                                      <a:lnTo>
                                        <a:pt x="972" y="1343"/>
                                      </a:lnTo>
                                      <a:lnTo>
                                        <a:pt x="2315" y="1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" name="Rectangle 288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" y="0"/>
                                  <a:ext cx="262" cy="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B5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" name="Freeform 7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12" y="149"/>
                                  <a:ext cx="42" cy="91"/>
                                </a:xfrm>
                                <a:custGeom>
                                  <a:avLst/>
                                  <a:gdLst>
                                    <a:gd name="T0" fmla="*/ 213 w 213"/>
                                    <a:gd name="T1" fmla="*/ 89 h 466"/>
                                    <a:gd name="T2" fmla="*/ 169 w 213"/>
                                    <a:gd name="T3" fmla="*/ 81 h 466"/>
                                    <a:gd name="T4" fmla="*/ 134 w 213"/>
                                    <a:gd name="T5" fmla="*/ 117 h 466"/>
                                    <a:gd name="T6" fmla="*/ 134 w 213"/>
                                    <a:gd name="T7" fmla="*/ 131 h 466"/>
                                    <a:gd name="T8" fmla="*/ 212 w 213"/>
                                    <a:gd name="T9" fmla="*/ 131 h 466"/>
                                    <a:gd name="T10" fmla="*/ 212 w 213"/>
                                    <a:gd name="T11" fmla="*/ 209 h 466"/>
                                    <a:gd name="T12" fmla="*/ 136 w 213"/>
                                    <a:gd name="T13" fmla="*/ 209 h 466"/>
                                    <a:gd name="T14" fmla="*/ 136 w 213"/>
                                    <a:gd name="T15" fmla="*/ 466 h 466"/>
                                    <a:gd name="T16" fmla="*/ 39 w 213"/>
                                    <a:gd name="T17" fmla="*/ 466 h 466"/>
                                    <a:gd name="T18" fmla="*/ 39 w 213"/>
                                    <a:gd name="T19" fmla="*/ 209 h 466"/>
                                    <a:gd name="T20" fmla="*/ 0 w 213"/>
                                    <a:gd name="T21" fmla="*/ 209 h 466"/>
                                    <a:gd name="T22" fmla="*/ 0 w 213"/>
                                    <a:gd name="T23" fmla="*/ 130 h 466"/>
                                    <a:gd name="T24" fmla="*/ 39 w 213"/>
                                    <a:gd name="T25" fmla="*/ 130 h 466"/>
                                    <a:gd name="T26" fmla="*/ 39 w 213"/>
                                    <a:gd name="T27" fmla="*/ 108 h 466"/>
                                    <a:gd name="T28" fmla="*/ 67 w 213"/>
                                    <a:gd name="T29" fmla="*/ 26 h 466"/>
                                    <a:gd name="T30" fmla="*/ 144 w 213"/>
                                    <a:gd name="T31" fmla="*/ 0 h 466"/>
                                    <a:gd name="T32" fmla="*/ 213 w 213"/>
                                    <a:gd name="T33" fmla="*/ 9 h 466"/>
                                    <a:gd name="T34" fmla="*/ 213 w 213"/>
                                    <a:gd name="T35" fmla="*/ 89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13" h="466">
                                      <a:moveTo>
                                        <a:pt x="213" y="89"/>
                                      </a:moveTo>
                                      <a:cubicBezTo>
                                        <a:pt x="199" y="84"/>
                                        <a:pt x="185" y="81"/>
                                        <a:pt x="169" y="81"/>
                                      </a:cubicBezTo>
                                      <a:cubicBezTo>
                                        <a:pt x="147" y="81"/>
                                        <a:pt x="134" y="92"/>
                                        <a:pt x="134" y="117"/>
                                      </a:cubicBezTo>
                                      <a:lnTo>
                                        <a:pt x="134" y="131"/>
                                      </a:lnTo>
                                      <a:lnTo>
                                        <a:pt x="212" y="131"/>
                                      </a:lnTo>
                                      <a:lnTo>
                                        <a:pt x="212" y="209"/>
                                      </a:lnTo>
                                      <a:lnTo>
                                        <a:pt x="136" y="209"/>
                                      </a:lnTo>
                                      <a:lnTo>
                                        <a:pt x="136" y="466"/>
                                      </a:lnTo>
                                      <a:lnTo>
                                        <a:pt x="39" y="466"/>
                                      </a:lnTo>
                                      <a:lnTo>
                                        <a:pt x="39" y="209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39" y="108"/>
                                      </a:lnTo>
                                      <a:cubicBezTo>
                                        <a:pt x="39" y="71"/>
                                        <a:pt x="49" y="44"/>
                                        <a:pt x="67" y="26"/>
                                      </a:cubicBezTo>
                                      <a:cubicBezTo>
                                        <a:pt x="84" y="9"/>
                                        <a:pt x="110" y="0"/>
                                        <a:pt x="144" y="0"/>
                                      </a:cubicBezTo>
                                      <a:cubicBezTo>
                                        <a:pt x="175" y="0"/>
                                        <a:pt x="195" y="4"/>
                                        <a:pt x="213" y="9"/>
                                      </a:cubicBezTo>
                                      <a:lnTo>
                                        <a:pt x="213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" name="Freeform 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60" y="152"/>
                                  <a:ext cx="68" cy="89"/>
                                </a:xfrm>
                                <a:custGeom>
                                  <a:avLst/>
                                  <a:gdLst>
                                    <a:gd name="T0" fmla="*/ 188 w 350"/>
                                    <a:gd name="T1" fmla="*/ 455 h 455"/>
                                    <a:gd name="T2" fmla="*/ 0 w 350"/>
                                    <a:gd name="T3" fmla="*/ 384 h 455"/>
                                    <a:gd name="T4" fmla="*/ 58 w 350"/>
                                    <a:gd name="T5" fmla="*/ 315 h 455"/>
                                    <a:gd name="T6" fmla="*/ 190 w 350"/>
                                    <a:gd name="T7" fmla="*/ 369 h 455"/>
                                    <a:gd name="T8" fmla="*/ 254 w 350"/>
                                    <a:gd name="T9" fmla="*/ 326 h 455"/>
                                    <a:gd name="T10" fmla="*/ 164 w 350"/>
                                    <a:gd name="T11" fmla="*/ 270 h 455"/>
                                    <a:gd name="T12" fmla="*/ 18 w 350"/>
                                    <a:gd name="T13" fmla="*/ 133 h 455"/>
                                    <a:gd name="T14" fmla="*/ 173 w 350"/>
                                    <a:gd name="T15" fmla="*/ 0 h 455"/>
                                    <a:gd name="T16" fmla="*/ 337 w 350"/>
                                    <a:gd name="T17" fmla="*/ 56 h 455"/>
                                    <a:gd name="T18" fmla="*/ 287 w 350"/>
                                    <a:gd name="T19" fmla="*/ 129 h 455"/>
                                    <a:gd name="T20" fmla="*/ 171 w 350"/>
                                    <a:gd name="T21" fmla="*/ 86 h 455"/>
                                    <a:gd name="T22" fmla="*/ 115 w 350"/>
                                    <a:gd name="T23" fmla="*/ 126 h 455"/>
                                    <a:gd name="T24" fmla="*/ 210 w 350"/>
                                    <a:gd name="T25" fmla="*/ 184 h 455"/>
                                    <a:gd name="T26" fmla="*/ 350 w 350"/>
                                    <a:gd name="T27" fmla="*/ 318 h 455"/>
                                    <a:gd name="T28" fmla="*/ 188 w 350"/>
                                    <a:gd name="T29" fmla="*/ 455 h 4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50" h="455">
                                      <a:moveTo>
                                        <a:pt x="188" y="455"/>
                                      </a:moveTo>
                                      <a:cubicBezTo>
                                        <a:pt x="121" y="455"/>
                                        <a:pt x="53" y="431"/>
                                        <a:pt x="0" y="384"/>
                                      </a:cubicBezTo>
                                      <a:lnTo>
                                        <a:pt x="58" y="315"/>
                                      </a:lnTo>
                                      <a:cubicBezTo>
                                        <a:pt x="98" y="348"/>
                                        <a:pt x="139" y="369"/>
                                        <a:pt x="190" y="369"/>
                                      </a:cubicBezTo>
                                      <a:cubicBezTo>
                                        <a:pt x="230" y="369"/>
                                        <a:pt x="254" y="353"/>
                                        <a:pt x="254" y="326"/>
                                      </a:cubicBezTo>
                                      <a:cubicBezTo>
                                        <a:pt x="254" y="301"/>
                                        <a:pt x="238" y="289"/>
                                        <a:pt x="164" y="270"/>
                                      </a:cubicBezTo>
                                      <a:cubicBezTo>
                                        <a:pt x="75" y="247"/>
                                        <a:pt x="18" y="222"/>
                                        <a:pt x="18" y="133"/>
                                      </a:cubicBezTo>
                                      <a:cubicBezTo>
                                        <a:pt x="18" y="53"/>
                                        <a:pt x="82" y="0"/>
                                        <a:pt x="173" y="0"/>
                                      </a:cubicBezTo>
                                      <a:cubicBezTo>
                                        <a:pt x="237" y="0"/>
                                        <a:pt x="292" y="20"/>
                                        <a:pt x="337" y="56"/>
                                      </a:cubicBezTo>
                                      <a:lnTo>
                                        <a:pt x="287" y="129"/>
                                      </a:lnTo>
                                      <a:cubicBezTo>
                                        <a:pt x="247" y="102"/>
                                        <a:pt x="209" y="86"/>
                                        <a:pt x="171" y="86"/>
                                      </a:cubicBezTo>
                                      <a:cubicBezTo>
                                        <a:pt x="134" y="86"/>
                                        <a:pt x="115" y="103"/>
                                        <a:pt x="115" y="126"/>
                                      </a:cubicBezTo>
                                      <a:cubicBezTo>
                                        <a:pt x="115" y="155"/>
                                        <a:pt x="134" y="164"/>
                                        <a:pt x="210" y="184"/>
                                      </a:cubicBezTo>
                                      <a:cubicBezTo>
                                        <a:pt x="300" y="207"/>
                                        <a:pt x="350" y="239"/>
                                        <a:pt x="350" y="318"/>
                                      </a:cubicBezTo>
                                      <a:cubicBezTo>
                                        <a:pt x="350" y="406"/>
                                        <a:pt x="283" y="455"/>
                                        <a:pt x="188" y="4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" name="Freeform 9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0" y="152"/>
                                  <a:ext cx="92" cy="89"/>
                                </a:xfrm>
                                <a:custGeom>
                                  <a:avLst/>
                                  <a:gdLst>
                                    <a:gd name="T0" fmla="*/ 236 w 471"/>
                                    <a:gd name="T1" fmla="*/ 0 h 457"/>
                                    <a:gd name="T2" fmla="*/ 0 w 471"/>
                                    <a:gd name="T3" fmla="*/ 228 h 457"/>
                                    <a:gd name="T4" fmla="*/ 235 w 471"/>
                                    <a:gd name="T5" fmla="*/ 457 h 457"/>
                                    <a:gd name="T6" fmla="*/ 471 w 471"/>
                                    <a:gd name="T7" fmla="*/ 228 h 457"/>
                                    <a:gd name="T8" fmla="*/ 236 w 471"/>
                                    <a:gd name="T9" fmla="*/ 0 h 457"/>
                                    <a:gd name="T10" fmla="*/ 236 w 471"/>
                                    <a:gd name="T11" fmla="*/ 367 h 457"/>
                                    <a:gd name="T12" fmla="*/ 102 w 471"/>
                                    <a:gd name="T13" fmla="*/ 228 h 457"/>
                                    <a:gd name="T14" fmla="*/ 235 w 471"/>
                                    <a:gd name="T15" fmla="*/ 89 h 457"/>
                                    <a:gd name="T16" fmla="*/ 369 w 471"/>
                                    <a:gd name="T17" fmla="*/ 228 h 457"/>
                                    <a:gd name="T18" fmla="*/ 236 w 471"/>
                                    <a:gd name="T19" fmla="*/ 36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1" h="457">
                                      <a:moveTo>
                                        <a:pt x="236" y="0"/>
                                      </a:moveTo>
                                      <a:cubicBezTo>
                                        <a:pt x="100" y="0"/>
                                        <a:pt x="0" y="103"/>
                                        <a:pt x="0" y="228"/>
                                      </a:cubicBezTo>
                                      <a:cubicBezTo>
                                        <a:pt x="0" y="355"/>
                                        <a:pt x="98" y="457"/>
                                        <a:pt x="235" y="457"/>
                                      </a:cubicBezTo>
                                      <a:cubicBezTo>
                                        <a:pt x="371" y="457"/>
                                        <a:pt x="471" y="354"/>
                                        <a:pt x="471" y="228"/>
                                      </a:cubicBezTo>
                                      <a:cubicBezTo>
                                        <a:pt x="471" y="101"/>
                                        <a:pt x="373" y="0"/>
                                        <a:pt x="236" y="0"/>
                                      </a:cubicBezTo>
                                      <a:close/>
                                      <a:moveTo>
                                        <a:pt x="236" y="367"/>
                                      </a:moveTo>
                                      <a:cubicBezTo>
                                        <a:pt x="158" y="367"/>
                                        <a:pt x="102" y="304"/>
                                        <a:pt x="102" y="228"/>
                                      </a:cubicBezTo>
                                      <a:cubicBezTo>
                                        <a:pt x="102" y="151"/>
                                        <a:pt x="156" y="89"/>
                                        <a:pt x="235" y="89"/>
                                      </a:cubicBezTo>
                                      <a:cubicBezTo>
                                        <a:pt x="313" y="89"/>
                                        <a:pt x="369" y="153"/>
                                        <a:pt x="369" y="228"/>
                                      </a:cubicBezTo>
                                      <a:cubicBezTo>
                                        <a:pt x="369" y="305"/>
                                        <a:pt x="314" y="367"/>
                                        <a:pt x="236" y="3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" name="Freeform 10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483" y="153"/>
                                  <a:ext cx="74" cy="88"/>
                                </a:xfrm>
                                <a:custGeom>
                                  <a:avLst/>
                                  <a:gdLst>
                                    <a:gd name="T0" fmla="*/ 381 w 381"/>
                                    <a:gd name="T1" fmla="*/ 252 h 452"/>
                                    <a:gd name="T2" fmla="*/ 189 w 381"/>
                                    <a:gd name="T3" fmla="*/ 452 h 452"/>
                                    <a:gd name="T4" fmla="*/ 0 w 381"/>
                                    <a:gd name="T5" fmla="*/ 256 h 452"/>
                                    <a:gd name="T6" fmla="*/ 0 w 381"/>
                                    <a:gd name="T7" fmla="*/ 0 h 452"/>
                                    <a:gd name="T8" fmla="*/ 78 w 381"/>
                                    <a:gd name="T9" fmla="*/ 0 h 452"/>
                                    <a:gd name="T10" fmla="*/ 78 w 381"/>
                                    <a:gd name="T11" fmla="*/ 253 h 452"/>
                                    <a:gd name="T12" fmla="*/ 191 w 381"/>
                                    <a:gd name="T13" fmla="*/ 380 h 452"/>
                                    <a:gd name="T14" fmla="*/ 303 w 381"/>
                                    <a:gd name="T15" fmla="*/ 256 h 452"/>
                                    <a:gd name="T16" fmla="*/ 303 w 381"/>
                                    <a:gd name="T17" fmla="*/ 0 h 452"/>
                                    <a:gd name="T18" fmla="*/ 381 w 381"/>
                                    <a:gd name="T19" fmla="*/ 0 h 452"/>
                                    <a:gd name="T20" fmla="*/ 381 w 381"/>
                                    <a:gd name="T21" fmla="*/ 252 h 4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81" h="452">
                                      <a:moveTo>
                                        <a:pt x="381" y="252"/>
                                      </a:moveTo>
                                      <a:cubicBezTo>
                                        <a:pt x="381" y="385"/>
                                        <a:pt x="306" y="452"/>
                                        <a:pt x="189" y="452"/>
                                      </a:cubicBezTo>
                                      <a:cubicBezTo>
                                        <a:pt x="74" y="452"/>
                                        <a:pt x="0" y="385"/>
                                        <a:pt x="0" y="256"/>
                                      </a:cubicBezTo>
                                      <a:lnTo>
                                        <a:pt x="0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253"/>
                                      </a:lnTo>
                                      <a:cubicBezTo>
                                        <a:pt x="78" y="335"/>
                                        <a:pt x="121" y="380"/>
                                        <a:pt x="191" y="380"/>
                                      </a:cubicBezTo>
                                      <a:cubicBezTo>
                                        <a:pt x="260" y="380"/>
                                        <a:pt x="303" y="338"/>
                                        <a:pt x="303" y="256"/>
                                      </a:cubicBezTo>
                                      <a:lnTo>
                                        <a:pt x="303" y="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81" y="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" name="Freeform 11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573" y="173"/>
                                  <a:ext cx="59" cy="67"/>
                                </a:xfrm>
                                <a:custGeom>
                                  <a:avLst/>
                                  <a:gdLst>
                                    <a:gd name="T0" fmla="*/ 77 w 302"/>
                                    <a:gd name="T1" fmla="*/ 343 h 343"/>
                                    <a:gd name="T2" fmla="*/ 0 w 302"/>
                                    <a:gd name="T3" fmla="*/ 343 h 343"/>
                                    <a:gd name="T4" fmla="*/ 0 w 302"/>
                                    <a:gd name="T5" fmla="*/ 7 h 343"/>
                                    <a:gd name="T6" fmla="*/ 77 w 302"/>
                                    <a:gd name="T7" fmla="*/ 7 h 343"/>
                                    <a:gd name="T8" fmla="*/ 77 w 302"/>
                                    <a:gd name="T9" fmla="*/ 59 h 343"/>
                                    <a:gd name="T10" fmla="*/ 182 w 302"/>
                                    <a:gd name="T11" fmla="*/ 0 h 343"/>
                                    <a:gd name="T12" fmla="*/ 302 w 302"/>
                                    <a:gd name="T13" fmla="*/ 129 h 343"/>
                                    <a:gd name="T14" fmla="*/ 302 w 302"/>
                                    <a:gd name="T15" fmla="*/ 343 h 343"/>
                                    <a:gd name="T16" fmla="*/ 225 w 302"/>
                                    <a:gd name="T17" fmla="*/ 343 h 343"/>
                                    <a:gd name="T18" fmla="*/ 225 w 302"/>
                                    <a:gd name="T19" fmla="*/ 152 h 343"/>
                                    <a:gd name="T20" fmla="*/ 153 w 302"/>
                                    <a:gd name="T21" fmla="*/ 70 h 343"/>
                                    <a:gd name="T22" fmla="*/ 77 w 302"/>
                                    <a:gd name="T23" fmla="*/ 153 h 343"/>
                                    <a:gd name="T24" fmla="*/ 77 w 302"/>
                                    <a:gd name="T25" fmla="*/ 343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2" h="343">
                                      <a:moveTo>
                                        <a:pt x="77" y="343"/>
                                      </a:move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9"/>
                                      </a:lnTo>
                                      <a:cubicBezTo>
                                        <a:pt x="99" y="27"/>
                                        <a:pt x="130" y="0"/>
                                        <a:pt x="182" y="0"/>
                                      </a:cubicBezTo>
                                      <a:cubicBezTo>
                                        <a:pt x="258" y="0"/>
                                        <a:pt x="302" y="51"/>
                                        <a:pt x="302" y="129"/>
                                      </a:cubicBezTo>
                                      <a:lnTo>
                                        <a:pt x="302" y="343"/>
                                      </a:lnTo>
                                      <a:lnTo>
                                        <a:pt x="225" y="343"/>
                                      </a:lnTo>
                                      <a:lnTo>
                                        <a:pt x="225" y="152"/>
                                      </a:lnTo>
                                      <a:cubicBezTo>
                                        <a:pt x="225" y="100"/>
                                        <a:pt x="199" y="70"/>
                                        <a:pt x="153" y="70"/>
                                      </a:cubicBezTo>
                                      <a:cubicBezTo>
                                        <a:pt x="109" y="70"/>
                                        <a:pt x="77" y="101"/>
                                        <a:pt x="77" y="153"/>
                                      </a:cubicBezTo>
                                      <a:lnTo>
                                        <a:pt x="7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" name="Freeform 12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7" y="150"/>
                                  <a:ext cx="16" cy="90"/>
                                </a:xfrm>
                                <a:custGeom>
                                  <a:avLst/>
                                  <a:gdLst>
                                    <a:gd name="T0" fmla="*/ 3 w 83"/>
                                    <a:gd name="T1" fmla="*/ 125 h 461"/>
                                    <a:gd name="T2" fmla="*/ 80 w 83"/>
                                    <a:gd name="T3" fmla="*/ 125 h 461"/>
                                    <a:gd name="T4" fmla="*/ 80 w 83"/>
                                    <a:gd name="T5" fmla="*/ 461 h 461"/>
                                    <a:gd name="T6" fmla="*/ 3 w 83"/>
                                    <a:gd name="T7" fmla="*/ 461 h 461"/>
                                    <a:gd name="T8" fmla="*/ 3 w 83"/>
                                    <a:gd name="T9" fmla="*/ 125 h 461"/>
                                    <a:gd name="T10" fmla="*/ 0 w 83"/>
                                    <a:gd name="T11" fmla="*/ 0 h 461"/>
                                    <a:gd name="T12" fmla="*/ 83 w 83"/>
                                    <a:gd name="T13" fmla="*/ 0 h 461"/>
                                    <a:gd name="T14" fmla="*/ 83 w 83"/>
                                    <a:gd name="T15" fmla="*/ 73 h 461"/>
                                    <a:gd name="T16" fmla="*/ 0 w 83"/>
                                    <a:gd name="T17" fmla="*/ 73 h 461"/>
                                    <a:gd name="T18" fmla="*/ 0 w 83"/>
                                    <a:gd name="T19" fmla="*/ 0 h 4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3" h="461">
                                      <a:moveTo>
                                        <a:pt x="3" y="125"/>
                                      </a:moveTo>
                                      <a:lnTo>
                                        <a:pt x="80" y="125"/>
                                      </a:lnTo>
                                      <a:lnTo>
                                        <a:pt x="80" y="461"/>
                                      </a:lnTo>
                                      <a:lnTo>
                                        <a:pt x="3" y="461"/>
                                      </a:lnTo>
                                      <a:lnTo>
                                        <a:pt x="3" y="125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83" y="0"/>
                                      </a:lnTo>
                                      <a:lnTo>
                                        <a:pt x="83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" name="Freeform 13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712" y="151"/>
                                  <a:ext cx="80" cy="90"/>
                                </a:xfrm>
                                <a:custGeom>
                                  <a:avLst/>
                                  <a:gdLst>
                                    <a:gd name="T0" fmla="*/ 227 w 407"/>
                                    <a:gd name="T1" fmla="*/ 460 h 460"/>
                                    <a:gd name="T2" fmla="*/ 0 w 407"/>
                                    <a:gd name="T3" fmla="*/ 231 h 460"/>
                                    <a:gd name="T4" fmla="*/ 230 w 407"/>
                                    <a:gd name="T5" fmla="*/ 0 h 460"/>
                                    <a:gd name="T6" fmla="*/ 404 w 407"/>
                                    <a:gd name="T7" fmla="*/ 69 h 460"/>
                                    <a:gd name="T8" fmla="*/ 354 w 407"/>
                                    <a:gd name="T9" fmla="*/ 127 h 460"/>
                                    <a:gd name="T10" fmla="*/ 229 w 407"/>
                                    <a:gd name="T11" fmla="*/ 72 h 460"/>
                                    <a:gd name="T12" fmla="*/ 82 w 407"/>
                                    <a:gd name="T13" fmla="*/ 229 h 460"/>
                                    <a:gd name="T14" fmla="*/ 229 w 407"/>
                                    <a:gd name="T15" fmla="*/ 388 h 460"/>
                                    <a:gd name="T16" fmla="*/ 357 w 407"/>
                                    <a:gd name="T17" fmla="*/ 331 h 460"/>
                                    <a:gd name="T18" fmla="*/ 407 w 407"/>
                                    <a:gd name="T19" fmla="*/ 381 h 460"/>
                                    <a:gd name="T20" fmla="*/ 227 w 407"/>
                                    <a:gd name="T21" fmla="*/ 460 h 4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7" h="460">
                                      <a:moveTo>
                                        <a:pt x="227" y="460"/>
                                      </a:moveTo>
                                      <a:cubicBezTo>
                                        <a:pt x="97" y="460"/>
                                        <a:pt x="0" y="359"/>
                                        <a:pt x="0" y="231"/>
                                      </a:cubicBezTo>
                                      <a:cubicBezTo>
                                        <a:pt x="0" y="104"/>
                                        <a:pt x="95" y="0"/>
                                        <a:pt x="230" y="0"/>
                                      </a:cubicBezTo>
                                      <a:cubicBezTo>
                                        <a:pt x="312" y="0"/>
                                        <a:pt x="361" y="29"/>
                                        <a:pt x="404" y="69"/>
                                      </a:cubicBezTo>
                                      <a:lnTo>
                                        <a:pt x="354" y="127"/>
                                      </a:lnTo>
                                      <a:cubicBezTo>
                                        <a:pt x="318" y="94"/>
                                        <a:pt x="280" y="72"/>
                                        <a:pt x="229" y="72"/>
                                      </a:cubicBezTo>
                                      <a:cubicBezTo>
                                        <a:pt x="144" y="72"/>
                                        <a:pt x="82" y="142"/>
                                        <a:pt x="82" y="229"/>
                                      </a:cubicBezTo>
                                      <a:cubicBezTo>
                                        <a:pt x="82" y="317"/>
                                        <a:pt x="144" y="388"/>
                                        <a:pt x="229" y="388"/>
                                      </a:cubicBezTo>
                                      <a:cubicBezTo>
                                        <a:pt x="284" y="388"/>
                                        <a:pt x="319" y="366"/>
                                        <a:pt x="357" y="331"/>
                                      </a:cubicBezTo>
                                      <a:lnTo>
                                        <a:pt x="407" y="381"/>
                                      </a:lnTo>
                                      <a:cubicBezTo>
                                        <a:pt x="361" y="430"/>
                                        <a:pt x="310" y="460"/>
                                        <a:pt x="227" y="4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" name="Freeform 14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9" y="173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178 w 358"/>
                                    <a:gd name="T1" fmla="*/ 67 h 350"/>
                                    <a:gd name="T2" fmla="*/ 77 w 358"/>
                                    <a:gd name="T3" fmla="*/ 175 h 350"/>
                                    <a:gd name="T4" fmla="*/ 179 w 358"/>
                                    <a:gd name="T5" fmla="*/ 283 h 350"/>
                                    <a:gd name="T6" fmla="*/ 281 w 358"/>
                                    <a:gd name="T7" fmla="*/ 176 h 350"/>
                                    <a:gd name="T8" fmla="*/ 178 w 358"/>
                                    <a:gd name="T9" fmla="*/ 67 h 350"/>
                                    <a:gd name="T10" fmla="*/ 178 w 358"/>
                                    <a:gd name="T11" fmla="*/ 350 h 350"/>
                                    <a:gd name="T12" fmla="*/ 0 w 358"/>
                                    <a:gd name="T13" fmla="*/ 176 h 350"/>
                                    <a:gd name="T14" fmla="*/ 179 w 358"/>
                                    <a:gd name="T15" fmla="*/ 0 h 350"/>
                                    <a:gd name="T16" fmla="*/ 358 w 358"/>
                                    <a:gd name="T17" fmla="*/ 175 h 350"/>
                                    <a:gd name="T18" fmla="*/ 178 w 358"/>
                                    <a:gd name="T19" fmla="*/ 35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8" h="350">
                                      <a:moveTo>
                                        <a:pt x="178" y="67"/>
                                      </a:moveTo>
                                      <a:cubicBezTo>
                                        <a:pt x="116" y="67"/>
                                        <a:pt x="77" y="116"/>
                                        <a:pt x="77" y="175"/>
                                      </a:cubicBezTo>
                                      <a:cubicBezTo>
                                        <a:pt x="77" y="235"/>
                                        <a:pt x="119" y="283"/>
                                        <a:pt x="179" y="283"/>
                                      </a:cubicBezTo>
                                      <a:cubicBezTo>
                                        <a:pt x="241" y="283"/>
                                        <a:pt x="281" y="235"/>
                                        <a:pt x="281" y="176"/>
                                      </a:cubicBezTo>
                                      <a:cubicBezTo>
                                        <a:pt x="281" y="116"/>
                                        <a:pt x="238" y="67"/>
                                        <a:pt x="178" y="67"/>
                                      </a:cubicBezTo>
                                      <a:close/>
                                      <a:moveTo>
                                        <a:pt x="178" y="350"/>
                                      </a:moveTo>
                                      <a:cubicBezTo>
                                        <a:pt x="75" y="350"/>
                                        <a:pt x="0" y="272"/>
                                        <a:pt x="0" y="176"/>
                                      </a:cubicBezTo>
                                      <a:cubicBezTo>
                                        <a:pt x="0" y="79"/>
                                        <a:pt x="76" y="0"/>
                                        <a:pt x="179" y="0"/>
                                      </a:cubicBezTo>
                                      <a:cubicBezTo>
                                        <a:pt x="282" y="0"/>
                                        <a:pt x="358" y="78"/>
                                        <a:pt x="358" y="175"/>
                                      </a:cubicBezTo>
                                      <a:cubicBezTo>
                                        <a:pt x="358" y="271"/>
                                        <a:pt x="281" y="350"/>
                                        <a:pt x="178" y="3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" name="Freeform 1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881" y="173"/>
                                  <a:ext cx="59" cy="67"/>
                                </a:xfrm>
                                <a:custGeom>
                                  <a:avLst/>
                                  <a:gdLst>
                                    <a:gd name="T0" fmla="*/ 77 w 302"/>
                                    <a:gd name="T1" fmla="*/ 343 h 343"/>
                                    <a:gd name="T2" fmla="*/ 0 w 302"/>
                                    <a:gd name="T3" fmla="*/ 343 h 343"/>
                                    <a:gd name="T4" fmla="*/ 0 w 302"/>
                                    <a:gd name="T5" fmla="*/ 7 h 343"/>
                                    <a:gd name="T6" fmla="*/ 77 w 302"/>
                                    <a:gd name="T7" fmla="*/ 7 h 343"/>
                                    <a:gd name="T8" fmla="*/ 77 w 302"/>
                                    <a:gd name="T9" fmla="*/ 59 h 343"/>
                                    <a:gd name="T10" fmla="*/ 182 w 302"/>
                                    <a:gd name="T11" fmla="*/ 0 h 343"/>
                                    <a:gd name="T12" fmla="*/ 302 w 302"/>
                                    <a:gd name="T13" fmla="*/ 129 h 343"/>
                                    <a:gd name="T14" fmla="*/ 302 w 302"/>
                                    <a:gd name="T15" fmla="*/ 343 h 343"/>
                                    <a:gd name="T16" fmla="*/ 225 w 302"/>
                                    <a:gd name="T17" fmla="*/ 343 h 343"/>
                                    <a:gd name="T18" fmla="*/ 225 w 302"/>
                                    <a:gd name="T19" fmla="*/ 152 h 343"/>
                                    <a:gd name="T20" fmla="*/ 153 w 302"/>
                                    <a:gd name="T21" fmla="*/ 70 h 343"/>
                                    <a:gd name="T22" fmla="*/ 77 w 302"/>
                                    <a:gd name="T23" fmla="*/ 153 h 343"/>
                                    <a:gd name="T24" fmla="*/ 77 w 302"/>
                                    <a:gd name="T25" fmla="*/ 343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2" h="343">
                                      <a:moveTo>
                                        <a:pt x="77" y="343"/>
                                      </a:move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9"/>
                                      </a:lnTo>
                                      <a:cubicBezTo>
                                        <a:pt x="99" y="27"/>
                                        <a:pt x="130" y="0"/>
                                        <a:pt x="182" y="0"/>
                                      </a:cubicBezTo>
                                      <a:cubicBezTo>
                                        <a:pt x="258" y="0"/>
                                        <a:pt x="302" y="51"/>
                                        <a:pt x="302" y="129"/>
                                      </a:cubicBezTo>
                                      <a:lnTo>
                                        <a:pt x="302" y="343"/>
                                      </a:lnTo>
                                      <a:lnTo>
                                        <a:pt x="225" y="343"/>
                                      </a:lnTo>
                                      <a:lnTo>
                                        <a:pt x="225" y="152"/>
                                      </a:lnTo>
                                      <a:cubicBezTo>
                                        <a:pt x="225" y="100"/>
                                        <a:pt x="199" y="70"/>
                                        <a:pt x="153" y="70"/>
                                      </a:cubicBezTo>
                                      <a:cubicBezTo>
                                        <a:pt x="108" y="70"/>
                                        <a:pt x="77" y="101"/>
                                        <a:pt x="77" y="153"/>
                                      </a:cubicBezTo>
                                      <a:lnTo>
                                        <a:pt x="7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" name="Freeform 1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955" y="173"/>
                                  <a:ext cx="59" cy="67"/>
                                </a:xfrm>
                                <a:custGeom>
                                  <a:avLst/>
                                  <a:gdLst>
                                    <a:gd name="T0" fmla="*/ 77 w 301"/>
                                    <a:gd name="T1" fmla="*/ 343 h 343"/>
                                    <a:gd name="T2" fmla="*/ 0 w 301"/>
                                    <a:gd name="T3" fmla="*/ 343 h 343"/>
                                    <a:gd name="T4" fmla="*/ 0 w 301"/>
                                    <a:gd name="T5" fmla="*/ 7 h 343"/>
                                    <a:gd name="T6" fmla="*/ 77 w 301"/>
                                    <a:gd name="T7" fmla="*/ 7 h 343"/>
                                    <a:gd name="T8" fmla="*/ 77 w 301"/>
                                    <a:gd name="T9" fmla="*/ 59 h 343"/>
                                    <a:gd name="T10" fmla="*/ 182 w 301"/>
                                    <a:gd name="T11" fmla="*/ 0 h 343"/>
                                    <a:gd name="T12" fmla="*/ 301 w 301"/>
                                    <a:gd name="T13" fmla="*/ 129 h 343"/>
                                    <a:gd name="T14" fmla="*/ 301 w 301"/>
                                    <a:gd name="T15" fmla="*/ 343 h 343"/>
                                    <a:gd name="T16" fmla="*/ 224 w 301"/>
                                    <a:gd name="T17" fmla="*/ 343 h 343"/>
                                    <a:gd name="T18" fmla="*/ 224 w 301"/>
                                    <a:gd name="T19" fmla="*/ 152 h 343"/>
                                    <a:gd name="T20" fmla="*/ 152 w 301"/>
                                    <a:gd name="T21" fmla="*/ 70 h 343"/>
                                    <a:gd name="T22" fmla="*/ 77 w 301"/>
                                    <a:gd name="T23" fmla="*/ 153 h 343"/>
                                    <a:gd name="T24" fmla="*/ 77 w 301"/>
                                    <a:gd name="T25" fmla="*/ 343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1" h="343">
                                      <a:moveTo>
                                        <a:pt x="77" y="343"/>
                                      </a:move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9"/>
                                      </a:lnTo>
                                      <a:cubicBezTo>
                                        <a:pt x="98" y="27"/>
                                        <a:pt x="129" y="0"/>
                                        <a:pt x="182" y="0"/>
                                      </a:cubicBezTo>
                                      <a:cubicBezTo>
                                        <a:pt x="257" y="0"/>
                                        <a:pt x="301" y="51"/>
                                        <a:pt x="301" y="129"/>
                                      </a:cubicBezTo>
                                      <a:lnTo>
                                        <a:pt x="301" y="343"/>
                                      </a:lnTo>
                                      <a:lnTo>
                                        <a:pt x="224" y="343"/>
                                      </a:lnTo>
                                      <a:lnTo>
                                        <a:pt x="224" y="152"/>
                                      </a:lnTo>
                                      <a:cubicBezTo>
                                        <a:pt x="224" y="100"/>
                                        <a:pt x="198" y="70"/>
                                        <a:pt x="152" y="70"/>
                                      </a:cubicBezTo>
                                      <a:cubicBezTo>
                                        <a:pt x="108" y="70"/>
                                        <a:pt x="77" y="101"/>
                                        <a:pt x="77" y="153"/>
                                      </a:cubicBezTo>
                                      <a:lnTo>
                                        <a:pt x="7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" name="Freeform 17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26" y="173"/>
                                  <a:ext cx="63" cy="68"/>
                                </a:xfrm>
                                <a:custGeom>
                                  <a:avLst/>
                                  <a:gdLst>
                                    <a:gd name="T0" fmla="*/ 248 w 325"/>
                                    <a:gd name="T1" fmla="*/ 151 h 350"/>
                                    <a:gd name="T2" fmla="*/ 163 w 325"/>
                                    <a:gd name="T3" fmla="*/ 63 h 350"/>
                                    <a:gd name="T4" fmla="*/ 76 w 325"/>
                                    <a:gd name="T5" fmla="*/ 151 h 350"/>
                                    <a:gd name="T6" fmla="*/ 248 w 325"/>
                                    <a:gd name="T7" fmla="*/ 151 h 350"/>
                                    <a:gd name="T8" fmla="*/ 173 w 325"/>
                                    <a:gd name="T9" fmla="*/ 287 h 350"/>
                                    <a:gd name="T10" fmla="*/ 264 w 325"/>
                                    <a:gd name="T11" fmla="*/ 247 h 350"/>
                                    <a:gd name="T12" fmla="*/ 309 w 325"/>
                                    <a:gd name="T13" fmla="*/ 287 h 350"/>
                                    <a:gd name="T14" fmla="*/ 172 w 325"/>
                                    <a:gd name="T15" fmla="*/ 350 h 350"/>
                                    <a:gd name="T16" fmla="*/ 0 w 325"/>
                                    <a:gd name="T17" fmla="*/ 175 h 350"/>
                                    <a:gd name="T18" fmla="*/ 164 w 325"/>
                                    <a:gd name="T19" fmla="*/ 0 h 350"/>
                                    <a:gd name="T20" fmla="*/ 325 w 325"/>
                                    <a:gd name="T21" fmla="*/ 181 h 350"/>
                                    <a:gd name="T22" fmla="*/ 323 w 325"/>
                                    <a:gd name="T23" fmla="*/ 202 h 350"/>
                                    <a:gd name="T24" fmla="*/ 77 w 325"/>
                                    <a:gd name="T25" fmla="*/ 202 h 350"/>
                                    <a:gd name="T26" fmla="*/ 173 w 325"/>
                                    <a:gd name="T27" fmla="*/ 287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25" h="350">
                                      <a:moveTo>
                                        <a:pt x="248" y="151"/>
                                      </a:moveTo>
                                      <a:cubicBezTo>
                                        <a:pt x="243" y="102"/>
                                        <a:pt x="214" y="63"/>
                                        <a:pt x="163" y="63"/>
                                      </a:cubicBezTo>
                                      <a:cubicBezTo>
                                        <a:pt x="116" y="63"/>
                                        <a:pt x="83" y="99"/>
                                        <a:pt x="76" y="151"/>
                                      </a:cubicBezTo>
                                      <a:lnTo>
                                        <a:pt x="248" y="151"/>
                                      </a:lnTo>
                                      <a:close/>
                                      <a:moveTo>
                                        <a:pt x="173" y="287"/>
                                      </a:moveTo>
                                      <a:cubicBezTo>
                                        <a:pt x="211" y="287"/>
                                        <a:pt x="238" y="273"/>
                                        <a:pt x="264" y="247"/>
                                      </a:cubicBezTo>
                                      <a:lnTo>
                                        <a:pt x="309" y="287"/>
                                      </a:lnTo>
                                      <a:cubicBezTo>
                                        <a:pt x="278" y="325"/>
                                        <a:pt x="234" y="350"/>
                                        <a:pt x="172" y="350"/>
                                      </a:cubicBezTo>
                                      <a:cubicBezTo>
                                        <a:pt x="75" y="350"/>
                                        <a:pt x="0" y="280"/>
                                        <a:pt x="0" y="175"/>
                                      </a:cubicBezTo>
                                      <a:cubicBezTo>
                                        <a:pt x="0" y="79"/>
                                        <a:pt x="68" y="0"/>
                                        <a:pt x="164" y="0"/>
                                      </a:cubicBezTo>
                                      <a:cubicBezTo>
                                        <a:pt x="271" y="0"/>
                                        <a:pt x="325" y="84"/>
                                        <a:pt x="325" y="181"/>
                                      </a:cubicBezTo>
                                      <a:cubicBezTo>
                                        <a:pt x="325" y="188"/>
                                        <a:pt x="324" y="194"/>
                                        <a:pt x="323" y="202"/>
                                      </a:cubicBezTo>
                                      <a:lnTo>
                                        <a:pt x="77" y="202"/>
                                      </a:lnTo>
                                      <a:cubicBezTo>
                                        <a:pt x="86" y="257"/>
                                        <a:pt x="124" y="287"/>
                                        <a:pt x="173" y="2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" name="Freeform 1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098" y="173"/>
                                  <a:ext cx="61" cy="68"/>
                                </a:xfrm>
                                <a:custGeom>
                                  <a:avLst/>
                                  <a:gdLst>
                                    <a:gd name="T0" fmla="*/ 174 w 311"/>
                                    <a:gd name="T1" fmla="*/ 350 h 350"/>
                                    <a:gd name="T2" fmla="*/ 0 w 311"/>
                                    <a:gd name="T3" fmla="*/ 176 h 350"/>
                                    <a:gd name="T4" fmla="*/ 174 w 311"/>
                                    <a:gd name="T5" fmla="*/ 0 h 350"/>
                                    <a:gd name="T6" fmla="*/ 309 w 311"/>
                                    <a:gd name="T7" fmla="*/ 58 h 350"/>
                                    <a:gd name="T8" fmla="*/ 261 w 311"/>
                                    <a:gd name="T9" fmla="*/ 109 h 350"/>
                                    <a:gd name="T10" fmla="*/ 174 w 311"/>
                                    <a:gd name="T11" fmla="*/ 67 h 350"/>
                                    <a:gd name="T12" fmla="*/ 77 w 311"/>
                                    <a:gd name="T13" fmla="*/ 175 h 350"/>
                                    <a:gd name="T14" fmla="*/ 178 w 311"/>
                                    <a:gd name="T15" fmla="*/ 283 h 350"/>
                                    <a:gd name="T16" fmla="*/ 265 w 311"/>
                                    <a:gd name="T17" fmla="*/ 241 h 350"/>
                                    <a:gd name="T18" fmla="*/ 311 w 311"/>
                                    <a:gd name="T19" fmla="*/ 287 h 350"/>
                                    <a:gd name="T20" fmla="*/ 174 w 311"/>
                                    <a:gd name="T21" fmla="*/ 35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11" h="350">
                                      <a:moveTo>
                                        <a:pt x="174" y="350"/>
                                      </a:moveTo>
                                      <a:cubicBezTo>
                                        <a:pt x="74" y="350"/>
                                        <a:pt x="0" y="272"/>
                                        <a:pt x="0" y="176"/>
                                      </a:cubicBezTo>
                                      <a:cubicBezTo>
                                        <a:pt x="0" y="80"/>
                                        <a:pt x="74" y="0"/>
                                        <a:pt x="174" y="0"/>
                                      </a:cubicBezTo>
                                      <a:cubicBezTo>
                                        <a:pt x="238" y="0"/>
                                        <a:pt x="277" y="23"/>
                                        <a:pt x="309" y="58"/>
                                      </a:cubicBezTo>
                                      <a:lnTo>
                                        <a:pt x="261" y="109"/>
                                      </a:lnTo>
                                      <a:cubicBezTo>
                                        <a:pt x="237" y="84"/>
                                        <a:pt x="213" y="67"/>
                                        <a:pt x="174" y="67"/>
                                      </a:cubicBezTo>
                                      <a:cubicBezTo>
                                        <a:pt x="118" y="67"/>
                                        <a:pt x="77" y="116"/>
                                        <a:pt x="77" y="175"/>
                                      </a:cubicBezTo>
                                      <a:cubicBezTo>
                                        <a:pt x="77" y="235"/>
                                        <a:pt x="118" y="283"/>
                                        <a:pt x="178" y="283"/>
                                      </a:cubicBezTo>
                                      <a:cubicBezTo>
                                        <a:pt x="214" y="283"/>
                                        <a:pt x="240" y="266"/>
                                        <a:pt x="265" y="241"/>
                                      </a:cubicBezTo>
                                      <a:lnTo>
                                        <a:pt x="311" y="287"/>
                                      </a:lnTo>
                                      <a:cubicBezTo>
                                        <a:pt x="278" y="324"/>
                                        <a:pt x="239" y="350"/>
                                        <a:pt x="174" y="3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" name="Freeform 19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165" y="156"/>
                                  <a:ext cx="40" cy="85"/>
                                </a:xfrm>
                                <a:custGeom>
                                  <a:avLst/>
                                  <a:gdLst>
                                    <a:gd name="T0" fmla="*/ 120 w 210"/>
                                    <a:gd name="T1" fmla="*/ 323 h 433"/>
                                    <a:gd name="T2" fmla="*/ 161 w 210"/>
                                    <a:gd name="T3" fmla="*/ 365 h 433"/>
                                    <a:gd name="T4" fmla="*/ 209 w 210"/>
                                    <a:gd name="T5" fmla="*/ 353 h 433"/>
                                    <a:gd name="T6" fmla="*/ 209 w 210"/>
                                    <a:gd name="T7" fmla="*/ 416 h 433"/>
                                    <a:gd name="T8" fmla="*/ 139 w 210"/>
                                    <a:gd name="T9" fmla="*/ 433 h 433"/>
                                    <a:gd name="T10" fmla="*/ 43 w 210"/>
                                    <a:gd name="T11" fmla="*/ 335 h 433"/>
                                    <a:gd name="T12" fmla="*/ 43 w 210"/>
                                    <a:gd name="T13" fmla="*/ 158 h 433"/>
                                    <a:gd name="T14" fmla="*/ 0 w 210"/>
                                    <a:gd name="T15" fmla="*/ 158 h 433"/>
                                    <a:gd name="T16" fmla="*/ 0 w 210"/>
                                    <a:gd name="T17" fmla="*/ 92 h 433"/>
                                    <a:gd name="T18" fmla="*/ 43 w 210"/>
                                    <a:gd name="T19" fmla="*/ 92 h 433"/>
                                    <a:gd name="T20" fmla="*/ 43 w 210"/>
                                    <a:gd name="T21" fmla="*/ 0 h 433"/>
                                    <a:gd name="T22" fmla="*/ 120 w 210"/>
                                    <a:gd name="T23" fmla="*/ 0 h 433"/>
                                    <a:gd name="T24" fmla="*/ 120 w 210"/>
                                    <a:gd name="T25" fmla="*/ 92 h 433"/>
                                    <a:gd name="T26" fmla="*/ 210 w 210"/>
                                    <a:gd name="T27" fmla="*/ 92 h 433"/>
                                    <a:gd name="T28" fmla="*/ 210 w 210"/>
                                    <a:gd name="T29" fmla="*/ 158 h 433"/>
                                    <a:gd name="T30" fmla="*/ 120 w 210"/>
                                    <a:gd name="T31" fmla="*/ 158 h 433"/>
                                    <a:gd name="T32" fmla="*/ 120 w 210"/>
                                    <a:gd name="T33" fmla="*/ 323 h 4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10" h="433">
                                      <a:moveTo>
                                        <a:pt x="120" y="323"/>
                                      </a:moveTo>
                                      <a:cubicBezTo>
                                        <a:pt x="120" y="353"/>
                                        <a:pt x="135" y="365"/>
                                        <a:pt x="161" y="365"/>
                                      </a:cubicBezTo>
                                      <a:cubicBezTo>
                                        <a:pt x="178" y="365"/>
                                        <a:pt x="194" y="361"/>
                                        <a:pt x="209" y="353"/>
                                      </a:cubicBezTo>
                                      <a:lnTo>
                                        <a:pt x="209" y="416"/>
                                      </a:lnTo>
                                      <a:cubicBezTo>
                                        <a:pt x="190" y="427"/>
                                        <a:pt x="168" y="433"/>
                                        <a:pt x="139" y="433"/>
                                      </a:cubicBezTo>
                                      <a:cubicBezTo>
                                        <a:pt x="83" y="433"/>
                                        <a:pt x="43" y="409"/>
                                        <a:pt x="43" y="335"/>
                                      </a:cubicBezTo>
                                      <a:lnTo>
                                        <a:pt x="43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0" y="92"/>
                                      </a:lnTo>
                                      <a:lnTo>
                                        <a:pt x="210" y="92"/>
                                      </a:lnTo>
                                      <a:lnTo>
                                        <a:pt x="210" y="158"/>
                                      </a:lnTo>
                                      <a:lnTo>
                                        <a:pt x="120" y="158"/>
                                      </a:lnTo>
                                      <a:lnTo>
                                        <a:pt x="120" y="3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" name="Freeform 20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84" y="262"/>
                                  <a:ext cx="67" cy="87"/>
                                </a:xfrm>
                                <a:custGeom>
                                  <a:avLst/>
                                  <a:gdLst>
                                    <a:gd name="T0" fmla="*/ 169 w 345"/>
                                    <a:gd name="T1" fmla="*/ 71 h 445"/>
                                    <a:gd name="T2" fmla="*/ 78 w 345"/>
                                    <a:gd name="T3" fmla="*/ 71 h 445"/>
                                    <a:gd name="T4" fmla="*/ 78 w 345"/>
                                    <a:gd name="T5" fmla="*/ 231 h 445"/>
                                    <a:gd name="T6" fmla="*/ 169 w 345"/>
                                    <a:gd name="T7" fmla="*/ 231 h 445"/>
                                    <a:gd name="T8" fmla="*/ 265 w 345"/>
                                    <a:gd name="T9" fmla="*/ 151 h 445"/>
                                    <a:gd name="T10" fmla="*/ 169 w 345"/>
                                    <a:gd name="T11" fmla="*/ 71 h 445"/>
                                    <a:gd name="T12" fmla="*/ 167 w 345"/>
                                    <a:gd name="T13" fmla="*/ 302 h 445"/>
                                    <a:gd name="T14" fmla="*/ 78 w 345"/>
                                    <a:gd name="T15" fmla="*/ 302 h 445"/>
                                    <a:gd name="T16" fmla="*/ 78 w 345"/>
                                    <a:gd name="T17" fmla="*/ 445 h 445"/>
                                    <a:gd name="T18" fmla="*/ 0 w 345"/>
                                    <a:gd name="T19" fmla="*/ 445 h 445"/>
                                    <a:gd name="T20" fmla="*/ 0 w 345"/>
                                    <a:gd name="T21" fmla="*/ 0 h 445"/>
                                    <a:gd name="T22" fmla="*/ 175 w 345"/>
                                    <a:gd name="T23" fmla="*/ 0 h 445"/>
                                    <a:gd name="T24" fmla="*/ 345 w 345"/>
                                    <a:gd name="T25" fmla="*/ 149 h 445"/>
                                    <a:gd name="T26" fmla="*/ 167 w 345"/>
                                    <a:gd name="T27" fmla="*/ 302 h 4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45" h="445">
                                      <a:moveTo>
                                        <a:pt x="169" y="71"/>
                                      </a:moveTo>
                                      <a:lnTo>
                                        <a:pt x="78" y="71"/>
                                      </a:lnTo>
                                      <a:lnTo>
                                        <a:pt x="78" y="231"/>
                                      </a:lnTo>
                                      <a:lnTo>
                                        <a:pt x="169" y="231"/>
                                      </a:lnTo>
                                      <a:cubicBezTo>
                                        <a:pt x="228" y="231"/>
                                        <a:pt x="265" y="199"/>
                                        <a:pt x="265" y="151"/>
                                      </a:cubicBezTo>
                                      <a:cubicBezTo>
                                        <a:pt x="265" y="98"/>
                                        <a:pt x="228" y="71"/>
                                        <a:pt x="169" y="71"/>
                                      </a:cubicBezTo>
                                      <a:close/>
                                      <a:moveTo>
                                        <a:pt x="167" y="302"/>
                                      </a:moveTo>
                                      <a:lnTo>
                                        <a:pt x="78" y="302"/>
                                      </a:lnTo>
                                      <a:lnTo>
                                        <a:pt x="78" y="445"/>
                                      </a:lnTo>
                                      <a:lnTo>
                                        <a:pt x="0" y="4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5" y="0"/>
                                      </a:lnTo>
                                      <a:cubicBezTo>
                                        <a:pt x="279" y="0"/>
                                        <a:pt x="345" y="58"/>
                                        <a:pt x="345" y="149"/>
                                      </a:cubicBezTo>
                                      <a:cubicBezTo>
                                        <a:pt x="345" y="249"/>
                                        <a:pt x="264" y="302"/>
                                        <a:pt x="167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" name="Freeform 21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562" y="281"/>
                                  <a:ext cx="39" cy="68"/>
                                </a:xfrm>
                                <a:custGeom>
                                  <a:avLst/>
                                  <a:gdLst>
                                    <a:gd name="T0" fmla="*/ 77 w 196"/>
                                    <a:gd name="T1" fmla="*/ 345 h 345"/>
                                    <a:gd name="T2" fmla="*/ 0 w 196"/>
                                    <a:gd name="T3" fmla="*/ 345 h 345"/>
                                    <a:gd name="T4" fmla="*/ 0 w 196"/>
                                    <a:gd name="T5" fmla="*/ 9 h 345"/>
                                    <a:gd name="T6" fmla="*/ 77 w 196"/>
                                    <a:gd name="T7" fmla="*/ 9 h 345"/>
                                    <a:gd name="T8" fmla="*/ 77 w 196"/>
                                    <a:gd name="T9" fmla="*/ 85 h 345"/>
                                    <a:gd name="T10" fmla="*/ 196 w 196"/>
                                    <a:gd name="T11" fmla="*/ 3 h 345"/>
                                    <a:gd name="T12" fmla="*/ 196 w 196"/>
                                    <a:gd name="T13" fmla="*/ 84 h 345"/>
                                    <a:gd name="T14" fmla="*/ 191 w 196"/>
                                    <a:gd name="T15" fmla="*/ 84 h 345"/>
                                    <a:gd name="T16" fmla="*/ 77 w 196"/>
                                    <a:gd name="T17" fmla="*/ 217 h 345"/>
                                    <a:gd name="T18" fmla="*/ 77 w 196"/>
                                    <a:gd name="T19" fmla="*/ 345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96" h="345">
                                      <a:moveTo>
                                        <a:pt x="77" y="345"/>
                                      </a:moveTo>
                                      <a:lnTo>
                                        <a:pt x="0" y="34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7" y="85"/>
                                      </a:lnTo>
                                      <a:cubicBezTo>
                                        <a:pt x="98" y="34"/>
                                        <a:pt x="137" y="0"/>
                                        <a:pt x="196" y="3"/>
                                      </a:cubicBezTo>
                                      <a:lnTo>
                                        <a:pt x="196" y="84"/>
                                      </a:lnTo>
                                      <a:lnTo>
                                        <a:pt x="191" y="84"/>
                                      </a:lnTo>
                                      <a:cubicBezTo>
                                        <a:pt x="124" y="84"/>
                                        <a:pt x="77" y="128"/>
                                        <a:pt x="77" y="217"/>
                                      </a:cubicBezTo>
                                      <a:lnTo>
                                        <a:pt x="77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" name="Freeform 22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5" y="282"/>
                                  <a:ext cx="70" cy="68"/>
                                </a:xfrm>
                                <a:custGeom>
                                  <a:avLst/>
                                  <a:gdLst>
                                    <a:gd name="T0" fmla="*/ 178 w 358"/>
                                    <a:gd name="T1" fmla="*/ 67 h 350"/>
                                    <a:gd name="T2" fmla="*/ 77 w 358"/>
                                    <a:gd name="T3" fmla="*/ 175 h 350"/>
                                    <a:gd name="T4" fmla="*/ 179 w 358"/>
                                    <a:gd name="T5" fmla="*/ 283 h 350"/>
                                    <a:gd name="T6" fmla="*/ 281 w 358"/>
                                    <a:gd name="T7" fmla="*/ 176 h 350"/>
                                    <a:gd name="T8" fmla="*/ 178 w 358"/>
                                    <a:gd name="T9" fmla="*/ 67 h 350"/>
                                    <a:gd name="T10" fmla="*/ 178 w 358"/>
                                    <a:gd name="T11" fmla="*/ 350 h 350"/>
                                    <a:gd name="T12" fmla="*/ 0 w 358"/>
                                    <a:gd name="T13" fmla="*/ 176 h 350"/>
                                    <a:gd name="T14" fmla="*/ 179 w 358"/>
                                    <a:gd name="T15" fmla="*/ 0 h 350"/>
                                    <a:gd name="T16" fmla="*/ 358 w 358"/>
                                    <a:gd name="T17" fmla="*/ 175 h 350"/>
                                    <a:gd name="T18" fmla="*/ 178 w 358"/>
                                    <a:gd name="T19" fmla="*/ 35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8" h="350">
                                      <a:moveTo>
                                        <a:pt x="178" y="67"/>
                                      </a:moveTo>
                                      <a:cubicBezTo>
                                        <a:pt x="116" y="67"/>
                                        <a:pt x="77" y="116"/>
                                        <a:pt x="77" y="175"/>
                                      </a:cubicBezTo>
                                      <a:cubicBezTo>
                                        <a:pt x="77" y="234"/>
                                        <a:pt x="120" y="283"/>
                                        <a:pt x="179" y="283"/>
                                      </a:cubicBezTo>
                                      <a:cubicBezTo>
                                        <a:pt x="242" y="283"/>
                                        <a:pt x="281" y="235"/>
                                        <a:pt x="281" y="176"/>
                                      </a:cubicBezTo>
                                      <a:cubicBezTo>
                                        <a:pt x="281" y="116"/>
                                        <a:pt x="238" y="67"/>
                                        <a:pt x="178" y="67"/>
                                      </a:cubicBezTo>
                                      <a:close/>
                                      <a:moveTo>
                                        <a:pt x="178" y="350"/>
                                      </a:moveTo>
                                      <a:cubicBezTo>
                                        <a:pt x="76" y="350"/>
                                        <a:pt x="0" y="272"/>
                                        <a:pt x="0" y="176"/>
                                      </a:cubicBezTo>
                                      <a:cubicBezTo>
                                        <a:pt x="0" y="79"/>
                                        <a:pt x="76" y="0"/>
                                        <a:pt x="179" y="0"/>
                                      </a:cubicBezTo>
                                      <a:cubicBezTo>
                                        <a:pt x="282" y="0"/>
                                        <a:pt x="358" y="78"/>
                                        <a:pt x="358" y="175"/>
                                      </a:cubicBezTo>
                                      <a:cubicBezTo>
                                        <a:pt x="358" y="271"/>
                                        <a:pt x="282" y="350"/>
                                        <a:pt x="178" y="3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" name="Freeform 23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4" y="282"/>
                                  <a:ext cx="68" cy="87"/>
                                </a:xfrm>
                                <a:custGeom>
                                  <a:avLst/>
                                  <a:gdLst>
                                    <a:gd name="T0" fmla="*/ 173 w 347"/>
                                    <a:gd name="T1" fmla="*/ 65 h 446"/>
                                    <a:gd name="T2" fmla="*/ 78 w 347"/>
                                    <a:gd name="T3" fmla="*/ 158 h 446"/>
                                    <a:gd name="T4" fmla="*/ 173 w 347"/>
                                    <a:gd name="T5" fmla="*/ 251 h 446"/>
                                    <a:gd name="T6" fmla="*/ 272 w 347"/>
                                    <a:gd name="T7" fmla="*/ 158 h 446"/>
                                    <a:gd name="T8" fmla="*/ 173 w 347"/>
                                    <a:gd name="T9" fmla="*/ 65 h 446"/>
                                    <a:gd name="T10" fmla="*/ 167 w 347"/>
                                    <a:gd name="T11" fmla="*/ 446 h 446"/>
                                    <a:gd name="T12" fmla="*/ 17 w 347"/>
                                    <a:gd name="T13" fmla="*/ 406 h 446"/>
                                    <a:gd name="T14" fmla="*/ 45 w 347"/>
                                    <a:gd name="T15" fmla="*/ 348 h 446"/>
                                    <a:gd name="T16" fmla="*/ 165 w 347"/>
                                    <a:gd name="T17" fmla="*/ 383 h 446"/>
                                    <a:gd name="T18" fmla="*/ 271 w 347"/>
                                    <a:gd name="T19" fmla="*/ 280 h 446"/>
                                    <a:gd name="T20" fmla="*/ 271 w 347"/>
                                    <a:gd name="T21" fmla="*/ 254 h 446"/>
                                    <a:gd name="T22" fmla="*/ 153 w 347"/>
                                    <a:gd name="T23" fmla="*/ 316 h 446"/>
                                    <a:gd name="T24" fmla="*/ 0 w 347"/>
                                    <a:gd name="T25" fmla="*/ 158 h 446"/>
                                    <a:gd name="T26" fmla="*/ 153 w 347"/>
                                    <a:gd name="T27" fmla="*/ 0 h 446"/>
                                    <a:gd name="T28" fmla="*/ 271 w 347"/>
                                    <a:gd name="T29" fmla="*/ 57 h 446"/>
                                    <a:gd name="T30" fmla="*/ 271 w 347"/>
                                    <a:gd name="T31" fmla="*/ 7 h 446"/>
                                    <a:gd name="T32" fmla="*/ 347 w 347"/>
                                    <a:gd name="T33" fmla="*/ 7 h 446"/>
                                    <a:gd name="T34" fmla="*/ 347 w 347"/>
                                    <a:gd name="T35" fmla="*/ 274 h 446"/>
                                    <a:gd name="T36" fmla="*/ 167 w 347"/>
                                    <a:gd name="T37" fmla="*/ 446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47" h="446">
                                      <a:moveTo>
                                        <a:pt x="173" y="65"/>
                                      </a:moveTo>
                                      <a:cubicBezTo>
                                        <a:pt x="120" y="65"/>
                                        <a:pt x="78" y="102"/>
                                        <a:pt x="78" y="158"/>
                                      </a:cubicBezTo>
                                      <a:cubicBezTo>
                                        <a:pt x="78" y="214"/>
                                        <a:pt x="120" y="251"/>
                                        <a:pt x="173" y="251"/>
                                      </a:cubicBezTo>
                                      <a:cubicBezTo>
                                        <a:pt x="227" y="251"/>
                                        <a:pt x="272" y="214"/>
                                        <a:pt x="272" y="158"/>
                                      </a:cubicBezTo>
                                      <a:cubicBezTo>
                                        <a:pt x="272" y="102"/>
                                        <a:pt x="227" y="65"/>
                                        <a:pt x="173" y="65"/>
                                      </a:cubicBezTo>
                                      <a:close/>
                                      <a:moveTo>
                                        <a:pt x="167" y="446"/>
                                      </a:moveTo>
                                      <a:cubicBezTo>
                                        <a:pt x="112" y="446"/>
                                        <a:pt x="60" y="432"/>
                                        <a:pt x="17" y="406"/>
                                      </a:cubicBezTo>
                                      <a:lnTo>
                                        <a:pt x="45" y="348"/>
                                      </a:lnTo>
                                      <a:cubicBezTo>
                                        <a:pt x="81" y="370"/>
                                        <a:pt x="119" y="383"/>
                                        <a:pt x="165" y="383"/>
                                      </a:cubicBezTo>
                                      <a:cubicBezTo>
                                        <a:pt x="234" y="383"/>
                                        <a:pt x="271" y="348"/>
                                        <a:pt x="271" y="280"/>
                                      </a:cubicBezTo>
                                      <a:lnTo>
                                        <a:pt x="271" y="254"/>
                                      </a:lnTo>
                                      <a:cubicBezTo>
                                        <a:pt x="243" y="290"/>
                                        <a:pt x="208" y="316"/>
                                        <a:pt x="153" y="316"/>
                                      </a:cubicBezTo>
                                      <a:cubicBezTo>
                                        <a:pt x="74" y="316"/>
                                        <a:pt x="0" y="258"/>
                                        <a:pt x="0" y="158"/>
                                      </a:cubicBezTo>
                                      <a:cubicBezTo>
                                        <a:pt x="0" y="58"/>
                                        <a:pt x="75" y="0"/>
                                        <a:pt x="153" y="0"/>
                                      </a:cubicBezTo>
                                      <a:cubicBezTo>
                                        <a:pt x="209" y="0"/>
                                        <a:pt x="244" y="26"/>
                                        <a:pt x="271" y="57"/>
                                      </a:cubicBezTo>
                                      <a:lnTo>
                                        <a:pt x="271" y="7"/>
                                      </a:lnTo>
                                      <a:lnTo>
                                        <a:pt x="347" y="7"/>
                                      </a:lnTo>
                                      <a:lnTo>
                                        <a:pt x="347" y="274"/>
                                      </a:lnTo>
                                      <a:cubicBezTo>
                                        <a:pt x="347" y="393"/>
                                        <a:pt x="283" y="446"/>
                                        <a:pt x="167" y="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" name="Freeform 24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768" y="281"/>
                                  <a:ext cx="38" cy="68"/>
                                </a:xfrm>
                                <a:custGeom>
                                  <a:avLst/>
                                  <a:gdLst>
                                    <a:gd name="T0" fmla="*/ 77 w 196"/>
                                    <a:gd name="T1" fmla="*/ 345 h 345"/>
                                    <a:gd name="T2" fmla="*/ 0 w 196"/>
                                    <a:gd name="T3" fmla="*/ 345 h 345"/>
                                    <a:gd name="T4" fmla="*/ 0 w 196"/>
                                    <a:gd name="T5" fmla="*/ 9 h 345"/>
                                    <a:gd name="T6" fmla="*/ 77 w 196"/>
                                    <a:gd name="T7" fmla="*/ 9 h 345"/>
                                    <a:gd name="T8" fmla="*/ 77 w 196"/>
                                    <a:gd name="T9" fmla="*/ 85 h 345"/>
                                    <a:gd name="T10" fmla="*/ 196 w 196"/>
                                    <a:gd name="T11" fmla="*/ 3 h 345"/>
                                    <a:gd name="T12" fmla="*/ 196 w 196"/>
                                    <a:gd name="T13" fmla="*/ 84 h 345"/>
                                    <a:gd name="T14" fmla="*/ 191 w 196"/>
                                    <a:gd name="T15" fmla="*/ 84 h 345"/>
                                    <a:gd name="T16" fmla="*/ 77 w 196"/>
                                    <a:gd name="T17" fmla="*/ 217 h 345"/>
                                    <a:gd name="T18" fmla="*/ 77 w 196"/>
                                    <a:gd name="T19" fmla="*/ 345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96" h="345">
                                      <a:moveTo>
                                        <a:pt x="77" y="345"/>
                                      </a:moveTo>
                                      <a:lnTo>
                                        <a:pt x="0" y="34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7" y="85"/>
                                      </a:lnTo>
                                      <a:cubicBezTo>
                                        <a:pt x="98" y="34"/>
                                        <a:pt x="136" y="0"/>
                                        <a:pt x="196" y="3"/>
                                      </a:cubicBezTo>
                                      <a:lnTo>
                                        <a:pt x="196" y="84"/>
                                      </a:lnTo>
                                      <a:lnTo>
                                        <a:pt x="191" y="84"/>
                                      </a:lnTo>
                                      <a:cubicBezTo>
                                        <a:pt x="124" y="84"/>
                                        <a:pt x="77" y="128"/>
                                        <a:pt x="77" y="217"/>
                                      </a:cubicBezTo>
                                      <a:lnTo>
                                        <a:pt x="77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" name="Freeform 25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9" y="282"/>
                                  <a:ext cx="59" cy="68"/>
                                </a:xfrm>
                                <a:custGeom>
                                  <a:avLst/>
                                  <a:gdLst>
                                    <a:gd name="T0" fmla="*/ 230 w 304"/>
                                    <a:gd name="T1" fmla="*/ 198 h 348"/>
                                    <a:gd name="T2" fmla="*/ 153 w 304"/>
                                    <a:gd name="T3" fmla="*/ 185 h 348"/>
                                    <a:gd name="T4" fmla="*/ 76 w 304"/>
                                    <a:gd name="T5" fmla="*/ 239 h 348"/>
                                    <a:gd name="T6" fmla="*/ 76 w 304"/>
                                    <a:gd name="T7" fmla="*/ 240 h 348"/>
                                    <a:gd name="T8" fmla="*/ 141 w 304"/>
                                    <a:gd name="T9" fmla="*/ 290 h 348"/>
                                    <a:gd name="T10" fmla="*/ 230 w 304"/>
                                    <a:gd name="T11" fmla="*/ 219 h 348"/>
                                    <a:gd name="T12" fmla="*/ 230 w 304"/>
                                    <a:gd name="T13" fmla="*/ 198 h 348"/>
                                    <a:gd name="T14" fmla="*/ 228 w 304"/>
                                    <a:gd name="T15" fmla="*/ 341 h 348"/>
                                    <a:gd name="T16" fmla="*/ 228 w 304"/>
                                    <a:gd name="T17" fmla="*/ 299 h 348"/>
                                    <a:gd name="T18" fmla="*/ 119 w 304"/>
                                    <a:gd name="T19" fmla="*/ 348 h 348"/>
                                    <a:gd name="T20" fmla="*/ 0 w 304"/>
                                    <a:gd name="T21" fmla="*/ 244 h 348"/>
                                    <a:gd name="T22" fmla="*/ 0 w 304"/>
                                    <a:gd name="T23" fmla="*/ 243 h 348"/>
                                    <a:gd name="T24" fmla="*/ 136 w 304"/>
                                    <a:gd name="T25" fmla="*/ 135 h 348"/>
                                    <a:gd name="T26" fmla="*/ 229 w 304"/>
                                    <a:gd name="T27" fmla="*/ 149 h 348"/>
                                    <a:gd name="T28" fmla="*/ 229 w 304"/>
                                    <a:gd name="T29" fmla="*/ 140 h 348"/>
                                    <a:gd name="T30" fmla="*/ 146 w 304"/>
                                    <a:gd name="T31" fmla="*/ 68 h 348"/>
                                    <a:gd name="T32" fmla="*/ 50 w 304"/>
                                    <a:gd name="T33" fmla="*/ 89 h 348"/>
                                    <a:gd name="T34" fmla="*/ 29 w 304"/>
                                    <a:gd name="T35" fmla="*/ 28 h 348"/>
                                    <a:gd name="T36" fmla="*/ 157 w 304"/>
                                    <a:gd name="T37" fmla="*/ 0 h 348"/>
                                    <a:gd name="T38" fmla="*/ 304 w 304"/>
                                    <a:gd name="T39" fmla="*/ 142 h 348"/>
                                    <a:gd name="T40" fmla="*/ 304 w 304"/>
                                    <a:gd name="T41" fmla="*/ 341 h 348"/>
                                    <a:gd name="T42" fmla="*/ 228 w 304"/>
                                    <a:gd name="T43" fmla="*/ 341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04" h="348">
                                      <a:moveTo>
                                        <a:pt x="230" y="198"/>
                                      </a:moveTo>
                                      <a:cubicBezTo>
                                        <a:pt x="210" y="191"/>
                                        <a:pt x="183" y="185"/>
                                        <a:pt x="153" y="185"/>
                                      </a:cubicBezTo>
                                      <a:cubicBezTo>
                                        <a:pt x="105" y="185"/>
                                        <a:pt x="76" y="205"/>
                                        <a:pt x="76" y="239"/>
                                      </a:cubicBezTo>
                                      <a:lnTo>
                                        <a:pt x="76" y="240"/>
                                      </a:lnTo>
                                      <a:cubicBezTo>
                                        <a:pt x="76" y="272"/>
                                        <a:pt x="105" y="290"/>
                                        <a:pt x="141" y="290"/>
                                      </a:cubicBezTo>
                                      <a:cubicBezTo>
                                        <a:pt x="192" y="290"/>
                                        <a:pt x="230" y="261"/>
                                        <a:pt x="230" y="219"/>
                                      </a:cubicBezTo>
                                      <a:lnTo>
                                        <a:pt x="230" y="198"/>
                                      </a:lnTo>
                                      <a:close/>
                                      <a:moveTo>
                                        <a:pt x="228" y="341"/>
                                      </a:moveTo>
                                      <a:lnTo>
                                        <a:pt x="228" y="299"/>
                                      </a:lnTo>
                                      <a:cubicBezTo>
                                        <a:pt x="205" y="327"/>
                                        <a:pt x="170" y="348"/>
                                        <a:pt x="119" y="348"/>
                                      </a:cubicBezTo>
                                      <a:cubicBezTo>
                                        <a:pt x="56" y="348"/>
                                        <a:pt x="0" y="311"/>
                                        <a:pt x="0" y="244"/>
                                      </a:cubicBezTo>
                                      <a:lnTo>
                                        <a:pt x="0" y="243"/>
                                      </a:lnTo>
                                      <a:cubicBezTo>
                                        <a:pt x="0" y="170"/>
                                        <a:pt x="58" y="135"/>
                                        <a:pt x="136" y="135"/>
                                      </a:cubicBezTo>
                                      <a:cubicBezTo>
                                        <a:pt x="177" y="135"/>
                                        <a:pt x="203" y="140"/>
                                        <a:pt x="229" y="149"/>
                                      </a:cubicBezTo>
                                      <a:lnTo>
                                        <a:pt x="229" y="140"/>
                                      </a:lnTo>
                                      <a:cubicBezTo>
                                        <a:pt x="229" y="94"/>
                                        <a:pt x="199" y="68"/>
                                        <a:pt x="146" y="68"/>
                                      </a:cubicBezTo>
                                      <a:cubicBezTo>
                                        <a:pt x="108" y="68"/>
                                        <a:pt x="81" y="77"/>
                                        <a:pt x="50" y="89"/>
                                      </a:cubicBezTo>
                                      <a:lnTo>
                                        <a:pt x="29" y="28"/>
                                      </a:lnTo>
                                      <a:cubicBezTo>
                                        <a:pt x="66" y="11"/>
                                        <a:pt x="102" y="0"/>
                                        <a:pt x="157" y="0"/>
                                      </a:cubicBezTo>
                                      <a:cubicBezTo>
                                        <a:pt x="256" y="0"/>
                                        <a:pt x="304" y="52"/>
                                        <a:pt x="304" y="142"/>
                                      </a:cubicBezTo>
                                      <a:lnTo>
                                        <a:pt x="304" y="341"/>
                                      </a:lnTo>
                                      <a:lnTo>
                                        <a:pt x="228" y="3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" name="Freeform 2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884" y="282"/>
                                  <a:ext cx="99" cy="67"/>
                                </a:xfrm>
                                <a:custGeom>
                                  <a:avLst/>
                                  <a:gdLst>
                                    <a:gd name="T0" fmla="*/ 393 w 511"/>
                                    <a:gd name="T1" fmla="*/ 0 h 343"/>
                                    <a:gd name="T2" fmla="*/ 511 w 511"/>
                                    <a:gd name="T3" fmla="*/ 128 h 343"/>
                                    <a:gd name="T4" fmla="*/ 511 w 511"/>
                                    <a:gd name="T5" fmla="*/ 343 h 343"/>
                                    <a:gd name="T6" fmla="*/ 434 w 511"/>
                                    <a:gd name="T7" fmla="*/ 343 h 343"/>
                                    <a:gd name="T8" fmla="*/ 434 w 511"/>
                                    <a:gd name="T9" fmla="*/ 152 h 343"/>
                                    <a:gd name="T10" fmla="*/ 366 w 511"/>
                                    <a:gd name="T11" fmla="*/ 70 h 343"/>
                                    <a:gd name="T12" fmla="*/ 294 w 511"/>
                                    <a:gd name="T13" fmla="*/ 153 h 343"/>
                                    <a:gd name="T14" fmla="*/ 294 w 511"/>
                                    <a:gd name="T15" fmla="*/ 343 h 343"/>
                                    <a:gd name="T16" fmla="*/ 217 w 511"/>
                                    <a:gd name="T17" fmla="*/ 343 h 343"/>
                                    <a:gd name="T18" fmla="*/ 217 w 511"/>
                                    <a:gd name="T19" fmla="*/ 151 h 343"/>
                                    <a:gd name="T20" fmla="*/ 149 w 511"/>
                                    <a:gd name="T21" fmla="*/ 70 h 343"/>
                                    <a:gd name="T22" fmla="*/ 77 w 511"/>
                                    <a:gd name="T23" fmla="*/ 154 h 343"/>
                                    <a:gd name="T24" fmla="*/ 77 w 511"/>
                                    <a:gd name="T25" fmla="*/ 343 h 343"/>
                                    <a:gd name="T26" fmla="*/ 0 w 511"/>
                                    <a:gd name="T27" fmla="*/ 343 h 343"/>
                                    <a:gd name="T28" fmla="*/ 0 w 511"/>
                                    <a:gd name="T29" fmla="*/ 7 h 343"/>
                                    <a:gd name="T30" fmla="*/ 77 w 511"/>
                                    <a:gd name="T31" fmla="*/ 7 h 343"/>
                                    <a:gd name="T32" fmla="*/ 77 w 511"/>
                                    <a:gd name="T33" fmla="*/ 58 h 343"/>
                                    <a:gd name="T34" fmla="*/ 179 w 511"/>
                                    <a:gd name="T35" fmla="*/ 0 h 343"/>
                                    <a:gd name="T36" fmla="*/ 279 w 511"/>
                                    <a:gd name="T37" fmla="*/ 59 h 343"/>
                                    <a:gd name="T38" fmla="*/ 393 w 511"/>
                                    <a:gd name="T39" fmla="*/ 0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11" h="343">
                                      <a:moveTo>
                                        <a:pt x="393" y="0"/>
                                      </a:moveTo>
                                      <a:cubicBezTo>
                                        <a:pt x="466" y="0"/>
                                        <a:pt x="511" y="46"/>
                                        <a:pt x="511" y="128"/>
                                      </a:cubicBezTo>
                                      <a:lnTo>
                                        <a:pt x="511" y="343"/>
                                      </a:lnTo>
                                      <a:lnTo>
                                        <a:pt x="434" y="343"/>
                                      </a:lnTo>
                                      <a:lnTo>
                                        <a:pt x="434" y="152"/>
                                      </a:lnTo>
                                      <a:cubicBezTo>
                                        <a:pt x="434" y="98"/>
                                        <a:pt x="409" y="70"/>
                                        <a:pt x="366" y="70"/>
                                      </a:cubicBezTo>
                                      <a:cubicBezTo>
                                        <a:pt x="324" y="70"/>
                                        <a:pt x="294" y="99"/>
                                        <a:pt x="294" y="153"/>
                                      </a:cubicBezTo>
                                      <a:lnTo>
                                        <a:pt x="294" y="343"/>
                                      </a:lnTo>
                                      <a:lnTo>
                                        <a:pt x="217" y="343"/>
                                      </a:lnTo>
                                      <a:lnTo>
                                        <a:pt x="217" y="151"/>
                                      </a:lnTo>
                                      <a:cubicBezTo>
                                        <a:pt x="217" y="99"/>
                                        <a:pt x="192" y="70"/>
                                        <a:pt x="149" y="70"/>
                                      </a:cubicBezTo>
                                      <a:cubicBezTo>
                                        <a:pt x="106" y="70"/>
                                        <a:pt x="77" y="102"/>
                                        <a:pt x="77" y="154"/>
                                      </a:cubicBezTo>
                                      <a:lnTo>
                                        <a:pt x="77" y="343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8"/>
                                      </a:lnTo>
                                      <a:cubicBezTo>
                                        <a:pt x="99" y="28"/>
                                        <a:pt x="128" y="0"/>
                                        <a:pt x="179" y="0"/>
                                      </a:cubicBezTo>
                                      <a:cubicBezTo>
                                        <a:pt x="228" y="0"/>
                                        <a:pt x="261" y="23"/>
                                        <a:pt x="279" y="59"/>
                                      </a:cubicBezTo>
                                      <a:cubicBezTo>
                                        <a:pt x="307" y="23"/>
                                        <a:pt x="342" y="0"/>
                                        <a:pt x="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" name="Freeform 27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999" y="282"/>
                                  <a:ext cx="99" cy="67"/>
                                </a:xfrm>
                                <a:custGeom>
                                  <a:avLst/>
                                  <a:gdLst>
                                    <a:gd name="T0" fmla="*/ 393 w 511"/>
                                    <a:gd name="T1" fmla="*/ 0 h 343"/>
                                    <a:gd name="T2" fmla="*/ 511 w 511"/>
                                    <a:gd name="T3" fmla="*/ 128 h 343"/>
                                    <a:gd name="T4" fmla="*/ 511 w 511"/>
                                    <a:gd name="T5" fmla="*/ 343 h 343"/>
                                    <a:gd name="T6" fmla="*/ 434 w 511"/>
                                    <a:gd name="T7" fmla="*/ 343 h 343"/>
                                    <a:gd name="T8" fmla="*/ 434 w 511"/>
                                    <a:gd name="T9" fmla="*/ 152 h 343"/>
                                    <a:gd name="T10" fmla="*/ 366 w 511"/>
                                    <a:gd name="T11" fmla="*/ 70 h 343"/>
                                    <a:gd name="T12" fmla="*/ 294 w 511"/>
                                    <a:gd name="T13" fmla="*/ 153 h 343"/>
                                    <a:gd name="T14" fmla="*/ 294 w 511"/>
                                    <a:gd name="T15" fmla="*/ 343 h 343"/>
                                    <a:gd name="T16" fmla="*/ 217 w 511"/>
                                    <a:gd name="T17" fmla="*/ 343 h 343"/>
                                    <a:gd name="T18" fmla="*/ 217 w 511"/>
                                    <a:gd name="T19" fmla="*/ 151 h 343"/>
                                    <a:gd name="T20" fmla="*/ 149 w 511"/>
                                    <a:gd name="T21" fmla="*/ 70 h 343"/>
                                    <a:gd name="T22" fmla="*/ 77 w 511"/>
                                    <a:gd name="T23" fmla="*/ 154 h 343"/>
                                    <a:gd name="T24" fmla="*/ 77 w 511"/>
                                    <a:gd name="T25" fmla="*/ 343 h 343"/>
                                    <a:gd name="T26" fmla="*/ 0 w 511"/>
                                    <a:gd name="T27" fmla="*/ 343 h 343"/>
                                    <a:gd name="T28" fmla="*/ 0 w 511"/>
                                    <a:gd name="T29" fmla="*/ 7 h 343"/>
                                    <a:gd name="T30" fmla="*/ 77 w 511"/>
                                    <a:gd name="T31" fmla="*/ 7 h 343"/>
                                    <a:gd name="T32" fmla="*/ 77 w 511"/>
                                    <a:gd name="T33" fmla="*/ 58 h 343"/>
                                    <a:gd name="T34" fmla="*/ 180 w 511"/>
                                    <a:gd name="T35" fmla="*/ 0 h 343"/>
                                    <a:gd name="T36" fmla="*/ 280 w 511"/>
                                    <a:gd name="T37" fmla="*/ 59 h 343"/>
                                    <a:gd name="T38" fmla="*/ 393 w 511"/>
                                    <a:gd name="T39" fmla="*/ 0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11" h="343">
                                      <a:moveTo>
                                        <a:pt x="393" y="0"/>
                                      </a:moveTo>
                                      <a:cubicBezTo>
                                        <a:pt x="467" y="0"/>
                                        <a:pt x="511" y="46"/>
                                        <a:pt x="511" y="128"/>
                                      </a:cubicBezTo>
                                      <a:lnTo>
                                        <a:pt x="511" y="343"/>
                                      </a:lnTo>
                                      <a:lnTo>
                                        <a:pt x="434" y="343"/>
                                      </a:lnTo>
                                      <a:lnTo>
                                        <a:pt x="434" y="152"/>
                                      </a:lnTo>
                                      <a:cubicBezTo>
                                        <a:pt x="434" y="98"/>
                                        <a:pt x="409" y="70"/>
                                        <a:pt x="366" y="70"/>
                                      </a:cubicBezTo>
                                      <a:cubicBezTo>
                                        <a:pt x="324" y="70"/>
                                        <a:pt x="294" y="99"/>
                                        <a:pt x="294" y="153"/>
                                      </a:cubicBezTo>
                                      <a:lnTo>
                                        <a:pt x="294" y="343"/>
                                      </a:lnTo>
                                      <a:lnTo>
                                        <a:pt x="217" y="343"/>
                                      </a:lnTo>
                                      <a:lnTo>
                                        <a:pt x="217" y="151"/>
                                      </a:lnTo>
                                      <a:cubicBezTo>
                                        <a:pt x="217" y="99"/>
                                        <a:pt x="192" y="70"/>
                                        <a:pt x="149" y="70"/>
                                      </a:cubicBezTo>
                                      <a:cubicBezTo>
                                        <a:pt x="107" y="70"/>
                                        <a:pt x="77" y="102"/>
                                        <a:pt x="77" y="154"/>
                                      </a:cubicBezTo>
                                      <a:lnTo>
                                        <a:pt x="77" y="343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8"/>
                                      </a:lnTo>
                                      <a:cubicBezTo>
                                        <a:pt x="99" y="28"/>
                                        <a:pt x="128" y="0"/>
                                        <a:pt x="180" y="0"/>
                                      </a:cubicBezTo>
                                      <a:cubicBezTo>
                                        <a:pt x="228" y="0"/>
                                        <a:pt x="262" y="23"/>
                                        <a:pt x="280" y="59"/>
                                      </a:cubicBezTo>
                                      <a:cubicBezTo>
                                        <a:pt x="307" y="23"/>
                                        <a:pt x="343" y="0"/>
                                        <a:pt x="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" name="Freeform 28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10" y="282"/>
                                  <a:ext cx="63" cy="68"/>
                                </a:xfrm>
                                <a:custGeom>
                                  <a:avLst/>
                                  <a:gdLst>
                                    <a:gd name="T0" fmla="*/ 249 w 325"/>
                                    <a:gd name="T1" fmla="*/ 151 h 350"/>
                                    <a:gd name="T2" fmla="*/ 164 w 325"/>
                                    <a:gd name="T3" fmla="*/ 63 h 350"/>
                                    <a:gd name="T4" fmla="*/ 77 w 325"/>
                                    <a:gd name="T5" fmla="*/ 151 h 350"/>
                                    <a:gd name="T6" fmla="*/ 249 w 325"/>
                                    <a:gd name="T7" fmla="*/ 151 h 350"/>
                                    <a:gd name="T8" fmla="*/ 174 w 325"/>
                                    <a:gd name="T9" fmla="*/ 287 h 350"/>
                                    <a:gd name="T10" fmla="*/ 265 w 325"/>
                                    <a:gd name="T11" fmla="*/ 247 h 350"/>
                                    <a:gd name="T12" fmla="*/ 310 w 325"/>
                                    <a:gd name="T13" fmla="*/ 287 h 350"/>
                                    <a:gd name="T14" fmla="*/ 173 w 325"/>
                                    <a:gd name="T15" fmla="*/ 350 h 350"/>
                                    <a:gd name="T16" fmla="*/ 0 w 325"/>
                                    <a:gd name="T17" fmla="*/ 175 h 350"/>
                                    <a:gd name="T18" fmla="*/ 164 w 325"/>
                                    <a:gd name="T19" fmla="*/ 0 h 350"/>
                                    <a:gd name="T20" fmla="*/ 325 w 325"/>
                                    <a:gd name="T21" fmla="*/ 181 h 350"/>
                                    <a:gd name="T22" fmla="*/ 324 w 325"/>
                                    <a:gd name="T23" fmla="*/ 202 h 350"/>
                                    <a:gd name="T24" fmla="*/ 77 w 325"/>
                                    <a:gd name="T25" fmla="*/ 202 h 350"/>
                                    <a:gd name="T26" fmla="*/ 174 w 325"/>
                                    <a:gd name="T27" fmla="*/ 287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25" h="350">
                                      <a:moveTo>
                                        <a:pt x="249" y="151"/>
                                      </a:moveTo>
                                      <a:cubicBezTo>
                                        <a:pt x="244" y="102"/>
                                        <a:pt x="215" y="63"/>
                                        <a:pt x="164" y="63"/>
                                      </a:cubicBezTo>
                                      <a:cubicBezTo>
                                        <a:pt x="117" y="63"/>
                                        <a:pt x="84" y="99"/>
                                        <a:pt x="77" y="151"/>
                                      </a:cubicBezTo>
                                      <a:lnTo>
                                        <a:pt x="249" y="151"/>
                                      </a:lnTo>
                                      <a:close/>
                                      <a:moveTo>
                                        <a:pt x="174" y="287"/>
                                      </a:moveTo>
                                      <a:cubicBezTo>
                                        <a:pt x="211" y="287"/>
                                        <a:pt x="238" y="273"/>
                                        <a:pt x="265" y="247"/>
                                      </a:cubicBezTo>
                                      <a:lnTo>
                                        <a:pt x="310" y="287"/>
                                      </a:lnTo>
                                      <a:cubicBezTo>
                                        <a:pt x="278" y="325"/>
                                        <a:pt x="234" y="350"/>
                                        <a:pt x="173" y="350"/>
                                      </a:cubicBezTo>
                                      <a:cubicBezTo>
                                        <a:pt x="75" y="350"/>
                                        <a:pt x="0" y="280"/>
                                        <a:pt x="0" y="175"/>
                                      </a:cubicBezTo>
                                      <a:cubicBezTo>
                                        <a:pt x="0" y="79"/>
                                        <a:pt x="68" y="0"/>
                                        <a:pt x="164" y="0"/>
                                      </a:cubicBezTo>
                                      <a:cubicBezTo>
                                        <a:pt x="271" y="0"/>
                                        <a:pt x="325" y="84"/>
                                        <a:pt x="325" y="181"/>
                                      </a:cubicBezTo>
                                      <a:cubicBezTo>
                                        <a:pt x="325" y="188"/>
                                        <a:pt x="325" y="194"/>
                                        <a:pt x="324" y="202"/>
                                      </a:cubicBezTo>
                                      <a:lnTo>
                                        <a:pt x="77" y="202"/>
                                      </a:lnTo>
                                      <a:cubicBezTo>
                                        <a:pt x="86" y="257"/>
                                        <a:pt x="124" y="287"/>
                                        <a:pt x="174" y="2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B0F69F" id="Group 4" o:spid="_x0000_s1026" style="position:absolute;margin-left:292.35pt;margin-top:508.2pt;width:78.75pt;height:29.1pt;z-index:251668480;mso-position-horizontal-relative:page;mso-position-vertical-relative:page;mso-width-relative:margin;mso-height-relative:margin" coordsize="1205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">
                      <v:shape id="Freeform 5" o:spid="_x0000_s1027" style="position:absolute;width:450;height:446;visibility:visible;mso-wrap-style:square;v-text-anchor:top" coordsize="2315,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" path="m2315,1343r-950,950l,2293,,971,972,r,1343l2315,1343xe" fillcolor="#001f4e" stroked="f">
                        <v:path arrowok="t" o:connecttype="custom" o:connectlocs="450,261;265,446;0,446;0,189;189,0;189,261;450,261" o:connectangles="0,0,0,0,0,0,0"/>
                      </v:shape>
                      <v:rect id="Rectangle 288" o:spid="_x0000_s1028" style="position:absolute;left:188;width:262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" fillcolor="#fcb53b" stroked="f"/>
                      <v:shape id="Freeform 7" o:spid="_x0000_s1029" style="position:absolute;left:312;top:149;width:42;height:91;visibility:visible;mso-wrap-style:square;v-text-anchor:top" coordsize="21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" path="m213,89c199,84,185,81,169,81v-22,,-35,11,-35,36l134,131r78,l212,209r-76,l136,466r-97,l39,209,,209,,130r39,l39,108c39,71,49,44,67,26,84,9,110,,144,v31,,51,4,69,9l213,89xe" fillcolor="#001f4e" stroked="f">
                        <v:path arrowok="t" o:connecttype="custom" o:connectlocs="42,17;33,16;26,23;26,26;42,26;42,41;27,41;27,91;8,91;8,41;0,41;0,25;8,25;8,21;13,5;28,0;42,2;42,17" o:connectangles="0,0,0,0,0,0,0,0,0,0,0,0,0,0,0,0,0,0"/>
                      </v:shape>
                      <v:shape id="Freeform 8" o:spid="_x0000_s1030" style="position:absolute;left:360;top:152;width:68;height:89;visibility:visible;mso-wrap-style:square;v-text-anchor:top" coordsize="35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" path="m188,455c121,455,53,431,,384l58,315v40,33,81,54,132,54c230,369,254,353,254,326v,-25,-16,-37,-90,-56c75,247,18,222,18,133,18,53,82,,173,v64,,119,20,164,56l287,129c247,102,209,86,171,86v-37,,-56,17,-56,40c115,155,134,164,210,184v90,23,140,55,140,134c350,406,283,455,188,455xe" fillcolor="#001f4e" stroked="f">
                        <v:path arrowok="t" o:connecttype="custom" o:connectlocs="37,89;0,75;11,62;37,72;49,64;32,53;3,26;34,0;65,11;56,25;33,17;22,25;41,36;68,62;37,89" o:connectangles="0,0,0,0,0,0,0,0,0,0,0,0,0,0,0"/>
                      </v:shape>
                      <v:shape id="Freeform 9" o:spid="_x0000_s1031" style="position:absolute;left:210;top:152;width:92;height:89;visibility:visible;mso-wrap-style:square;v-text-anchor:top" coordsize="47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" path="m236,c100,,,103,,228,,355,98,457,235,457v136,,236,-103,236,-229c471,101,373,,236,xm236,367c158,367,102,304,102,228,102,151,156,89,235,89v78,,134,64,134,139c369,305,314,367,236,367xe" fillcolor="#001f4e" stroked="f">
                        <v:path arrowok="t" o:connecttype="custom" o:connectlocs="46,0;0,44;46,89;92,44;46,0;46,71;20,44;46,17;72,44;46,71" o:connectangles="0,0,0,0,0,0,0,0,0,0"/>
                        <o:lock v:ext="edit" verticies="t"/>
                      </v:shape>
                      <v:shape id="Freeform 10" o:spid="_x0000_s1032" style="position:absolute;left:483;top:153;width:74;height:88;visibility:visible;mso-wrap-style:square;v-text-anchor:top" coordsize="38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" path="m381,252v,133,-75,200,-192,200c74,452,,385,,256l,,78,r,253c78,335,121,380,191,380v69,,112,-42,112,-124l303,r78,l381,252xe" fillcolor="#001f4e" stroked="f">
                        <v:path arrowok="t" o:connecttype="custom" o:connectlocs="74,49;37,88;0,50;0,0;15,0;15,49;37,74;59,50;59,0;74,0;74,49" o:connectangles="0,0,0,0,0,0,0,0,0,0,0"/>
                      </v:shape>
                      <v:shape id="Freeform 11" o:spid="_x0000_s1033" style="position:absolute;left:573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" path="m77,343l,343,,7r77,l77,59c99,27,130,,182,v76,,120,51,120,129l302,343r-77,l225,152v,-52,-26,-82,-72,-82c109,70,77,101,77,153r,190xe" fillcolor="#001f4e" stroked="f">
                        <v:path arrowok="t" o:connecttype="custom" o:connectlocs="15,67;0,67;0,1;15,1;15,12;36,0;59,25;59,67;44,67;44,30;30,14;15,30;15,67" o:connectangles="0,0,0,0,0,0,0,0,0,0,0,0,0"/>
                      </v:shape>
                      <v:shape id="Freeform 12" o:spid="_x0000_s1034" style="position:absolute;left:647;top:150;width:16;height:90;visibility:visible;mso-wrap-style:square;v-text-anchor:top" coordsize="8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" path="m3,125r77,l80,461r-77,l3,125xm,l83,r,73l,73,,xe" fillcolor="#001f4e" stroked="f">
                        <v:path arrowok="t" o:connecttype="custom" o:connectlocs="1,24;15,24;15,90;1,90;1,24;0,0;16,0;16,14;0,14;0,0" o:connectangles="0,0,0,0,0,0,0,0,0,0"/>
                        <o:lock v:ext="edit" verticies="t"/>
                      </v:shape>
                      <v:shape id="Freeform 13" o:spid="_x0000_s1035" style="position:absolute;left:712;top:151;width:80;height:90;visibility:visible;mso-wrap-style:square;v-text-anchor:top" coordsize="407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" path="m227,460c97,460,,359,,231,,104,95,,230,v82,,131,29,174,69l354,127c318,94,280,72,229,72,144,72,82,142,82,229v,88,62,159,147,159c284,388,319,366,357,331r50,50c361,430,310,460,227,460xe" fillcolor="#001f4e" stroked="f">
                        <v:path arrowok="t" o:connecttype="custom" o:connectlocs="45,90;0,45;45,0;79,14;70,25;45,14;16,45;45,76;70,65;80,75;45,90" o:connectangles="0,0,0,0,0,0,0,0,0,0,0"/>
                      </v:shape>
                      <v:shape id="Freeform 14" o:spid="_x0000_s1036" style="position:absolute;left:799;top:173;width:69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" path="m178,67c116,67,77,116,77,175v,60,42,108,102,108c241,283,281,235,281,176,281,116,238,67,178,67xm178,350c75,350,,272,,176,,79,76,,179,,282,,358,78,358,175v,96,-77,175,-180,175xe" fillcolor="#001f4e" stroked="f">
                        <v:path arrowok="t" o:connecttype="custom" o:connectlocs="34,13;15,34;35,55;54,34;34,13;34,68;0,34;35,0;69,34;34,68" o:connectangles="0,0,0,0,0,0,0,0,0,0"/>
                        <o:lock v:ext="edit" verticies="t"/>
                      </v:shape>
                      <v:shape id="Freeform 15" o:spid="_x0000_s1037" style="position:absolute;left:881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" path="m77,343l,343,,7r77,l77,59c99,27,130,,182,v76,,120,51,120,129l302,343r-77,l225,152v,-52,-26,-82,-72,-82c108,70,77,101,77,153r,190xe" fillcolor="#001f4e" stroked="f">
                        <v:path arrowok="t" o:connecttype="custom" o:connectlocs="15,67;0,67;0,1;15,1;15,12;36,0;59,25;59,67;44,67;44,30;30,14;15,30;15,67" o:connectangles="0,0,0,0,0,0,0,0,0,0,0,0,0"/>
                      </v:shape>
                      <v:shape id="Freeform 16" o:spid="_x0000_s1038" style="position:absolute;left:955;top:173;width:59;height:67;visibility:visible;mso-wrap-style:square;v-text-anchor:top" coordsize="30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" path="m77,343l,343,,7r77,l77,59c98,27,129,,182,v75,,119,51,119,129l301,343r-77,l224,152v,-52,-26,-82,-72,-82c108,70,77,101,77,153r,190xe" fillcolor="#001f4e" stroked="f">
                        <v:path arrowok="t" o:connecttype="custom" o:connectlocs="15,67;0,67;0,1;15,1;15,12;36,0;59,25;59,67;44,67;44,30;30,14;15,30;15,67" o:connectangles="0,0,0,0,0,0,0,0,0,0,0,0,0"/>
                      </v:shape>
                      <v:shape id="Freeform 17" o:spid="_x0000_s1039" style="position:absolute;left:1026;top:173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" path="m248,151c243,102,214,63,163,63v-47,,-80,36,-87,88l248,151xm173,287v38,,65,-14,91,-40l309,287v-31,38,-75,63,-137,63c75,350,,280,,175,,79,68,,164,,271,,325,84,325,181v,7,-1,13,-2,21l77,202v9,55,47,85,96,85xe" fillcolor="#001f4e" stroked="f">
                        <v:path arrowok="t" o:connecttype="custom" o:connectlocs="48,29;32,12;15,29;48,29;34,56;51,48;60,56;33,68;0,34;32,0;63,35;63,39;15,39;34,56" o:connectangles="0,0,0,0,0,0,0,0,0,0,0,0,0,0"/>
                        <o:lock v:ext="edit" verticies="t"/>
                      </v:shape>
                      <v:shape id="Freeform 18" o:spid="_x0000_s1040" style="position:absolute;left:1098;top:173;width:61;height:68;visibility:visible;mso-wrap-style:square;v-text-anchor:top" coordsize="31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" path="m174,350c74,350,,272,,176,,80,74,,174,v64,,103,23,135,58l261,109c237,84,213,67,174,67v-56,,-97,49,-97,108c77,235,118,283,178,283v36,,62,-17,87,-42l311,287v-33,37,-72,63,-137,63xe" fillcolor="#001f4e" stroked="f">
                        <v:path arrowok="t" o:connecttype="custom" o:connectlocs="34,68;0,34;34,0;61,11;51,21;34,13;15,34;35,55;52,47;61,56;34,68" o:connectangles="0,0,0,0,0,0,0,0,0,0,0"/>
                      </v:shape>
                      <v:shape id="Freeform 19" o:spid="_x0000_s1041" style="position:absolute;left:1165;top:156;width:40;height:85;visibility:visible;mso-wrap-style:square;v-text-anchor:top" coordsize="21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" path="m120,323v,30,15,42,41,42c178,365,194,361,209,353r,63c190,427,168,433,139,433,83,433,43,409,43,335r,-177l,158,,92r43,l43,r77,l120,92r90,l210,158r-90,l120,323xe" fillcolor="#001f4e" stroked="f">
                        <v:path arrowok="t" o:connecttype="custom" o:connectlocs="23,63;31,72;40,69;40,82;26,85;8,66;8,31;0,31;0,18;8,18;8,0;23,0;23,18;40,18;40,31;23,31;23,63" o:connectangles="0,0,0,0,0,0,0,0,0,0,0,0,0,0,0,0,0"/>
                      </v:shape>
                      <v:shape id="Freeform 20" o:spid="_x0000_s1042" style="position:absolute;left:484;top:262;width:67;height:87;visibility:visible;mso-wrap-style:square;v-text-anchor:top" coordsize="3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" path="m169,71r-91,l78,231r91,c228,231,265,199,265,151,265,98,228,71,169,71xm167,302r-89,l78,445,,445,,,175,c279,,345,58,345,149v,100,-81,153,-178,153xe" fillcolor="#001f4e" stroked="f">
                        <v:path arrowok="t" o:connecttype="custom" o:connectlocs="33,14;15,14;15,45;33,45;51,30;33,14;32,59;15,59;15,87;0,87;0,0;34,0;67,29;32,59" o:connectangles="0,0,0,0,0,0,0,0,0,0,0,0,0,0"/>
                        <o:lock v:ext="edit" verticies="t"/>
                      </v:shape>
                      <v:shape id="Freeform 21" o:spid="_x0000_s1043" style="position:absolute;left:562;top:281;width:39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" path="m77,345l,345,,9r77,l77,85c98,34,137,,196,3r,81l191,84c124,84,77,128,77,217r,128xe" fillcolor="#001f4e" stroked="f">
                        <v:path arrowok="t" o:connecttype="custom" o:connectlocs="15,68;0,68;0,2;15,2;15,17;39,1;39,17;38,17;15,43;15,68" o:connectangles="0,0,0,0,0,0,0,0,0,0"/>
                      </v:shape>
                      <v:shape id="Freeform 22" o:spid="_x0000_s1044" style="position:absolute;left:605;top:282;width:70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" path="m178,67c116,67,77,116,77,175v,59,43,108,102,108c242,283,281,235,281,176,281,116,238,67,178,67xm178,350c76,350,,272,,176,,79,76,,179,,282,,358,78,358,175v,96,-76,175,-180,175xe" fillcolor="#001f4e" stroked="f">
                        <v:path arrowok="t" o:connecttype="custom" o:connectlocs="35,13;15,34;35,55;55,34;35,13;35,68;0,34;35,0;70,34;35,68" o:connectangles="0,0,0,0,0,0,0,0,0,0"/>
                        <o:lock v:ext="edit" verticies="t"/>
                      </v:shape>
                      <v:shape id="Freeform 23" o:spid="_x0000_s1045" style="position:absolute;left:684;top:282;width:68;height:87;visibility:visible;mso-wrap-style:square;v-text-anchor:top" coordsize="34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" path="m173,65v-53,,-95,37,-95,93c78,214,120,251,173,251v54,,99,-37,99,-93c272,102,227,65,173,65xm167,446c112,446,60,432,17,406l45,348v36,22,74,35,120,35c234,383,271,348,271,280r,-26c243,290,208,316,153,316,74,316,,258,,158,,58,75,,153,v56,,91,26,118,57l271,7r76,l347,274v,119,-64,172,-180,172xe" fillcolor="#001f4e" stroked="f">
                        <v:path arrowok="t" o:connecttype="custom" o:connectlocs="34,13;15,31;34,49;53,31;34,13;33,87;3,79;9,68;32,75;53,55;53,50;30,62;0,31;30,0;53,11;53,1;68,1;68,53;33,87" o:connectangles="0,0,0,0,0,0,0,0,0,0,0,0,0,0,0,0,0,0,0"/>
                        <o:lock v:ext="edit" verticies="t"/>
                      </v:shape>
                      <v:shape id="Freeform 24" o:spid="_x0000_s1046" style="position:absolute;left:768;top:281;width:38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" path="m77,345l,345,,9r77,l77,85c98,34,136,,196,3r,81l191,84c124,84,77,128,77,217r,128xe" fillcolor="#001f4e" stroked="f">
                        <v:path arrowok="t" o:connecttype="custom" o:connectlocs="15,68;0,68;0,2;15,2;15,17;38,1;38,17;37,17;15,43;15,68" o:connectangles="0,0,0,0,0,0,0,0,0,0"/>
                      </v:shape>
                      <v:shape id="Freeform 25" o:spid="_x0000_s1047" style="position:absolute;left:809;top:282;width:59;height:68;visibility:visible;mso-wrap-style:square;v-text-anchor:top" coordsize="30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" path="m230,198v-20,-7,-47,-13,-77,-13c105,185,76,205,76,239r,1c76,272,105,290,141,290v51,,89,-29,89,-71l230,198xm228,341r,-42c205,327,170,348,119,348,56,348,,311,,244r,-1c,170,58,135,136,135v41,,67,5,93,14l229,140c229,94,199,68,146,68v-38,,-65,9,-96,21l29,28c66,11,102,,157,v99,,147,52,147,142l304,341r-76,xe" fillcolor="#001f4e" stroked="f">
                        <v:path arrowok="t" o:connecttype="custom" o:connectlocs="45,39;30,36;15,47;15,47;27,57;45,43;45,39;44,67;44,58;23,68;0,48;0,47;26,26;44,29;44,27;28,13;10,17;6,5;30,0;59,28;59,67;44,67" o:connectangles="0,0,0,0,0,0,0,0,0,0,0,0,0,0,0,0,0,0,0,0,0,0"/>
                        <o:lock v:ext="edit" verticies="t"/>
                      </v:shape>
                      <v:shape id="Freeform 26" o:spid="_x0000_s1048" style="position:absolute;left:884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" path="m393,v73,,118,46,118,128l511,343r-77,l434,152c434,98,409,70,366,70v-42,,-72,29,-72,83l294,343r-77,l217,151c217,99,192,70,149,70v-43,,-72,32,-72,84l77,343,,343,,7r77,l77,58c99,28,128,,179,v49,,82,23,100,59c307,23,342,,393,xe" fillcolor="#001f4e" stroked="f">
                        <v:path arrowok="t" o:connecttype="custom" o:connectlocs="76,0;99,25;99,67;84,67;84,30;71,14;57,30;57,67;42,67;42,29;29,14;15,30;15,67;0,67;0,1;15,1;15,11;35,0;54,12;76,0" o:connectangles="0,0,0,0,0,0,0,0,0,0,0,0,0,0,0,0,0,0,0,0"/>
                      </v:shape>
                      <v:shape id="Freeform 27" o:spid="_x0000_s1049" style="position:absolute;left:999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" path="m393,v74,,118,46,118,128l511,343r-77,l434,152c434,98,409,70,366,70v-42,,-72,29,-72,83l294,343r-77,l217,151c217,99,192,70,149,70v-42,,-72,32,-72,84l77,343,,343,,7r77,l77,58c99,28,128,,180,v48,,82,23,100,59c307,23,343,,393,xe" fillcolor="#001f4e" stroked="f">
                        <v:path arrowok="t" o:connecttype="custom" o:connectlocs="76,0;99,25;99,67;84,67;84,30;71,14;57,30;57,67;42,67;42,29;29,14;15,30;15,67;0,67;0,1;15,1;15,11;35,0;54,12;76,0" o:connectangles="0,0,0,0,0,0,0,0,0,0,0,0,0,0,0,0,0,0,0,0"/>
                      </v:shape>
                      <v:shape id="Freeform 28" o:spid="_x0000_s1050" style="position:absolute;left:1110;top:282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" path="m249,151c244,102,215,63,164,63v-47,,-80,36,-87,88l249,151xm174,287v37,,64,-14,91,-40l310,287v-32,38,-76,63,-137,63c75,350,,280,,175,,79,68,,164,,271,,325,84,325,181v,7,,13,-1,21l77,202v9,55,47,85,97,85xe" fillcolor="#001f4e" stroked="f">
                        <v:path arrowok="t" o:connecttype="custom" o:connectlocs="48,29;32,12;15,29;48,29;34,56;51,48;60,56;34,68;0,34;32,0;63,35;63,39;15,39;34,56" o:connectangles="0,0,0,0,0,0,0,0,0,0,0,0,0,0"/>
                        <o:lock v:ext="edit" verticies="t"/>
                      </v:shape>
                      <w10:wrap anchorx="page" anchory="page"/>
                    </v:group>
                  </w:pict>
                </mc:Fallback>
              </mc:AlternateContent>
            </w:r>
            <w:r w:rsidR="00D83380" w:rsidRPr="0052464C">
              <w:rPr>
                <w:sz w:val="32"/>
              </w:rPr>
              <w:t>Sports</w:t>
            </w:r>
          </w:p>
          <w:p w:rsidR="00ED5BE4" w:rsidRPr="0052464C" w:rsidRDefault="00D83380" w:rsidP="00ED5BE4">
            <w:pPr>
              <w:rPr>
                <w:color w:val="FFC000"/>
                <w:sz w:val="24"/>
              </w:rPr>
            </w:pPr>
            <w:r w:rsidRPr="0052464C">
              <w:rPr>
                <w:color w:val="FFC000"/>
                <w:sz w:val="24"/>
              </w:rPr>
              <w:t xml:space="preserve">Have you been involved in a </w:t>
            </w:r>
            <w:r w:rsidR="0052464C" w:rsidRPr="0052464C">
              <w:rPr>
                <w:color w:val="FFC000"/>
                <w:sz w:val="24"/>
              </w:rPr>
              <w:t>sport</w:t>
            </w:r>
            <w:r w:rsidRPr="0052464C">
              <w:rPr>
                <w:color w:val="FFC000"/>
                <w:sz w:val="24"/>
              </w:rPr>
              <w:t xml:space="preserve">?  Did you gain any certificates i.e. trampolining, gymnastics, swimming?  Did you get a Personal Best?  </w:t>
            </w: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ED5BE4" w:rsidRPr="0052464C" w:rsidRDefault="00D83380" w:rsidP="00ED5BE4">
            <w:pPr>
              <w:pStyle w:val="Heading2"/>
              <w:rPr>
                <w:sz w:val="32"/>
              </w:rPr>
            </w:pPr>
            <w:r w:rsidRPr="0052464C">
              <w:rPr>
                <w:sz w:val="32"/>
              </w:rPr>
              <w:t>Leaderships Schemes</w:t>
            </w:r>
          </w:p>
          <w:p w:rsidR="00ED5BE4" w:rsidRPr="0052464C" w:rsidRDefault="00D83380" w:rsidP="00ED5BE4">
            <w:pPr>
              <w:rPr>
                <w:color w:val="FFC000"/>
                <w:sz w:val="24"/>
              </w:rPr>
            </w:pPr>
            <w:r w:rsidRPr="0052464C">
              <w:rPr>
                <w:color w:val="FFC000"/>
                <w:sz w:val="24"/>
              </w:rPr>
              <w:t xml:space="preserve">Have you taken part in the Duke of Edinburgh Scheme?  Have you been part of Girl Guiding, or the </w:t>
            </w:r>
            <w:r w:rsidR="0052464C" w:rsidRPr="0052464C">
              <w:rPr>
                <w:color w:val="FFC000"/>
                <w:sz w:val="24"/>
              </w:rPr>
              <w:t>Scout Association?</w:t>
            </w: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52464C" w:rsidRPr="0052464C" w:rsidRDefault="0052464C" w:rsidP="00ED5BE4">
            <w:pPr>
              <w:pStyle w:val="Heading2"/>
              <w:rPr>
                <w:sz w:val="32"/>
              </w:rPr>
            </w:pPr>
            <w:r w:rsidRPr="0052464C">
              <w:rPr>
                <w:sz w:val="32"/>
              </w:rPr>
              <w:t>Projects</w:t>
            </w:r>
          </w:p>
          <w:p w:rsidR="0052464C" w:rsidRPr="0052464C" w:rsidRDefault="0052464C" w:rsidP="0052464C">
            <w:pPr>
              <w:rPr>
                <w:color w:val="FFC000"/>
                <w:sz w:val="24"/>
              </w:rPr>
            </w:pPr>
            <w:r w:rsidRPr="0052464C">
              <w:rPr>
                <w:color w:val="FFC000"/>
                <w:sz w:val="24"/>
              </w:rPr>
              <w:t>Have you designed, let or delivered a project that you are proud of?  This could be at school, something you did in the community or an idea you developed at home</w:t>
            </w:r>
          </w:p>
          <w:p w:rsidR="0052464C" w:rsidRPr="0052464C" w:rsidRDefault="0052464C" w:rsidP="0052464C">
            <w:pPr>
              <w:rPr>
                <w:color w:val="FFC000"/>
              </w:rPr>
            </w:pPr>
          </w:p>
          <w:p w:rsidR="00ED5BE4" w:rsidRPr="0052464C" w:rsidRDefault="0052464C" w:rsidP="00ED5BE4">
            <w:pPr>
              <w:pStyle w:val="Heading2"/>
              <w:rPr>
                <w:sz w:val="32"/>
              </w:rPr>
            </w:pPr>
            <w:r w:rsidRPr="0052464C">
              <w:rPr>
                <w:sz w:val="32"/>
              </w:rPr>
              <w:lastRenderedPageBreak/>
              <w:t>Community Work</w:t>
            </w:r>
          </w:p>
          <w:p w:rsidR="00ED5BE4" w:rsidRPr="0052464C" w:rsidRDefault="0052464C" w:rsidP="00ED5BE4">
            <w:pPr>
              <w:rPr>
                <w:color w:val="FFC000"/>
                <w:sz w:val="24"/>
              </w:rPr>
            </w:pPr>
            <w:r>
              <w:rPr>
                <w:color w:val="FFC000"/>
              </w:rPr>
              <w:t>H</w:t>
            </w:r>
            <w:r w:rsidRPr="0052464C">
              <w:rPr>
                <w:color w:val="FFC000"/>
                <w:sz w:val="24"/>
              </w:rPr>
              <w:t>ave you been part of any voluntary work around your community?  An organized clean up, helping deliver food to the elderly, organizing a party? Have you been part of promoting a worthy cause?</w:t>
            </w:r>
            <w:r w:rsidR="00B75692">
              <w:rPr>
                <w:color w:val="FFC000"/>
                <w:sz w:val="24"/>
              </w:rPr>
              <w:t xml:space="preserve"> Have you organized a sponsored walk?</w:t>
            </w:r>
            <w:bookmarkStart w:id="0" w:name="_GoBack"/>
            <w:bookmarkEnd w:id="0"/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3D1B71" w:rsidRDefault="0052464C" w:rsidP="002A6C4E">
            <w:pPr>
              <w:pStyle w:val="Heading2"/>
              <w:rPr>
                <w:color w:val="FFC000"/>
              </w:rPr>
            </w:pPr>
            <w:r w:rsidRPr="002A6C4E">
              <w:rPr>
                <w:sz w:val="32"/>
              </w:rPr>
              <w:t xml:space="preserve"> </w:t>
            </w:r>
            <w:r w:rsidR="002A6C4E" w:rsidRPr="002A6C4E">
              <w:rPr>
                <w:sz w:val="32"/>
              </w:rPr>
              <w:t>Thing to include with your examples</w:t>
            </w:r>
          </w:p>
          <w:p w:rsidR="002A6C4E" w:rsidRPr="002A6C4E" w:rsidRDefault="002A6C4E" w:rsidP="00ED5BE4">
            <w:pPr>
              <w:rPr>
                <w:color w:val="FFC000"/>
                <w:sz w:val="24"/>
              </w:rPr>
            </w:pPr>
            <w:r w:rsidRPr="002A6C4E">
              <w:rPr>
                <w:color w:val="FFC000"/>
                <w:sz w:val="24"/>
              </w:rPr>
              <w:t>Any newspaper cuttings you are in</w:t>
            </w:r>
          </w:p>
          <w:p w:rsidR="002A6C4E" w:rsidRPr="002A6C4E" w:rsidRDefault="002A6C4E" w:rsidP="00ED5BE4">
            <w:pPr>
              <w:rPr>
                <w:color w:val="FFC000"/>
                <w:sz w:val="24"/>
              </w:rPr>
            </w:pPr>
            <w:r w:rsidRPr="002A6C4E">
              <w:rPr>
                <w:color w:val="FFC000"/>
                <w:sz w:val="24"/>
              </w:rPr>
              <w:t>School or community newsletter</w:t>
            </w:r>
          </w:p>
          <w:p w:rsidR="002A6C4E" w:rsidRPr="002A6C4E" w:rsidRDefault="002A6C4E" w:rsidP="00ED5BE4">
            <w:pPr>
              <w:rPr>
                <w:color w:val="FFC000"/>
                <w:sz w:val="24"/>
              </w:rPr>
            </w:pPr>
            <w:r w:rsidRPr="002A6C4E">
              <w:rPr>
                <w:color w:val="FFC000"/>
                <w:sz w:val="24"/>
              </w:rPr>
              <w:t>Feedback / positive comments from school or the community</w:t>
            </w:r>
          </w:p>
          <w:p w:rsidR="002A6C4E" w:rsidRPr="002A6C4E" w:rsidRDefault="002A6C4E" w:rsidP="00ED5BE4">
            <w:pPr>
              <w:rPr>
                <w:color w:val="FFC000"/>
                <w:sz w:val="24"/>
              </w:rPr>
            </w:pPr>
            <w:r w:rsidRPr="002A6C4E">
              <w:rPr>
                <w:color w:val="FFC000"/>
                <w:sz w:val="24"/>
              </w:rPr>
              <w:t>Social media posts where you have been mentioned</w:t>
            </w:r>
          </w:p>
          <w:p w:rsidR="002A6C4E" w:rsidRPr="0056708E" w:rsidRDefault="002A6C4E" w:rsidP="00ED5BE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ED5BE4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9B57D3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9B57D3" w:themeColor="accent2"/>
              </w:rPr>
            </w:pPr>
          </w:p>
        </w:tc>
        <w:tc>
          <w:tcPr>
            <w:tcW w:w="423" w:type="dxa"/>
            <w:vMerge/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ED5BE4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F33D48" w:rsidTr="00ED5BE4">
        <w:trPr>
          <w:trHeight w:val="183"/>
        </w:trPr>
        <w:tc>
          <w:tcPr>
            <w:tcW w:w="720" w:type="dxa"/>
          </w:tcPr>
          <w:p w:rsidR="00F33D48" w:rsidRDefault="00F33D48" w:rsidP="00F33D48"/>
        </w:tc>
        <w:tc>
          <w:tcPr>
            <w:tcW w:w="2942" w:type="dxa"/>
            <w:gridSpan w:val="2"/>
          </w:tcPr>
          <w:p w:rsidR="00F33D48" w:rsidRDefault="00F33D48" w:rsidP="00F33D48"/>
        </w:tc>
        <w:tc>
          <w:tcPr>
            <w:tcW w:w="423" w:type="dxa"/>
            <w:vMerge/>
          </w:tcPr>
          <w:p w:rsidR="00F33D48" w:rsidRPr="0052464C" w:rsidRDefault="00F33D48" w:rsidP="0052464C">
            <w:pPr>
              <w:rPr>
                <w:color w:val="FFC000"/>
              </w:rPr>
            </w:pPr>
          </w:p>
        </w:tc>
        <w:tc>
          <w:tcPr>
            <w:tcW w:w="6607" w:type="dxa"/>
            <w:vMerge/>
          </w:tcPr>
          <w:p w:rsidR="00F33D48" w:rsidRDefault="00F33D48" w:rsidP="00F33D48">
            <w:pPr>
              <w:pStyle w:val="Heading1"/>
            </w:pPr>
          </w:p>
        </w:tc>
      </w:tr>
      <w:tr w:rsidR="003D1B71" w:rsidTr="00ED5BE4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2448"/>
        </w:trPr>
        <w:tc>
          <w:tcPr>
            <w:tcW w:w="720" w:type="dxa"/>
          </w:tcPr>
          <w:p w:rsidR="003D1B71" w:rsidRPr="0056708E" w:rsidRDefault="00F33D48" w:rsidP="00222466">
            <w:pPr>
              <w:rPr>
                <w:rFonts w:ascii="Calibri" w:hAnsi="Calibri" w:cs="Calibri"/>
                <w:color w:val="9B57D3" w:themeColor="accent2"/>
              </w:rPr>
            </w:pPr>
            <w:r w:rsidRPr="0041684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44F10C3" wp14:editId="1842F527">
                      <wp:simplePos x="0" y="0"/>
                      <wp:positionH relativeFrom="column">
                        <wp:posOffset>-71755</wp:posOffset>
                      </wp:positionH>
                      <wp:positionV relativeFrom="page">
                        <wp:posOffset>2611755</wp:posOffset>
                      </wp:positionV>
                      <wp:extent cx="1811655" cy="581660"/>
                      <wp:effectExtent l="0" t="0" r="0" b="8890"/>
                      <wp:wrapNone/>
                      <wp:docPr id="1" name="Group 5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1655" cy="581660"/>
                                <a:chOff x="0" y="0"/>
                                <a:chExt cx="4114801" cy="1322388"/>
                              </a:xfrm>
                            </wpg:grpSpPr>
                            <wps:wsp>
                              <wps:cNvPr id="44" name="Freeform 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592263" y="182563"/>
                                  <a:ext cx="311150" cy="363538"/>
                                </a:xfrm>
                                <a:custGeom>
                                  <a:avLst/>
                                  <a:gdLst>
                                    <a:gd name="T0" fmla="*/ 0 w 428"/>
                                    <a:gd name="T1" fmla="*/ 14 h 500"/>
                                    <a:gd name="T2" fmla="*/ 14 w 428"/>
                                    <a:gd name="T3" fmla="*/ 0 h 500"/>
                                    <a:gd name="T4" fmla="*/ 99 w 428"/>
                                    <a:gd name="T5" fmla="*/ 0 h 500"/>
                                    <a:gd name="T6" fmla="*/ 112 w 428"/>
                                    <a:gd name="T7" fmla="*/ 14 h 500"/>
                                    <a:gd name="T8" fmla="*/ 112 w 428"/>
                                    <a:gd name="T9" fmla="*/ 194 h 500"/>
                                    <a:gd name="T10" fmla="*/ 316 w 428"/>
                                    <a:gd name="T11" fmla="*/ 194 h 500"/>
                                    <a:gd name="T12" fmla="*/ 316 w 428"/>
                                    <a:gd name="T13" fmla="*/ 14 h 500"/>
                                    <a:gd name="T14" fmla="*/ 330 w 428"/>
                                    <a:gd name="T15" fmla="*/ 0 h 500"/>
                                    <a:gd name="T16" fmla="*/ 415 w 428"/>
                                    <a:gd name="T17" fmla="*/ 0 h 500"/>
                                    <a:gd name="T18" fmla="*/ 428 w 428"/>
                                    <a:gd name="T19" fmla="*/ 14 h 500"/>
                                    <a:gd name="T20" fmla="*/ 428 w 428"/>
                                    <a:gd name="T21" fmla="*/ 486 h 500"/>
                                    <a:gd name="T22" fmla="*/ 415 w 428"/>
                                    <a:gd name="T23" fmla="*/ 500 h 500"/>
                                    <a:gd name="T24" fmla="*/ 330 w 428"/>
                                    <a:gd name="T25" fmla="*/ 500 h 500"/>
                                    <a:gd name="T26" fmla="*/ 316 w 428"/>
                                    <a:gd name="T27" fmla="*/ 486 h 500"/>
                                    <a:gd name="T28" fmla="*/ 316 w 428"/>
                                    <a:gd name="T29" fmla="*/ 299 h 500"/>
                                    <a:gd name="T30" fmla="*/ 112 w 428"/>
                                    <a:gd name="T31" fmla="*/ 299 h 500"/>
                                    <a:gd name="T32" fmla="*/ 112 w 428"/>
                                    <a:gd name="T33" fmla="*/ 486 h 500"/>
                                    <a:gd name="T34" fmla="*/ 99 w 428"/>
                                    <a:gd name="T35" fmla="*/ 500 h 500"/>
                                    <a:gd name="T36" fmla="*/ 14 w 428"/>
                                    <a:gd name="T37" fmla="*/ 500 h 500"/>
                                    <a:gd name="T38" fmla="*/ 0 w 428"/>
                                    <a:gd name="T39" fmla="*/ 486 h 500"/>
                                    <a:gd name="T40" fmla="*/ 0 w 428"/>
                                    <a:gd name="T41" fmla="*/ 14 h 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28" h="500">
                                      <a:moveTo>
                                        <a:pt x="0" y="14"/>
                                      </a:move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lnTo>
                                        <a:pt x="99" y="0"/>
                                      </a:lnTo>
                                      <a:cubicBezTo>
                                        <a:pt x="106" y="0"/>
                                        <a:pt x="112" y="7"/>
                                        <a:pt x="112" y="14"/>
                                      </a:cubicBezTo>
                                      <a:lnTo>
                                        <a:pt x="112" y="194"/>
                                      </a:lnTo>
                                      <a:lnTo>
                                        <a:pt x="316" y="194"/>
                                      </a:lnTo>
                                      <a:lnTo>
                                        <a:pt x="316" y="14"/>
                                      </a:lnTo>
                                      <a:cubicBezTo>
                                        <a:pt x="316" y="7"/>
                                        <a:pt x="322" y="0"/>
                                        <a:pt x="330" y="0"/>
                                      </a:cubicBezTo>
                                      <a:lnTo>
                                        <a:pt x="415" y="0"/>
                                      </a:lnTo>
                                      <a:cubicBezTo>
                                        <a:pt x="422" y="0"/>
                                        <a:pt x="428" y="7"/>
                                        <a:pt x="428" y="14"/>
                                      </a:cubicBezTo>
                                      <a:lnTo>
                                        <a:pt x="428" y="486"/>
                                      </a:lnTo>
                                      <a:cubicBezTo>
                                        <a:pt x="428" y="494"/>
                                        <a:pt x="422" y="500"/>
                                        <a:pt x="415" y="500"/>
                                      </a:cubicBezTo>
                                      <a:lnTo>
                                        <a:pt x="330" y="500"/>
                                      </a:lnTo>
                                      <a:cubicBezTo>
                                        <a:pt x="322" y="500"/>
                                        <a:pt x="316" y="494"/>
                                        <a:pt x="316" y="486"/>
                                      </a:cubicBezTo>
                                      <a:lnTo>
                                        <a:pt x="316" y="299"/>
                                      </a:lnTo>
                                      <a:lnTo>
                                        <a:pt x="112" y="299"/>
                                      </a:lnTo>
                                      <a:lnTo>
                                        <a:pt x="112" y="486"/>
                                      </a:lnTo>
                                      <a:cubicBezTo>
                                        <a:pt x="112" y="494"/>
                                        <a:pt x="106" y="500"/>
                                        <a:pt x="99" y="500"/>
                                      </a:cubicBezTo>
                                      <a:lnTo>
                                        <a:pt x="14" y="500"/>
                                      </a:lnTo>
                                      <a:cubicBezTo>
                                        <a:pt x="7" y="500"/>
                                        <a:pt x="0" y="494"/>
                                        <a:pt x="0" y="486"/>
                                      </a:cubicBez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" name="Freeform 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992313" y="182563"/>
                                  <a:ext cx="233363" cy="363538"/>
                                </a:xfrm>
                                <a:custGeom>
                                  <a:avLst/>
                                  <a:gdLst>
                                    <a:gd name="T0" fmla="*/ 0 w 322"/>
                                    <a:gd name="T1" fmla="*/ 14 h 500"/>
                                    <a:gd name="T2" fmla="*/ 13 w 322"/>
                                    <a:gd name="T3" fmla="*/ 0 h 500"/>
                                    <a:gd name="T4" fmla="*/ 309 w 322"/>
                                    <a:gd name="T5" fmla="*/ 0 h 500"/>
                                    <a:gd name="T6" fmla="*/ 322 w 322"/>
                                    <a:gd name="T7" fmla="*/ 14 h 500"/>
                                    <a:gd name="T8" fmla="*/ 322 w 322"/>
                                    <a:gd name="T9" fmla="*/ 92 h 500"/>
                                    <a:gd name="T10" fmla="*/ 309 w 322"/>
                                    <a:gd name="T11" fmla="*/ 105 h 500"/>
                                    <a:gd name="T12" fmla="*/ 111 w 322"/>
                                    <a:gd name="T13" fmla="*/ 105 h 500"/>
                                    <a:gd name="T14" fmla="*/ 111 w 322"/>
                                    <a:gd name="T15" fmla="*/ 194 h 500"/>
                                    <a:gd name="T16" fmla="*/ 274 w 322"/>
                                    <a:gd name="T17" fmla="*/ 194 h 500"/>
                                    <a:gd name="T18" fmla="*/ 287 w 322"/>
                                    <a:gd name="T19" fmla="*/ 207 h 500"/>
                                    <a:gd name="T20" fmla="*/ 287 w 322"/>
                                    <a:gd name="T21" fmla="*/ 285 h 500"/>
                                    <a:gd name="T22" fmla="*/ 274 w 322"/>
                                    <a:gd name="T23" fmla="*/ 299 h 500"/>
                                    <a:gd name="T24" fmla="*/ 111 w 322"/>
                                    <a:gd name="T25" fmla="*/ 299 h 500"/>
                                    <a:gd name="T26" fmla="*/ 111 w 322"/>
                                    <a:gd name="T27" fmla="*/ 395 h 500"/>
                                    <a:gd name="T28" fmla="*/ 309 w 322"/>
                                    <a:gd name="T29" fmla="*/ 395 h 500"/>
                                    <a:gd name="T30" fmla="*/ 322 w 322"/>
                                    <a:gd name="T31" fmla="*/ 409 h 500"/>
                                    <a:gd name="T32" fmla="*/ 322 w 322"/>
                                    <a:gd name="T33" fmla="*/ 486 h 500"/>
                                    <a:gd name="T34" fmla="*/ 309 w 322"/>
                                    <a:gd name="T35" fmla="*/ 500 h 500"/>
                                    <a:gd name="T36" fmla="*/ 13 w 322"/>
                                    <a:gd name="T37" fmla="*/ 500 h 500"/>
                                    <a:gd name="T38" fmla="*/ 0 w 322"/>
                                    <a:gd name="T39" fmla="*/ 486 h 500"/>
                                    <a:gd name="T40" fmla="*/ 0 w 322"/>
                                    <a:gd name="T41" fmla="*/ 14 h 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22" h="500">
                                      <a:moveTo>
                                        <a:pt x="0" y="14"/>
                                      </a:moveTo>
                                      <a:cubicBezTo>
                                        <a:pt x="0" y="7"/>
                                        <a:pt x="5" y="0"/>
                                        <a:pt x="13" y="0"/>
                                      </a:cubicBezTo>
                                      <a:lnTo>
                                        <a:pt x="309" y="0"/>
                                      </a:lnTo>
                                      <a:cubicBezTo>
                                        <a:pt x="317" y="0"/>
                                        <a:pt x="322" y="7"/>
                                        <a:pt x="322" y="14"/>
                                      </a:cubicBezTo>
                                      <a:lnTo>
                                        <a:pt x="322" y="92"/>
                                      </a:lnTo>
                                      <a:cubicBezTo>
                                        <a:pt x="322" y="99"/>
                                        <a:pt x="317" y="105"/>
                                        <a:pt x="309" y="105"/>
                                      </a:cubicBezTo>
                                      <a:lnTo>
                                        <a:pt x="111" y="105"/>
                                      </a:lnTo>
                                      <a:lnTo>
                                        <a:pt x="111" y="194"/>
                                      </a:lnTo>
                                      <a:lnTo>
                                        <a:pt x="274" y="194"/>
                                      </a:lnTo>
                                      <a:cubicBezTo>
                                        <a:pt x="281" y="194"/>
                                        <a:pt x="287" y="200"/>
                                        <a:pt x="287" y="207"/>
                                      </a:cubicBezTo>
                                      <a:lnTo>
                                        <a:pt x="287" y="285"/>
                                      </a:lnTo>
                                      <a:cubicBezTo>
                                        <a:pt x="287" y="293"/>
                                        <a:pt x="281" y="299"/>
                                        <a:pt x="274" y="299"/>
                                      </a:cubicBezTo>
                                      <a:lnTo>
                                        <a:pt x="111" y="299"/>
                                      </a:lnTo>
                                      <a:lnTo>
                                        <a:pt x="111" y="395"/>
                                      </a:lnTo>
                                      <a:lnTo>
                                        <a:pt x="309" y="395"/>
                                      </a:lnTo>
                                      <a:cubicBezTo>
                                        <a:pt x="317" y="395"/>
                                        <a:pt x="322" y="402"/>
                                        <a:pt x="322" y="409"/>
                                      </a:cubicBezTo>
                                      <a:lnTo>
                                        <a:pt x="322" y="486"/>
                                      </a:lnTo>
                                      <a:cubicBezTo>
                                        <a:pt x="322" y="494"/>
                                        <a:pt x="317" y="500"/>
                                        <a:pt x="309" y="500"/>
                                      </a:cubicBezTo>
                                      <a:lnTo>
                                        <a:pt x="13" y="500"/>
                                      </a:lnTo>
                                      <a:cubicBezTo>
                                        <a:pt x="5" y="500"/>
                                        <a:pt x="0" y="494"/>
                                        <a:pt x="0" y="486"/>
                                      </a:cubicBez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" name="Freeform 7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0125" y="177800"/>
                                  <a:ext cx="371475" cy="373063"/>
                                </a:xfrm>
                                <a:custGeom>
                                  <a:avLst/>
                                  <a:gdLst>
                                    <a:gd name="T0" fmla="*/ 256 w 513"/>
                                    <a:gd name="T1" fmla="*/ 400 h 514"/>
                                    <a:gd name="T2" fmla="*/ 399 w 513"/>
                                    <a:gd name="T3" fmla="*/ 258 h 514"/>
                                    <a:gd name="T4" fmla="*/ 256 w 513"/>
                                    <a:gd name="T5" fmla="*/ 114 h 514"/>
                                    <a:gd name="T6" fmla="*/ 114 w 513"/>
                                    <a:gd name="T7" fmla="*/ 258 h 514"/>
                                    <a:gd name="T8" fmla="*/ 256 w 513"/>
                                    <a:gd name="T9" fmla="*/ 400 h 514"/>
                                    <a:gd name="T10" fmla="*/ 256 w 513"/>
                                    <a:gd name="T11" fmla="*/ 0 h 514"/>
                                    <a:gd name="T12" fmla="*/ 513 w 513"/>
                                    <a:gd name="T13" fmla="*/ 258 h 514"/>
                                    <a:gd name="T14" fmla="*/ 256 w 513"/>
                                    <a:gd name="T15" fmla="*/ 514 h 514"/>
                                    <a:gd name="T16" fmla="*/ 0 w 513"/>
                                    <a:gd name="T17" fmla="*/ 258 h 514"/>
                                    <a:gd name="T18" fmla="*/ 256 w 513"/>
                                    <a:gd name="T19" fmla="*/ 0 h 5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3" h="514">
                                      <a:moveTo>
                                        <a:pt x="256" y="400"/>
                                      </a:moveTo>
                                      <a:cubicBezTo>
                                        <a:pt x="335" y="400"/>
                                        <a:pt x="399" y="336"/>
                                        <a:pt x="399" y="258"/>
                                      </a:cubicBezTo>
                                      <a:cubicBezTo>
                                        <a:pt x="399" y="179"/>
                                        <a:pt x="335" y="114"/>
                                        <a:pt x="256" y="114"/>
                                      </a:cubicBezTo>
                                      <a:cubicBezTo>
                                        <a:pt x="178" y="114"/>
                                        <a:pt x="114" y="179"/>
                                        <a:pt x="114" y="258"/>
                                      </a:cubicBezTo>
                                      <a:cubicBezTo>
                                        <a:pt x="114" y="336"/>
                                        <a:pt x="178" y="400"/>
                                        <a:pt x="256" y="400"/>
                                      </a:cubicBezTo>
                                      <a:close/>
                                      <a:moveTo>
                                        <a:pt x="256" y="0"/>
                                      </a:moveTo>
                                      <a:cubicBezTo>
                                        <a:pt x="399" y="0"/>
                                        <a:pt x="513" y="115"/>
                                        <a:pt x="513" y="258"/>
                                      </a:cubicBezTo>
                                      <a:cubicBezTo>
                                        <a:pt x="513" y="401"/>
                                        <a:pt x="399" y="514"/>
                                        <a:pt x="256" y="514"/>
                                      </a:cubicBezTo>
                                      <a:cubicBezTo>
                                        <a:pt x="113" y="514"/>
                                        <a:pt x="0" y="401"/>
                                        <a:pt x="0" y="258"/>
                                      </a:cubicBezTo>
                                      <a:cubicBezTo>
                                        <a:pt x="0" y="115"/>
                                        <a:pt x="113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7" name="Freeform 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705100" y="177800"/>
                                  <a:ext cx="311150" cy="373063"/>
                                </a:xfrm>
                                <a:custGeom>
                                  <a:avLst/>
                                  <a:gdLst>
                                    <a:gd name="T0" fmla="*/ 0 w 430"/>
                                    <a:gd name="T1" fmla="*/ 13 h 514"/>
                                    <a:gd name="T2" fmla="*/ 14 w 430"/>
                                    <a:gd name="T3" fmla="*/ 0 h 514"/>
                                    <a:gd name="T4" fmla="*/ 32 w 430"/>
                                    <a:gd name="T5" fmla="*/ 0 h 514"/>
                                    <a:gd name="T6" fmla="*/ 316 w 430"/>
                                    <a:gd name="T7" fmla="*/ 274 h 514"/>
                                    <a:gd name="T8" fmla="*/ 317 w 430"/>
                                    <a:gd name="T9" fmla="*/ 274 h 514"/>
                                    <a:gd name="T10" fmla="*/ 317 w 430"/>
                                    <a:gd name="T11" fmla="*/ 21 h 514"/>
                                    <a:gd name="T12" fmla="*/ 331 w 430"/>
                                    <a:gd name="T13" fmla="*/ 7 h 514"/>
                                    <a:gd name="T14" fmla="*/ 416 w 430"/>
                                    <a:gd name="T15" fmla="*/ 7 h 514"/>
                                    <a:gd name="T16" fmla="*/ 430 w 430"/>
                                    <a:gd name="T17" fmla="*/ 21 h 514"/>
                                    <a:gd name="T18" fmla="*/ 430 w 430"/>
                                    <a:gd name="T19" fmla="*/ 501 h 514"/>
                                    <a:gd name="T20" fmla="*/ 416 w 430"/>
                                    <a:gd name="T21" fmla="*/ 514 h 514"/>
                                    <a:gd name="T22" fmla="*/ 405 w 430"/>
                                    <a:gd name="T23" fmla="*/ 514 h 514"/>
                                    <a:gd name="T24" fmla="*/ 396 w 430"/>
                                    <a:gd name="T25" fmla="*/ 511 h 514"/>
                                    <a:gd name="T26" fmla="*/ 114 w 430"/>
                                    <a:gd name="T27" fmla="*/ 227 h 514"/>
                                    <a:gd name="T28" fmla="*/ 113 w 430"/>
                                    <a:gd name="T29" fmla="*/ 227 h 514"/>
                                    <a:gd name="T30" fmla="*/ 113 w 430"/>
                                    <a:gd name="T31" fmla="*/ 493 h 514"/>
                                    <a:gd name="T32" fmla="*/ 99 w 430"/>
                                    <a:gd name="T33" fmla="*/ 507 h 514"/>
                                    <a:gd name="T34" fmla="*/ 14 w 430"/>
                                    <a:gd name="T35" fmla="*/ 507 h 514"/>
                                    <a:gd name="T36" fmla="*/ 1 w 430"/>
                                    <a:gd name="T37" fmla="*/ 493 h 514"/>
                                    <a:gd name="T38" fmla="*/ 0 w 430"/>
                                    <a:gd name="T39" fmla="*/ 13 h 5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430" h="514">
                                      <a:moveTo>
                                        <a:pt x="0" y="13"/>
                                      </a:moveTo>
                                      <a:cubicBezTo>
                                        <a:pt x="0" y="6"/>
                                        <a:pt x="7" y="0"/>
                                        <a:pt x="14" y="0"/>
                                      </a:cubicBezTo>
                                      <a:lnTo>
                                        <a:pt x="32" y="0"/>
                                      </a:lnTo>
                                      <a:lnTo>
                                        <a:pt x="316" y="274"/>
                                      </a:lnTo>
                                      <a:lnTo>
                                        <a:pt x="317" y="274"/>
                                      </a:lnTo>
                                      <a:lnTo>
                                        <a:pt x="317" y="21"/>
                                      </a:lnTo>
                                      <a:cubicBezTo>
                                        <a:pt x="317" y="14"/>
                                        <a:pt x="323" y="7"/>
                                        <a:pt x="331" y="7"/>
                                      </a:cubicBezTo>
                                      <a:lnTo>
                                        <a:pt x="416" y="7"/>
                                      </a:lnTo>
                                      <a:cubicBezTo>
                                        <a:pt x="424" y="7"/>
                                        <a:pt x="430" y="14"/>
                                        <a:pt x="430" y="21"/>
                                      </a:cubicBezTo>
                                      <a:lnTo>
                                        <a:pt x="430" y="501"/>
                                      </a:lnTo>
                                      <a:cubicBezTo>
                                        <a:pt x="430" y="508"/>
                                        <a:pt x="424" y="514"/>
                                        <a:pt x="416" y="514"/>
                                      </a:cubicBezTo>
                                      <a:lnTo>
                                        <a:pt x="405" y="514"/>
                                      </a:lnTo>
                                      <a:cubicBezTo>
                                        <a:pt x="403" y="514"/>
                                        <a:pt x="397" y="512"/>
                                        <a:pt x="396" y="511"/>
                                      </a:cubicBezTo>
                                      <a:lnTo>
                                        <a:pt x="114" y="227"/>
                                      </a:lnTo>
                                      <a:lnTo>
                                        <a:pt x="113" y="227"/>
                                      </a:lnTo>
                                      <a:lnTo>
                                        <a:pt x="113" y="493"/>
                                      </a:lnTo>
                                      <a:cubicBezTo>
                                        <a:pt x="113" y="501"/>
                                        <a:pt x="107" y="507"/>
                                        <a:pt x="99" y="507"/>
                                      </a:cubicBezTo>
                                      <a:lnTo>
                                        <a:pt x="14" y="507"/>
                                      </a:lnTo>
                                      <a:cubicBezTo>
                                        <a:pt x="7" y="507"/>
                                        <a:pt x="1" y="501"/>
                                        <a:pt x="1" y="493"/>
                                      </a:cubicBez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8" name="Freeform 9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025" y="658813"/>
                                  <a:ext cx="136525" cy="150813"/>
                                </a:xfrm>
                                <a:custGeom>
                                  <a:avLst/>
                                  <a:gdLst>
                                    <a:gd name="T0" fmla="*/ 142 w 187"/>
                                    <a:gd name="T1" fmla="*/ 121 h 208"/>
                                    <a:gd name="T2" fmla="*/ 44 w 187"/>
                                    <a:gd name="T3" fmla="*/ 121 h 208"/>
                                    <a:gd name="T4" fmla="*/ 44 w 187"/>
                                    <a:gd name="T5" fmla="*/ 208 h 208"/>
                                    <a:gd name="T6" fmla="*/ 0 w 187"/>
                                    <a:gd name="T7" fmla="*/ 208 h 208"/>
                                    <a:gd name="T8" fmla="*/ 0 w 187"/>
                                    <a:gd name="T9" fmla="*/ 0 h 208"/>
                                    <a:gd name="T10" fmla="*/ 44 w 187"/>
                                    <a:gd name="T11" fmla="*/ 0 h 208"/>
                                    <a:gd name="T12" fmla="*/ 44 w 187"/>
                                    <a:gd name="T13" fmla="*/ 82 h 208"/>
                                    <a:gd name="T14" fmla="*/ 142 w 187"/>
                                    <a:gd name="T15" fmla="*/ 82 h 208"/>
                                    <a:gd name="T16" fmla="*/ 142 w 187"/>
                                    <a:gd name="T17" fmla="*/ 0 h 208"/>
                                    <a:gd name="T18" fmla="*/ 187 w 187"/>
                                    <a:gd name="T19" fmla="*/ 0 h 208"/>
                                    <a:gd name="T20" fmla="*/ 187 w 187"/>
                                    <a:gd name="T21" fmla="*/ 208 h 208"/>
                                    <a:gd name="T22" fmla="*/ 142 w 187"/>
                                    <a:gd name="T23" fmla="*/ 208 h 208"/>
                                    <a:gd name="T24" fmla="*/ 142 w 187"/>
                                    <a:gd name="T25" fmla="*/ 121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87" h="208">
                                      <a:moveTo>
                                        <a:pt x="142" y="121"/>
                                      </a:moveTo>
                                      <a:lnTo>
                                        <a:pt x="44" y="121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82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87" y="208"/>
                                      </a:lnTo>
                                      <a:lnTo>
                                        <a:pt x="142" y="208"/>
                                      </a:lnTo>
                                      <a:lnTo>
                                        <a:pt x="142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9" name="Rectangle 49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3238" y="658813"/>
                                  <a:ext cx="31750" cy="1508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0" name="Freeform 11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839913" y="657225"/>
                                  <a:ext cx="144463" cy="155575"/>
                                </a:xfrm>
                                <a:custGeom>
                                  <a:avLst/>
                                  <a:gdLst>
                                    <a:gd name="T0" fmla="*/ 111 w 199"/>
                                    <a:gd name="T1" fmla="*/ 0 h 216"/>
                                    <a:gd name="T2" fmla="*/ 197 w 199"/>
                                    <a:gd name="T3" fmla="*/ 46 h 216"/>
                                    <a:gd name="T4" fmla="*/ 160 w 199"/>
                                    <a:gd name="T5" fmla="*/ 66 h 216"/>
                                    <a:gd name="T6" fmla="*/ 111 w 199"/>
                                    <a:gd name="T7" fmla="*/ 40 h 216"/>
                                    <a:gd name="T8" fmla="*/ 46 w 199"/>
                                    <a:gd name="T9" fmla="*/ 108 h 216"/>
                                    <a:gd name="T10" fmla="*/ 111 w 199"/>
                                    <a:gd name="T11" fmla="*/ 176 h 216"/>
                                    <a:gd name="T12" fmla="*/ 156 w 199"/>
                                    <a:gd name="T13" fmla="*/ 160 h 216"/>
                                    <a:gd name="T14" fmla="*/ 156 w 199"/>
                                    <a:gd name="T15" fmla="*/ 135 h 216"/>
                                    <a:gd name="T16" fmla="*/ 100 w 199"/>
                                    <a:gd name="T17" fmla="*/ 135 h 216"/>
                                    <a:gd name="T18" fmla="*/ 100 w 199"/>
                                    <a:gd name="T19" fmla="*/ 97 h 216"/>
                                    <a:gd name="T20" fmla="*/ 199 w 199"/>
                                    <a:gd name="T21" fmla="*/ 97 h 216"/>
                                    <a:gd name="T22" fmla="*/ 199 w 199"/>
                                    <a:gd name="T23" fmla="*/ 177 h 216"/>
                                    <a:gd name="T24" fmla="*/ 111 w 199"/>
                                    <a:gd name="T25" fmla="*/ 216 h 216"/>
                                    <a:gd name="T26" fmla="*/ 0 w 199"/>
                                    <a:gd name="T27" fmla="*/ 108 h 216"/>
                                    <a:gd name="T28" fmla="*/ 111 w 199"/>
                                    <a:gd name="T29" fmla="*/ 0 h 2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99" h="216">
                                      <a:moveTo>
                                        <a:pt x="111" y="0"/>
                                      </a:moveTo>
                                      <a:cubicBezTo>
                                        <a:pt x="154" y="0"/>
                                        <a:pt x="181" y="21"/>
                                        <a:pt x="197" y="46"/>
                                      </a:cubicBezTo>
                                      <a:lnTo>
                                        <a:pt x="160" y="66"/>
                                      </a:lnTo>
                                      <a:cubicBezTo>
                                        <a:pt x="150" y="51"/>
                                        <a:pt x="132" y="40"/>
                                        <a:pt x="111" y="40"/>
                                      </a:cubicBezTo>
                                      <a:cubicBezTo>
                                        <a:pt x="73" y="40"/>
                                        <a:pt x="46" y="69"/>
                                        <a:pt x="46" y="108"/>
                                      </a:cubicBezTo>
                                      <a:cubicBezTo>
                                        <a:pt x="46" y="147"/>
                                        <a:pt x="73" y="176"/>
                                        <a:pt x="111" y="176"/>
                                      </a:cubicBezTo>
                                      <a:cubicBezTo>
                                        <a:pt x="130" y="176"/>
                                        <a:pt x="146" y="168"/>
                                        <a:pt x="156" y="160"/>
                                      </a:cubicBezTo>
                                      <a:lnTo>
                                        <a:pt x="156" y="135"/>
                                      </a:lnTo>
                                      <a:lnTo>
                                        <a:pt x="100" y="135"/>
                                      </a:lnTo>
                                      <a:lnTo>
                                        <a:pt x="100" y="97"/>
                                      </a:lnTo>
                                      <a:lnTo>
                                        <a:pt x="199" y="97"/>
                                      </a:lnTo>
                                      <a:lnTo>
                                        <a:pt x="199" y="177"/>
                                      </a:lnTo>
                                      <a:cubicBezTo>
                                        <a:pt x="178" y="200"/>
                                        <a:pt x="148" y="216"/>
                                        <a:pt x="111" y="216"/>
                                      </a:cubicBezTo>
                                      <a:cubicBezTo>
                                        <a:pt x="50" y="216"/>
                                        <a:pt x="0" y="173"/>
                                        <a:pt x="0" y="108"/>
                                      </a:cubicBezTo>
                                      <a:cubicBezTo>
                                        <a:pt x="0" y="42"/>
                                        <a:pt x="50" y="0"/>
                                        <a:pt x="1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1" name="Freeform 12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020888" y="658813"/>
                                  <a:ext cx="136525" cy="150813"/>
                                </a:xfrm>
                                <a:custGeom>
                                  <a:avLst/>
                                  <a:gdLst>
                                    <a:gd name="T0" fmla="*/ 142 w 187"/>
                                    <a:gd name="T1" fmla="*/ 121 h 208"/>
                                    <a:gd name="T2" fmla="*/ 44 w 187"/>
                                    <a:gd name="T3" fmla="*/ 121 h 208"/>
                                    <a:gd name="T4" fmla="*/ 44 w 187"/>
                                    <a:gd name="T5" fmla="*/ 208 h 208"/>
                                    <a:gd name="T6" fmla="*/ 0 w 187"/>
                                    <a:gd name="T7" fmla="*/ 208 h 208"/>
                                    <a:gd name="T8" fmla="*/ 0 w 187"/>
                                    <a:gd name="T9" fmla="*/ 0 h 208"/>
                                    <a:gd name="T10" fmla="*/ 44 w 187"/>
                                    <a:gd name="T11" fmla="*/ 0 h 208"/>
                                    <a:gd name="T12" fmla="*/ 44 w 187"/>
                                    <a:gd name="T13" fmla="*/ 82 h 208"/>
                                    <a:gd name="T14" fmla="*/ 142 w 187"/>
                                    <a:gd name="T15" fmla="*/ 82 h 208"/>
                                    <a:gd name="T16" fmla="*/ 142 w 187"/>
                                    <a:gd name="T17" fmla="*/ 0 h 208"/>
                                    <a:gd name="T18" fmla="*/ 187 w 187"/>
                                    <a:gd name="T19" fmla="*/ 0 h 208"/>
                                    <a:gd name="T20" fmla="*/ 187 w 187"/>
                                    <a:gd name="T21" fmla="*/ 208 h 208"/>
                                    <a:gd name="T22" fmla="*/ 142 w 187"/>
                                    <a:gd name="T23" fmla="*/ 208 h 208"/>
                                    <a:gd name="T24" fmla="*/ 142 w 187"/>
                                    <a:gd name="T25" fmla="*/ 121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87" h="208">
                                      <a:moveTo>
                                        <a:pt x="142" y="121"/>
                                      </a:moveTo>
                                      <a:lnTo>
                                        <a:pt x="44" y="121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82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87" y="208"/>
                                      </a:lnTo>
                                      <a:lnTo>
                                        <a:pt x="142" y="208"/>
                                      </a:lnTo>
                                      <a:lnTo>
                                        <a:pt x="142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3" name="Freeform 13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197100" y="658813"/>
                                  <a:ext cx="106363" cy="150813"/>
                                </a:xfrm>
                                <a:custGeom>
                                  <a:avLst/>
                                  <a:gdLst>
                                    <a:gd name="T0" fmla="*/ 0 w 147"/>
                                    <a:gd name="T1" fmla="*/ 0 h 208"/>
                                    <a:gd name="T2" fmla="*/ 147 w 147"/>
                                    <a:gd name="T3" fmla="*/ 0 h 208"/>
                                    <a:gd name="T4" fmla="*/ 147 w 147"/>
                                    <a:gd name="T5" fmla="*/ 38 h 208"/>
                                    <a:gd name="T6" fmla="*/ 44 w 147"/>
                                    <a:gd name="T7" fmla="*/ 38 h 208"/>
                                    <a:gd name="T8" fmla="*/ 44 w 147"/>
                                    <a:gd name="T9" fmla="*/ 83 h 208"/>
                                    <a:gd name="T10" fmla="*/ 145 w 147"/>
                                    <a:gd name="T11" fmla="*/ 83 h 208"/>
                                    <a:gd name="T12" fmla="*/ 145 w 147"/>
                                    <a:gd name="T13" fmla="*/ 121 h 208"/>
                                    <a:gd name="T14" fmla="*/ 44 w 147"/>
                                    <a:gd name="T15" fmla="*/ 121 h 208"/>
                                    <a:gd name="T16" fmla="*/ 44 w 147"/>
                                    <a:gd name="T17" fmla="*/ 169 h 208"/>
                                    <a:gd name="T18" fmla="*/ 147 w 147"/>
                                    <a:gd name="T19" fmla="*/ 169 h 208"/>
                                    <a:gd name="T20" fmla="*/ 147 w 147"/>
                                    <a:gd name="T21" fmla="*/ 208 h 208"/>
                                    <a:gd name="T22" fmla="*/ 0 w 147"/>
                                    <a:gd name="T23" fmla="*/ 208 h 208"/>
                                    <a:gd name="T24" fmla="*/ 0 w 147"/>
                                    <a:gd name="T25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47" h="208">
                                      <a:moveTo>
                                        <a:pt x="0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47" y="38"/>
                                      </a:lnTo>
                                      <a:lnTo>
                                        <a:pt x="44" y="38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145" y="83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147" y="169"/>
                                      </a:lnTo>
                                      <a:lnTo>
                                        <a:pt x="147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4" name="Freeform 14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9975" y="658813"/>
                                  <a:ext cx="122238" cy="150813"/>
                                </a:xfrm>
                                <a:custGeom>
                                  <a:avLst/>
                                  <a:gdLst>
                                    <a:gd name="T0" fmla="*/ 91 w 168"/>
                                    <a:gd name="T1" fmla="*/ 38 h 208"/>
                                    <a:gd name="T2" fmla="*/ 44 w 168"/>
                                    <a:gd name="T3" fmla="*/ 38 h 208"/>
                                    <a:gd name="T4" fmla="*/ 44 w 168"/>
                                    <a:gd name="T5" fmla="*/ 95 h 208"/>
                                    <a:gd name="T6" fmla="*/ 91 w 168"/>
                                    <a:gd name="T7" fmla="*/ 95 h 208"/>
                                    <a:gd name="T8" fmla="*/ 122 w 168"/>
                                    <a:gd name="T9" fmla="*/ 67 h 208"/>
                                    <a:gd name="T10" fmla="*/ 91 w 168"/>
                                    <a:gd name="T11" fmla="*/ 38 h 208"/>
                                    <a:gd name="T12" fmla="*/ 77 w 168"/>
                                    <a:gd name="T13" fmla="*/ 133 h 208"/>
                                    <a:gd name="T14" fmla="*/ 44 w 168"/>
                                    <a:gd name="T15" fmla="*/ 133 h 208"/>
                                    <a:gd name="T16" fmla="*/ 44 w 168"/>
                                    <a:gd name="T17" fmla="*/ 208 h 208"/>
                                    <a:gd name="T18" fmla="*/ 0 w 168"/>
                                    <a:gd name="T19" fmla="*/ 208 h 208"/>
                                    <a:gd name="T20" fmla="*/ 0 w 168"/>
                                    <a:gd name="T21" fmla="*/ 0 h 208"/>
                                    <a:gd name="T22" fmla="*/ 97 w 168"/>
                                    <a:gd name="T23" fmla="*/ 0 h 208"/>
                                    <a:gd name="T24" fmla="*/ 167 w 168"/>
                                    <a:gd name="T25" fmla="*/ 67 h 208"/>
                                    <a:gd name="T26" fmla="*/ 122 w 168"/>
                                    <a:gd name="T27" fmla="*/ 129 h 208"/>
                                    <a:gd name="T28" fmla="*/ 168 w 168"/>
                                    <a:gd name="T29" fmla="*/ 208 h 208"/>
                                    <a:gd name="T30" fmla="*/ 118 w 168"/>
                                    <a:gd name="T31" fmla="*/ 208 h 208"/>
                                    <a:gd name="T32" fmla="*/ 77 w 168"/>
                                    <a:gd name="T33" fmla="*/ 133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8" h="208">
                                      <a:moveTo>
                                        <a:pt x="91" y="38"/>
                                      </a:moveTo>
                                      <a:lnTo>
                                        <a:pt x="44" y="38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91" y="95"/>
                                      </a:lnTo>
                                      <a:cubicBezTo>
                                        <a:pt x="109" y="95"/>
                                        <a:pt x="122" y="84"/>
                                        <a:pt x="122" y="67"/>
                                      </a:cubicBezTo>
                                      <a:cubicBezTo>
                                        <a:pt x="122" y="49"/>
                                        <a:pt x="109" y="38"/>
                                        <a:pt x="91" y="38"/>
                                      </a:cubicBezTo>
                                      <a:close/>
                                      <a:moveTo>
                                        <a:pt x="77" y="133"/>
                                      </a:moveTo>
                                      <a:lnTo>
                                        <a:pt x="44" y="133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" y="0"/>
                                      </a:lnTo>
                                      <a:cubicBezTo>
                                        <a:pt x="141" y="0"/>
                                        <a:pt x="167" y="28"/>
                                        <a:pt x="167" y="67"/>
                                      </a:cubicBezTo>
                                      <a:cubicBezTo>
                                        <a:pt x="167" y="104"/>
                                        <a:pt x="144" y="123"/>
                                        <a:pt x="122" y="129"/>
                                      </a:cubicBezTo>
                                      <a:lnTo>
                                        <a:pt x="168" y="208"/>
                                      </a:lnTo>
                                      <a:lnTo>
                                        <a:pt x="118" y="208"/>
                                      </a:lnTo>
                                      <a:lnTo>
                                        <a:pt x="77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5" name="Freeform 1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565400" y="658813"/>
                                  <a:ext cx="106363" cy="150813"/>
                                </a:xfrm>
                                <a:custGeom>
                                  <a:avLst/>
                                  <a:gdLst>
                                    <a:gd name="T0" fmla="*/ 0 w 147"/>
                                    <a:gd name="T1" fmla="*/ 0 h 208"/>
                                    <a:gd name="T2" fmla="*/ 147 w 147"/>
                                    <a:gd name="T3" fmla="*/ 0 h 208"/>
                                    <a:gd name="T4" fmla="*/ 147 w 147"/>
                                    <a:gd name="T5" fmla="*/ 38 h 208"/>
                                    <a:gd name="T6" fmla="*/ 44 w 147"/>
                                    <a:gd name="T7" fmla="*/ 38 h 208"/>
                                    <a:gd name="T8" fmla="*/ 44 w 147"/>
                                    <a:gd name="T9" fmla="*/ 83 h 208"/>
                                    <a:gd name="T10" fmla="*/ 145 w 147"/>
                                    <a:gd name="T11" fmla="*/ 83 h 208"/>
                                    <a:gd name="T12" fmla="*/ 145 w 147"/>
                                    <a:gd name="T13" fmla="*/ 121 h 208"/>
                                    <a:gd name="T14" fmla="*/ 44 w 147"/>
                                    <a:gd name="T15" fmla="*/ 121 h 208"/>
                                    <a:gd name="T16" fmla="*/ 44 w 147"/>
                                    <a:gd name="T17" fmla="*/ 169 h 208"/>
                                    <a:gd name="T18" fmla="*/ 147 w 147"/>
                                    <a:gd name="T19" fmla="*/ 169 h 208"/>
                                    <a:gd name="T20" fmla="*/ 147 w 147"/>
                                    <a:gd name="T21" fmla="*/ 208 h 208"/>
                                    <a:gd name="T22" fmla="*/ 0 w 147"/>
                                    <a:gd name="T23" fmla="*/ 208 h 208"/>
                                    <a:gd name="T24" fmla="*/ 0 w 147"/>
                                    <a:gd name="T25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47" h="208">
                                      <a:moveTo>
                                        <a:pt x="0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47" y="38"/>
                                      </a:lnTo>
                                      <a:lnTo>
                                        <a:pt x="44" y="38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145" y="83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147" y="169"/>
                                      </a:lnTo>
                                      <a:lnTo>
                                        <a:pt x="147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6" name="Freeform 16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08275" y="658813"/>
                                  <a:ext cx="141288" cy="150813"/>
                                </a:xfrm>
                                <a:custGeom>
                                  <a:avLst/>
                                  <a:gdLst>
                                    <a:gd name="T0" fmla="*/ 82 w 193"/>
                                    <a:gd name="T1" fmla="*/ 169 h 208"/>
                                    <a:gd name="T2" fmla="*/ 147 w 193"/>
                                    <a:gd name="T3" fmla="*/ 104 h 208"/>
                                    <a:gd name="T4" fmla="*/ 82 w 193"/>
                                    <a:gd name="T5" fmla="*/ 39 h 208"/>
                                    <a:gd name="T6" fmla="*/ 45 w 193"/>
                                    <a:gd name="T7" fmla="*/ 39 h 208"/>
                                    <a:gd name="T8" fmla="*/ 45 w 193"/>
                                    <a:gd name="T9" fmla="*/ 169 h 208"/>
                                    <a:gd name="T10" fmla="*/ 82 w 193"/>
                                    <a:gd name="T11" fmla="*/ 169 h 208"/>
                                    <a:gd name="T12" fmla="*/ 0 w 193"/>
                                    <a:gd name="T13" fmla="*/ 0 h 208"/>
                                    <a:gd name="T14" fmla="*/ 82 w 193"/>
                                    <a:gd name="T15" fmla="*/ 0 h 208"/>
                                    <a:gd name="T16" fmla="*/ 193 w 193"/>
                                    <a:gd name="T17" fmla="*/ 104 h 208"/>
                                    <a:gd name="T18" fmla="*/ 82 w 193"/>
                                    <a:gd name="T19" fmla="*/ 208 h 208"/>
                                    <a:gd name="T20" fmla="*/ 0 w 193"/>
                                    <a:gd name="T21" fmla="*/ 208 h 208"/>
                                    <a:gd name="T22" fmla="*/ 0 w 193"/>
                                    <a:gd name="T23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3" h="208">
                                      <a:moveTo>
                                        <a:pt x="82" y="169"/>
                                      </a:moveTo>
                                      <a:cubicBezTo>
                                        <a:pt x="123" y="169"/>
                                        <a:pt x="147" y="139"/>
                                        <a:pt x="147" y="104"/>
                                      </a:cubicBezTo>
                                      <a:cubicBezTo>
                                        <a:pt x="147" y="67"/>
                                        <a:pt x="125" y="39"/>
                                        <a:pt x="82" y="39"/>
                                      </a:cubicBezTo>
                                      <a:lnTo>
                                        <a:pt x="45" y="39"/>
                                      </a:lnTo>
                                      <a:lnTo>
                                        <a:pt x="45" y="169"/>
                                      </a:lnTo>
                                      <a:lnTo>
                                        <a:pt x="82" y="16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82" y="0"/>
                                      </a:lnTo>
                                      <a:cubicBezTo>
                                        <a:pt x="147" y="0"/>
                                        <a:pt x="193" y="41"/>
                                        <a:pt x="193" y="104"/>
                                      </a:cubicBezTo>
                                      <a:cubicBezTo>
                                        <a:pt x="193" y="167"/>
                                        <a:pt x="147" y="208"/>
                                        <a:pt x="82" y="208"/>
                                      </a:cubicBez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7" name="Freeform 17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882900" y="658813"/>
                                  <a:ext cx="134938" cy="153988"/>
                                </a:xfrm>
                                <a:custGeom>
                                  <a:avLst/>
                                  <a:gdLst>
                                    <a:gd name="T0" fmla="*/ 0 w 185"/>
                                    <a:gd name="T1" fmla="*/ 0 h 211"/>
                                    <a:gd name="T2" fmla="*/ 44 w 185"/>
                                    <a:gd name="T3" fmla="*/ 0 h 211"/>
                                    <a:gd name="T4" fmla="*/ 44 w 185"/>
                                    <a:gd name="T5" fmla="*/ 123 h 211"/>
                                    <a:gd name="T6" fmla="*/ 93 w 185"/>
                                    <a:gd name="T7" fmla="*/ 172 h 211"/>
                                    <a:gd name="T8" fmla="*/ 140 w 185"/>
                                    <a:gd name="T9" fmla="*/ 123 h 211"/>
                                    <a:gd name="T10" fmla="*/ 140 w 185"/>
                                    <a:gd name="T11" fmla="*/ 0 h 211"/>
                                    <a:gd name="T12" fmla="*/ 185 w 185"/>
                                    <a:gd name="T13" fmla="*/ 0 h 211"/>
                                    <a:gd name="T14" fmla="*/ 185 w 185"/>
                                    <a:gd name="T15" fmla="*/ 125 h 211"/>
                                    <a:gd name="T16" fmla="*/ 93 w 185"/>
                                    <a:gd name="T17" fmla="*/ 211 h 211"/>
                                    <a:gd name="T18" fmla="*/ 0 w 185"/>
                                    <a:gd name="T19" fmla="*/ 125 h 211"/>
                                    <a:gd name="T20" fmla="*/ 0 w 185"/>
                                    <a:gd name="T21" fmla="*/ 0 h 2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5" h="211">
                                      <a:moveTo>
                                        <a:pt x="0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123"/>
                                      </a:lnTo>
                                      <a:cubicBezTo>
                                        <a:pt x="44" y="152"/>
                                        <a:pt x="60" y="172"/>
                                        <a:pt x="93" y="172"/>
                                      </a:cubicBezTo>
                                      <a:cubicBezTo>
                                        <a:pt x="124" y="172"/>
                                        <a:pt x="140" y="152"/>
                                        <a:pt x="140" y="123"/>
                                      </a:cubicBezTo>
                                      <a:lnTo>
                                        <a:pt x="140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85" y="125"/>
                                      </a:lnTo>
                                      <a:cubicBezTo>
                                        <a:pt x="185" y="176"/>
                                        <a:pt x="156" y="211"/>
                                        <a:pt x="93" y="211"/>
                                      </a:cubicBezTo>
                                      <a:cubicBezTo>
                                        <a:pt x="29" y="211"/>
                                        <a:pt x="0" y="176"/>
                                        <a:pt x="0" y="1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8" name="Freeform 1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051175" y="657225"/>
                                  <a:ext cx="142875" cy="155575"/>
                                </a:xfrm>
                                <a:custGeom>
                                  <a:avLst/>
                                  <a:gdLst>
                                    <a:gd name="T0" fmla="*/ 0 w 197"/>
                                    <a:gd name="T1" fmla="*/ 108 h 215"/>
                                    <a:gd name="T2" fmla="*/ 109 w 197"/>
                                    <a:gd name="T3" fmla="*/ 0 h 215"/>
                                    <a:gd name="T4" fmla="*/ 197 w 197"/>
                                    <a:gd name="T5" fmla="*/ 51 h 215"/>
                                    <a:gd name="T6" fmla="*/ 159 w 197"/>
                                    <a:gd name="T7" fmla="*/ 70 h 215"/>
                                    <a:gd name="T8" fmla="*/ 109 w 197"/>
                                    <a:gd name="T9" fmla="*/ 40 h 215"/>
                                    <a:gd name="T10" fmla="*/ 45 w 197"/>
                                    <a:gd name="T11" fmla="*/ 108 h 215"/>
                                    <a:gd name="T12" fmla="*/ 109 w 197"/>
                                    <a:gd name="T13" fmla="*/ 176 h 215"/>
                                    <a:gd name="T14" fmla="*/ 159 w 197"/>
                                    <a:gd name="T15" fmla="*/ 146 h 215"/>
                                    <a:gd name="T16" fmla="*/ 197 w 197"/>
                                    <a:gd name="T17" fmla="*/ 164 h 215"/>
                                    <a:gd name="T18" fmla="*/ 109 w 197"/>
                                    <a:gd name="T19" fmla="*/ 215 h 215"/>
                                    <a:gd name="T20" fmla="*/ 0 w 197"/>
                                    <a:gd name="T21" fmla="*/ 108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7" h="215">
                                      <a:moveTo>
                                        <a:pt x="0" y="108"/>
                                      </a:moveTo>
                                      <a:cubicBezTo>
                                        <a:pt x="0" y="44"/>
                                        <a:pt x="48" y="0"/>
                                        <a:pt x="109" y="0"/>
                                      </a:cubicBezTo>
                                      <a:cubicBezTo>
                                        <a:pt x="156" y="0"/>
                                        <a:pt x="183" y="25"/>
                                        <a:pt x="197" y="51"/>
                                      </a:cubicBezTo>
                                      <a:lnTo>
                                        <a:pt x="159" y="70"/>
                                      </a:lnTo>
                                      <a:cubicBezTo>
                                        <a:pt x="151" y="53"/>
                                        <a:pt x="132" y="40"/>
                                        <a:pt x="109" y="40"/>
                                      </a:cubicBezTo>
                                      <a:cubicBezTo>
                                        <a:pt x="73" y="40"/>
                                        <a:pt x="45" y="69"/>
                                        <a:pt x="45" y="108"/>
                                      </a:cubicBezTo>
                                      <a:cubicBezTo>
                                        <a:pt x="45" y="147"/>
                                        <a:pt x="73" y="176"/>
                                        <a:pt x="109" y="176"/>
                                      </a:cubicBezTo>
                                      <a:cubicBezTo>
                                        <a:pt x="132" y="176"/>
                                        <a:pt x="151" y="163"/>
                                        <a:pt x="159" y="146"/>
                                      </a:cubicBezTo>
                                      <a:lnTo>
                                        <a:pt x="197" y="164"/>
                                      </a:lnTo>
                                      <a:cubicBezTo>
                                        <a:pt x="182" y="190"/>
                                        <a:pt x="156" y="215"/>
                                        <a:pt x="109" y="215"/>
                                      </a:cubicBezTo>
                                      <a:cubicBezTo>
                                        <a:pt x="48" y="215"/>
                                        <a:pt x="0" y="172"/>
                                        <a:pt x="0" y="1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9" name="Freeform 19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06750" y="658813"/>
                                  <a:ext cx="157163" cy="150813"/>
                                </a:xfrm>
                                <a:custGeom>
                                  <a:avLst/>
                                  <a:gdLst>
                                    <a:gd name="T0" fmla="*/ 74 w 216"/>
                                    <a:gd name="T1" fmla="*/ 134 h 208"/>
                                    <a:gd name="T2" fmla="*/ 142 w 216"/>
                                    <a:gd name="T3" fmla="*/ 134 h 208"/>
                                    <a:gd name="T4" fmla="*/ 108 w 216"/>
                                    <a:gd name="T5" fmla="*/ 38 h 208"/>
                                    <a:gd name="T6" fmla="*/ 74 w 216"/>
                                    <a:gd name="T7" fmla="*/ 134 h 208"/>
                                    <a:gd name="T8" fmla="*/ 155 w 216"/>
                                    <a:gd name="T9" fmla="*/ 172 h 208"/>
                                    <a:gd name="T10" fmla="*/ 62 w 216"/>
                                    <a:gd name="T11" fmla="*/ 172 h 208"/>
                                    <a:gd name="T12" fmla="*/ 49 w 216"/>
                                    <a:gd name="T13" fmla="*/ 208 h 208"/>
                                    <a:gd name="T14" fmla="*/ 0 w 216"/>
                                    <a:gd name="T15" fmla="*/ 208 h 208"/>
                                    <a:gd name="T16" fmla="*/ 80 w 216"/>
                                    <a:gd name="T17" fmla="*/ 0 h 208"/>
                                    <a:gd name="T18" fmla="*/ 136 w 216"/>
                                    <a:gd name="T19" fmla="*/ 0 h 208"/>
                                    <a:gd name="T20" fmla="*/ 216 w 216"/>
                                    <a:gd name="T21" fmla="*/ 208 h 208"/>
                                    <a:gd name="T22" fmla="*/ 168 w 216"/>
                                    <a:gd name="T23" fmla="*/ 208 h 208"/>
                                    <a:gd name="T24" fmla="*/ 155 w 216"/>
                                    <a:gd name="T25" fmla="*/ 172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16" h="208">
                                      <a:moveTo>
                                        <a:pt x="74" y="134"/>
                                      </a:moveTo>
                                      <a:lnTo>
                                        <a:pt x="142" y="134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74" y="134"/>
                                      </a:lnTo>
                                      <a:close/>
                                      <a:moveTo>
                                        <a:pt x="155" y="172"/>
                                      </a:moveTo>
                                      <a:lnTo>
                                        <a:pt x="62" y="172"/>
                                      </a:lnTo>
                                      <a:lnTo>
                                        <a:pt x="49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216" y="208"/>
                                      </a:lnTo>
                                      <a:lnTo>
                                        <a:pt x="168" y="208"/>
                                      </a:lnTo>
                                      <a:lnTo>
                                        <a:pt x="155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0" name="Freeform 20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365500" y="658813"/>
                                  <a:ext cx="120650" cy="150813"/>
                                </a:xfrm>
                                <a:custGeom>
                                  <a:avLst/>
                                  <a:gdLst>
                                    <a:gd name="T0" fmla="*/ 61 w 166"/>
                                    <a:gd name="T1" fmla="*/ 39 h 208"/>
                                    <a:gd name="T2" fmla="*/ 0 w 166"/>
                                    <a:gd name="T3" fmla="*/ 39 h 208"/>
                                    <a:gd name="T4" fmla="*/ 0 w 166"/>
                                    <a:gd name="T5" fmla="*/ 0 h 208"/>
                                    <a:gd name="T6" fmla="*/ 166 w 166"/>
                                    <a:gd name="T7" fmla="*/ 0 h 208"/>
                                    <a:gd name="T8" fmla="*/ 166 w 166"/>
                                    <a:gd name="T9" fmla="*/ 39 h 208"/>
                                    <a:gd name="T10" fmla="*/ 105 w 166"/>
                                    <a:gd name="T11" fmla="*/ 39 h 208"/>
                                    <a:gd name="T12" fmla="*/ 105 w 166"/>
                                    <a:gd name="T13" fmla="*/ 208 h 208"/>
                                    <a:gd name="T14" fmla="*/ 61 w 166"/>
                                    <a:gd name="T15" fmla="*/ 208 h 208"/>
                                    <a:gd name="T16" fmla="*/ 61 w 166"/>
                                    <a:gd name="T17" fmla="*/ 39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6" h="208">
                                      <a:moveTo>
                                        <a:pt x="61" y="39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6" y="39"/>
                                      </a:lnTo>
                                      <a:lnTo>
                                        <a:pt x="105" y="39"/>
                                      </a:lnTo>
                                      <a:lnTo>
                                        <a:pt x="105" y="208"/>
                                      </a:lnTo>
                                      <a:lnTo>
                                        <a:pt x="61" y="208"/>
                                      </a:lnTo>
                                      <a:lnTo>
                                        <a:pt x="61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1" name="Rectangle 61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7900" y="658813"/>
                                  <a:ext cx="31750" cy="1508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Freeform 22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582988" y="657225"/>
                                  <a:ext cx="158750" cy="155575"/>
                                </a:xfrm>
                                <a:custGeom>
                                  <a:avLst/>
                                  <a:gdLst>
                                    <a:gd name="T0" fmla="*/ 108 w 217"/>
                                    <a:gd name="T1" fmla="*/ 40 h 215"/>
                                    <a:gd name="T2" fmla="*/ 45 w 217"/>
                                    <a:gd name="T3" fmla="*/ 108 h 215"/>
                                    <a:gd name="T4" fmla="*/ 108 w 217"/>
                                    <a:gd name="T5" fmla="*/ 176 h 215"/>
                                    <a:gd name="T6" fmla="*/ 171 w 217"/>
                                    <a:gd name="T7" fmla="*/ 108 h 215"/>
                                    <a:gd name="T8" fmla="*/ 108 w 217"/>
                                    <a:gd name="T9" fmla="*/ 40 h 215"/>
                                    <a:gd name="T10" fmla="*/ 108 w 217"/>
                                    <a:gd name="T11" fmla="*/ 0 h 215"/>
                                    <a:gd name="T12" fmla="*/ 217 w 217"/>
                                    <a:gd name="T13" fmla="*/ 108 h 215"/>
                                    <a:gd name="T14" fmla="*/ 108 w 217"/>
                                    <a:gd name="T15" fmla="*/ 215 h 215"/>
                                    <a:gd name="T16" fmla="*/ 0 w 217"/>
                                    <a:gd name="T17" fmla="*/ 108 h 215"/>
                                    <a:gd name="T18" fmla="*/ 108 w 217"/>
                                    <a:gd name="T19" fmla="*/ 0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17" h="215">
                                      <a:moveTo>
                                        <a:pt x="108" y="40"/>
                                      </a:moveTo>
                                      <a:cubicBezTo>
                                        <a:pt x="70" y="40"/>
                                        <a:pt x="45" y="69"/>
                                        <a:pt x="45" y="108"/>
                                      </a:cubicBezTo>
                                      <a:cubicBezTo>
                                        <a:pt x="45" y="147"/>
                                        <a:pt x="70" y="176"/>
                                        <a:pt x="108" y="176"/>
                                      </a:cubicBezTo>
                                      <a:cubicBezTo>
                                        <a:pt x="146" y="176"/>
                                        <a:pt x="171" y="147"/>
                                        <a:pt x="171" y="108"/>
                                      </a:cubicBezTo>
                                      <a:cubicBezTo>
                                        <a:pt x="171" y="69"/>
                                        <a:pt x="146" y="40"/>
                                        <a:pt x="108" y="40"/>
                                      </a:cubicBezTo>
                                      <a:close/>
                                      <a:moveTo>
                                        <a:pt x="108" y="0"/>
                                      </a:moveTo>
                                      <a:cubicBezTo>
                                        <a:pt x="171" y="0"/>
                                        <a:pt x="217" y="45"/>
                                        <a:pt x="217" y="108"/>
                                      </a:cubicBezTo>
                                      <a:cubicBezTo>
                                        <a:pt x="217" y="171"/>
                                        <a:pt x="171" y="215"/>
                                        <a:pt x="108" y="215"/>
                                      </a:cubicBezTo>
                                      <a:cubicBezTo>
                                        <a:pt x="45" y="215"/>
                                        <a:pt x="0" y="171"/>
                                        <a:pt x="0" y="108"/>
                                      </a:cubicBezTo>
                                      <a:cubicBezTo>
                                        <a:pt x="0" y="45"/>
                                        <a:pt x="45" y="0"/>
                                        <a:pt x="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3" name="Freeform 23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775075" y="658813"/>
                                  <a:ext cx="134938" cy="150813"/>
                                </a:xfrm>
                                <a:custGeom>
                                  <a:avLst/>
                                  <a:gdLst>
                                    <a:gd name="T0" fmla="*/ 45 w 186"/>
                                    <a:gd name="T1" fmla="*/ 68 h 208"/>
                                    <a:gd name="T2" fmla="*/ 45 w 186"/>
                                    <a:gd name="T3" fmla="*/ 208 h 208"/>
                                    <a:gd name="T4" fmla="*/ 0 w 186"/>
                                    <a:gd name="T5" fmla="*/ 208 h 208"/>
                                    <a:gd name="T6" fmla="*/ 0 w 186"/>
                                    <a:gd name="T7" fmla="*/ 0 h 208"/>
                                    <a:gd name="T8" fmla="*/ 46 w 186"/>
                                    <a:gd name="T9" fmla="*/ 0 h 208"/>
                                    <a:gd name="T10" fmla="*/ 142 w 186"/>
                                    <a:gd name="T11" fmla="*/ 134 h 208"/>
                                    <a:gd name="T12" fmla="*/ 142 w 186"/>
                                    <a:gd name="T13" fmla="*/ 0 h 208"/>
                                    <a:gd name="T14" fmla="*/ 186 w 186"/>
                                    <a:gd name="T15" fmla="*/ 0 h 208"/>
                                    <a:gd name="T16" fmla="*/ 186 w 186"/>
                                    <a:gd name="T17" fmla="*/ 208 h 208"/>
                                    <a:gd name="T18" fmla="*/ 144 w 186"/>
                                    <a:gd name="T19" fmla="*/ 208 h 208"/>
                                    <a:gd name="T20" fmla="*/ 45 w 186"/>
                                    <a:gd name="T21" fmla="*/ 68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6" h="208">
                                      <a:moveTo>
                                        <a:pt x="45" y="68"/>
                                      </a:moveTo>
                                      <a:lnTo>
                                        <a:pt x="45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6" y="208"/>
                                      </a:lnTo>
                                      <a:lnTo>
                                        <a:pt x="144" y="208"/>
                                      </a:lnTo>
                                      <a:lnTo>
                                        <a:pt x="45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4" name="Freeform 24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90675" y="928688"/>
                                  <a:ext cx="157163" cy="155575"/>
                                </a:xfrm>
                                <a:custGeom>
                                  <a:avLst/>
                                  <a:gdLst>
                                    <a:gd name="T0" fmla="*/ 108 w 217"/>
                                    <a:gd name="T1" fmla="*/ 39 h 215"/>
                                    <a:gd name="T2" fmla="*/ 45 w 217"/>
                                    <a:gd name="T3" fmla="*/ 108 h 215"/>
                                    <a:gd name="T4" fmla="*/ 108 w 217"/>
                                    <a:gd name="T5" fmla="*/ 176 h 215"/>
                                    <a:gd name="T6" fmla="*/ 172 w 217"/>
                                    <a:gd name="T7" fmla="*/ 108 h 215"/>
                                    <a:gd name="T8" fmla="*/ 108 w 217"/>
                                    <a:gd name="T9" fmla="*/ 39 h 215"/>
                                    <a:gd name="T10" fmla="*/ 108 w 217"/>
                                    <a:gd name="T11" fmla="*/ 0 h 215"/>
                                    <a:gd name="T12" fmla="*/ 217 w 217"/>
                                    <a:gd name="T13" fmla="*/ 108 h 215"/>
                                    <a:gd name="T14" fmla="*/ 108 w 217"/>
                                    <a:gd name="T15" fmla="*/ 215 h 215"/>
                                    <a:gd name="T16" fmla="*/ 0 w 217"/>
                                    <a:gd name="T17" fmla="*/ 108 h 215"/>
                                    <a:gd name="T18" fmla="*/ 108 w 217"/>
                                    <a:gd name="T19" fmla="*/ 0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17" h="215">
                                      <a:moveTo>
                                        <a:pt x="108" y="39"/>
                                      </a:moveTo>
                                      <a:cubicBezTo>
                                        <a:pt x="70" y="39"/>
                                        <a:pt x="45" y="69"/>
                                        <a:pt x="45" y="108"/>
                                      </a:cubicBezTo>
                                      <a:cubicBezTo>
                                        <a:pt x="45" y="146"/>
                                        <a:pt x="70" y="176"/>
                                        <a:pt x="108" y="176"/>
                                      </a:cubicBezTo>
                                      <a:cubicBezTo>
                                        <a:pt x="147" y="176"/>
                                        <a:pt x="172" y="146"/>
                                        <a:pt x="172" y="108"/>
                                      </a:cubicBezTo>
                                      <a:cubicBezTo>
                                        <a:pt x="172" y="69"/>
                                        <a:pt x="147" y="39"/>
                                        <a:pt x="108" y="39"/>
                                      </a:cubicBezTo>
                                      <a:close/>
                                      <a:moveTo>
                                        <a:pt x="108" y="0"/>
                                      </a:moveTo>
                                      <a:cubicBezTo>
                                        <a:pt x="171" y="0"/>
                                        <a:pt x="217" y="45"/>
                                        <a:pt x="217" y="108"/>
                                      </a:cubicBezTo>
                                      <a:cubicBezTo>
                                        <a:pt x="217" y="170"/>
                                        <a:pt x="171" y="215"/>
                                        <a:pt x="108" y="215"/>
                                      </a:cubicBezTo>
                                      <a:cubicBezTo>
                                        <a:pt x="46" y="215"/>
                                        <a:pt x="0" y="170"/>
                                        <a:pt x="0" y="108"/>
                                      </a:cubicBezTo>
                                      <a:cubicBezTo>
                                        <a:pt x="0" y="45"/>
                                        <a:pt x="46" y="0"/>
                                        <a:pt x="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" name="Freeform 2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781175" y="930275"/>
                                  <a:ext cx="134938" cy="153988"/>
                                </a:xfrm>
                                <a:custGeom>
                                  <a:avLst/>
                                  <a:gdLst>
                                    <a:gd name="T0" fmla="*/ 0 w 185"/>
                                    <a:gd name="T1" fmla="*/ 0 h 211"/>
                                    <a:gd name="T2" fmla="*/ 45 w 185"/>
                                    <a:gd name="T3" fmla="*/ 0 h 211"/>
                                    <a:gd name="T4" fmla="*/ 45 w 185"/>
                                    <a:gd name="T5" fmla="*/ 123 h 211"/>
                                    <a:gd name="T6" fmla="*/ 93 w 185"/>
                                    <a:gd name="T7" fmla="*/ 172 h 211"/>
                                    <a:gd name="T8" fmla="*/ 141 w 185"/>
                                    <a:gd name="T9" fmla="*/ 123 h 211"/>
                                    <a:gd name="T10" fmla="*/ 141 w 185"/>
                                    <a:gd name="T11" fmla="*/ 0 h 211"/>
                                    <a:gd name="T12" fmla="*/ 185 w 185"/>
                                    <a:gd name="T13" fmla="*/ 0 h 211"/>
                                    <a:gd name="T14" fmla="*/ 185 w 185"/>
                                    <a:gd name="T15" fmla="*/ 124 h 211"/>
                                    <a:gd name="T16" fmla="*/ 93 w 185"/>
                                    <a:gd name="T17" fmla="*/ 211 h 211"/>
                                    <a:gd name="T18" fmla="*/ 0 w 185"/>
                                    <a:gd name="T19" fmla="*/ 125 h 211"/>
                                    <a:gd name="T20" fmla="*/ 0 w 185"/>
                                    <a:gd name="T21" fmla="*/ 0 h 2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5" h="211">
                                      <a:moveTo>
                                        <a:pt x="0" y="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45" y="123"/>
                                      </a:lnTo>
                                      <a:cubicBezTo>
                                        <a:pt x="45" y="152"/>
                                        <a:pt x="60" y="172"/>
                                        <a:pt x="93" y="172"/>
                                      </a:cubicBezTo>
                                      <a:cubicBezTo>
                                        <a:pt x="125" y="172"/>
                                        <a:pt x="141" y="152"/>
                                        <a:pt x="141" y="123"/>
                                      </a:cubicBezTo>
                                      <a:lnTo>
                                        <a:pt x="141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85" y="124"/>
                                      </a:lnTo>
                                      <a:cubicBezTo>
                                        <a:pt x="185" y="176"/>
                                        <a:pt x="156" y="211"/>
                                        <a:pt x="93" y="211"/>
                                      </a:cubicBezTo>
                                      <a:cubicBezTo>
                                        <a:pt x="29" y="211"/>
                                        <a:pt x="0" y="176"/>
                                        <a:pt x="0" y="1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6" name="Freeform 2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947863" y="930275"/>
                                  <a:ext cx="120650" cy="150813"/>
                                </a:xfrm>
                                <a:custGeom>
                                  <a:avLst/>
                                  <a:gdLst>
                                    <a:gd name="T0" fmla="*/ 61 w 166"/>
                                    <a:gd name="T1" fmla="*/ 39 h 207"/>
                                    <a:gd name="T2" fmla="*/ 0 w 166"/>
                                    <a:gd name="T3" fmla="*/ 39 h 207"/>
                                    <a:gd name="T4" fmla="*/ 0 w 166"/>
                                    <a:gd name="T5" fmla="*/ 0 h 207"/>
                                    <a:gd name="T6" fmla="*/ 166 w 166"/>
                                    <a:gd name="T7" fmla="*/ 0 h 207"/>
                                    <a:gd name="T8" fmla="*/ 166 w 166"/>
                                    <a:gd name="T9" fmla="*/ 39 h 207"/>
                                    <a:gd name="T10" fmla="*/ 106 w 166"/>
                                    <a:gd name="T11" fmla="*/ 39 h 207"/>
                                    <a:gd name="T12" fmla="*/ 106 w 166"/>
                                    <a:gd name="T13" fmla="*/ 207 h 207"/>
                                    <a:gd name="T14" fmla="*/ 61 w 166"/>
                                    <a:gd name="T15" fmla="*/ 207 h 207"/>
                                    <a:gd name="T16" fmla="*/ 61 w 166"/>
                                    <a:gd name="T17" fmla="*/ 39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6" h="207">
                                      <a:moveTo>
                                        <a:pt x="61" y="39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6" y="39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06" y="207"/>
                                      </a:lnTo>
                                      <a:lnTo>
                                        <a:pt x="61" y="207"/>
                                      </a:lnTo>
                                      <a:lnTo>
                                        <a:pt x="61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7" name="Freeform 27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00263" y="930275"/>
                                  <a:ext cx="122238" cy="150813"/>
                                </a:xfrm>
                                <a:custGeom>
                                  <a:avLst/>
                                  <a:gdLst>
                                    <a:gd name="T0" fmla="*/ 90 w 168"/>
                                    <a:gd name="T1" fmla="*/ 38 h 207"/>
                                    <a:gd name="T2" fmla="*/ 44 w 168"/>
                                    <a:gd name="T3" fmla="*/ 38 h 207"/>
                                    <a:gd name="T4" fmla="*/ 44 w 168"/>
                                    <a:gd name="T5" fmla="*/ 95 h 207"/>
                                    <a:gd name="T6" fmla="*/ 90 w 168"/>
                                    <a:gd name="T7" fmla="*/ 95 h 207"/>
                                    <a:gd name="T8" fmla="*/ 122 w 168"/>
                                    <a:gd name="T9" fmla="*/ 66 h 207"/>
                                    <a:gd name="T10" fmla="*/ 90 w 168"/>
                                    <a:gd name="T11" fmla="*/ 38 h 207"/>
                                    <a:gd name="T12" fmla="*/ 76 w 168"/>
                                    <a:gd name="T13" fmla="*/ 133 h 207"/>
                                    <a:gd name="T14" fmla="*/ 44 w 168"/>
                                    <a:gd name="T15" fmla="*/ 133 h 207"/>
                                    <a:gd name="T16" fmla="*/ 44 w 168"/>
                                    <a:gd name="T17" fmla="*/ 207 h 207"/>
                                    <a:gd name="T18" fmla="*/ 0 w 168"/>
                                    <a:gd name="T19" fmla="*/ 207 h 207"/>
                                    <a:gd name="T20" fmla="*/ 0 w 168"/>
                                    <a:gd name="T21" fmla="*/ 0 h 207"/>
                                    <a:gd name="T22" fmla="*/ 97 w 168"/>
                                    <a:gd name="T23" fmla="*/ 0 h 207"/>
                                    <a:gd name="T24" fmla="*/ 167 w 168"/>
                                    <a:gd name="T25" fmla="*/ 67 h 207"/>
                                    <a:gd name="T26" fmla="*/ 121 w 168"/>
                                    <a:gd name="T27" fmla="*/ 128 h 207"/>
                                    <a:gd name="T28" fmla="*/ 168 w 168"/>
                                    <a:gd name="T29" fmla="*/ 207 h 207"/>
                                    <a:gd name="T30" fmla="*/ 117 w 168"/>
                                    <a:gd name="T31" fmla="*/ 207 h 207"/>
                                    <a:gd name="T32" fmla="*/ 76 w 168"/>
                                    <a:gd name="T33" fmla="*/ 133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8" h="207">
                                      <a:moveTo>
                                        <a:pt x="90" y="38"/>
                                      </a:moveTo>
                                      <a:lnTo>
                                        <a:pt x="44" y="38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90" y="95"/>
                                      </a:lnTo>
                                      <a:cubicBezTo>
                                        <a:pt x="108" y="95"/>
                                        <a:pt x="122" y="84"/>
                                        <a:pt x="122" y="66"/>
                                      </a:cubicBezTo>
                                      <a:cubicBezTo>
                                        <a:pt x="122" y="49"/>
                                        <a:pt x="108" y="38"/>
                                        <a:pt x="90" y="38"/>
                                      </a:cubicBezTo>
                                      <a:close/>
                                      <a:moveTo>
                                        <a:pt x="76" y="133"/>
                                      </a:moveTo>
                                      <a:lnTo>
                                        <a:pt x="44" y="133"/>
                                      </a:lnTo>
                                      <a:lnTo>
                                        <a:pt x="44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" y="0"/>
                                      </a:lnTo>
                                      <a:cubicBezTo>
                                        <a:pt x="140" y="0"/>
                                        <a:pt x="167" y="28"/>
                                        <a:pt x="167" y="67"/>
                                      </a:cubicBezTo>
                                      <a:cubicBezTo>
                                        <a:pt x="167" y="103"/>
                                        <a:pt x="144" y="123"/>
                                        <a:pt x="121" y="128"/>
                                      </a:cubicBezTo>
                                      <a:lnTo>
                                        <a:pt x="168" y="207"/>
                                      </a:lnTo>
                                      <a:lnTo>
                                        <a:pt x="117" y="207"/>
                                      </a:lnTo>
                                      <a:lnTo>
                                        <a:pt x="76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8" name="Freeform 2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257425" y="930275"/>
                                  <a:ext cx="106363" cy="150813"/>
                                </a:xfrm>
                                <a:custGeom>
                                  <a:avLst/>
                                  <a:gdLst>
                                    <a:gd name="T0" fmla="*/ 0 w 147"/>
                                    <a:gd name="T1" fmla="*/ 0 h 207"/>
                                    <a:gd name="T2" fmla="*/ 147 w 147"/>
                                    <a:gd name="T3" fmla="*/ 0 h 207"/>
                                    <a:gd name="T4" fmla="*/ 147 w 147"/>
                                    <a:gd name="T5" fmla="*/ 38 h 207"/>
                                    <a:gd name="T6" fmla="*/ 44 w 147"/>
                                    <a:gd name="T7" fmla="*/ 38 h 207"/>
                                    <a:gd name="T8" fmla="*/ 44 w 147"/>
                                    <a:gd name="T9" fmla="*/ 83 h 207"/>
                                    <a:gd name="T10" fmla="*/ 144 w 147"/>
                                    <a:gd name="T11" fmla="*/ 83 h 207"/>
                                    <a:gd name="T12" fmla="*/ 144 w 147"/>
                                    <a:gd name="T13" fmla="*/ 121 h 207"/>
                                    <a:gd name="T14" fmla="*/ 44 w 147"/>
                                    <a:gd name="T15" fmla="*/ 121 h 207"/>
                                    <a:gd name="T16" fmla="*/ 44 w 147"/>
                                    <a:gd name="T17" fmla="*/ 169 h 207"/>
                                    <a:gd name="T18" fmla="*/ 147 w 147"/>
                                    <a:gd name="T19" fmla="*/ 169 h 207"/>
                                    <a:gd name="T20" fmla="*/ 147 w 147"/>
                                    <a:gd name="T21" fmla="*/ 207 h 207"/>
                                    <a:gd name="T22" fmla="*/ 0 w 147"/>
                                    <a:gd name="T23" fmla="*/ 207 h 207"/>
                                    <a:gd name="T24" fmla="*/ 0 w 147"/>
                                    <a:gd name="T25" fmla="*/ 0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47" h="207">
                                      <a:moveTo>
                                        <a:pt x="0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47" y="38"/>
                                      </a:lnTo>
                                      <a:lnTo>
                                        <a:pt x="44" y="38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144" y="83"/>
                                      </a:lnTo>
                                      <a:lnTo>
                                        <a:pt x="144" y="121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147" y="169"/>
                                      </a:lnTo>
                                      <a:lnTo>
                                        <a:pt x="147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9" name="Freeform 29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4425" y="930275"/>
                                  <a:ext cx="155575" cy="150813"/>
                                </a:xfrm>
                                <a:custGeom>
                                  <a:avLst/>
                                  <a:gdLst>
                                    <a:gd name="T0" fmla="*/ 73 w 216"/>
                                    <a:gd name="T1" fmla="*/ 133 h 207"/>
                                    <a:gd name="T2" fmla="*/ 142 w 216"/>
                                    <a:gd name="T3" fmla="*/ 133 h 207"/>
                                    <a:gd name="T4" fmla="*/ 108 w 216"/>
                                    <a:gd name="T5" fmla="*/ 38 h 207"/>
                                    <a:gd name="T6" fmla="*/ 73 w 216"/>
                                    <a:gd name="T7" fmla="*/ 133 h 207"/>
                                    <a:gd name="T8" fmla="*/ 154 w 216"/>
                                    <a:gd name="T9" fmla="*/ 172 h 207"/>
                                    <a:gd name="T10" fmla="*/ 61 w 216"/>
                                    <a:gd name="T11" fmla="*/ 172 h 207"/>
                                    <a:gd name="T12" fmla="*/ 48 w 216"/>
                                    <a:gd name="T13" fmla="*/ 207 h 207"/>
                                    <a:gd name="T14" fmla="*/ 0 w 216"/>
                                    <a:gd name="T15" fmla="*/ 207 h 207"/>
                                    <a:gd name="T16" fmla="*/ 80 w 216"/>
                                    <a:gd name="T17" fmla="*/ 0 h 207"/>
                                    <a:gd name="T18" fmla="*/ 135 w 216"/>
                                    <a:gd name="T19" fmla="*/ 0 h 207"/>
                                    <a:gd name="T20" fmla="*/ 216 w 216"/>
                                    <a:gd name="T21" fmla="*/ 207 h 207"/>
                                    <a:gd name="T22" fmla="*/ 167 w 216"/>
                                    <a:gd name="T23" fmla="*/ 207 h 207"/>
                                    <a:gd name="T24" fmla="*/ 154 w 216"/>
                                    <a:gd name="T25" fmla="*/ 172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16" h="207">
                                      <a:moveTo>
                                        <a:pt x="73" y="133"/>
                                      </a:moveTo>
                                      <a:lnTo>
                                        <a:pt x="142" y="133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73" y="133"/>
                                      </a:lnTo>
                                      <a:close/>
                                      <a:moveTo>
                                        <a:pt x="154" y="172"/>
                                      </a:moveTo>
                                      <a:lnTo>
                                        <a:pt x="61" y="172"/>
                                      </a:lnTo>
                                      <a:lnTo>
                                        <a:pt x="48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216" y="207"/>
                                      </a:lnTo>
                                      <a:lnTo>
                                        <a:pt x="167" y="207"/>
                                      </a:lnTo>
                                      <a:lnTo>
                                        <a:pt x="154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0" name="Freeform 30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551113" y="928688"/>
                                  <a:ext cx="142875" cy="155575"/>
                                </a:xfrm>
                                <a:custGeom>
                                  <a:avLst/>
                                  <a:gdLst>
                                    <a:gd name="T0" fmla="*/ 0 w 197"/>
                                    <a:gd name="T1" fmla="*/ 108 h 215"/>
                                    <a:gd name="T2" fmla="*/ 109 w 197"/>
                                    <a:gd name="T3" fmla="*/ 0 h 215"/>
                                    <a:gd name="T4" fmla="*/ 197 w 197"/>
                                    <a:gd name="T5" fmla="*/ 51 h 215"/>
                                    <a:gd name="T6" fmla="*/ 159 w 197"/>
                                    <a:gd name="T7" fmla="*/ 70 h 215"/>
                                    <a:gd name="T8" fmla="*/ 109 w 197"/>
                                    <a:gd name="T9" fmla="*/ 39 h 215"/>
                                    <a:gd name="T10" fmla="*/ 45 w 197"/>
                                    <a:gd name="T11" fmla="*/ 108 h 215"/>
                                    <a:gd name="T12" fmla="*/ 109 w 197"/>
                                    <a:gd name="T13" fmla="*/ 176 h 215"/>
                                    <a:gd name="T14" fmla="*/ 159 w 197"/>
                                    <a:gd name="T15" fmla="*/ 146 h 215"/>
                                    <a:gd name="T16" fmla="*/ 197 w 197"/>
                                    <a:gd name="T17" fmla="*/ 164 h 215"/>
                                    <a:gd name="T18" fmla="*/ 109 w 197"/>
                                    <a:gd name="T19" fmla="*/ 215 h 215"/>
                                    <a:gd name="T20" fmla="*/ 0 w 197"/>
                                    <a:gd name="T21" fmla="*/ 108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7" h="215">
                                      <a:moveTo>
                                        <a:pt x="0" y="108"/>
                                      </a:moveTo>
                                      <a:cubicBezTo>
                                        <a:pt x="0" y="44"/>
                                        <a:pt x="48" y="0"/>
                                        <a:pt x="109" y="0"/>
                                      </a:cubicBezTo>
                                      <a:cubicBezTo>
                                        <a:pt x="156" y="0"/>
                                        <a:pt x="183" y="25"/>
                                        <a:pt x="197" y="51"/>
                                      </a:cubicBezTo>
                                      <a:lnTo>
                                        <a:pt x="159" y="70"/>
                                      </a:lnTo>
                                      <a:cubicBezTo>
                                        <a:pt x="151" y="53"/>
                                        <a:pt x="132" y="39"/>
                                        <a:pt x="109" y="39"/>
                                      </a:cubicBezTo>
                                      <a:cubicBezTo>
                                        <a:pt x="73" y="39"/>
                                        <a:pt x="45" y="68"/>
                                        <a:pt x="45" y="108"/>
                                      </a:cubicBezTo>
                                      <a:cubicBezTo>
                                        <a:pt x="45" y="147"/>
                                        <a:pt x="73" y="176"/>
                                        <a:pt x="109" y="176"/>
                                      </a:cubicBezTo>
                                      <a:cubicBezTo>
                                        <a:pt x="132" y="176"/>
                                        <a:pt x="151" y="163"/>
                                        <a:pt x="159" y="146"/>
                                      </a:cubicBezTo>
                                      <a:lnTo>
                                        <a:pt x="197" y="164"/>
                                      </a:lnTo>
                                      <a:cubicBezTo>
                                        <a:pt x="182" y="190"/>
                                        <a:pt x="156" y="215"/>
                                        <a:pt x="109" y="215"/>
                                      </a:cubicBezTo>
                                      <a:cubicBezTo>
                                        <a:pt x="48" y="215"/>
                                        <a:pt x="0" y="172"/>
                                        <a:pt x="0" y="1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Freeform 31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724150" y="930275"/>
                                  <a:ext cx="134938" cy="150813"/>
                                </a:xfrm>
                                <a:custGeom>
                                  <a:avLst/>
                                  <a:gdLst>
                                    <a:gd name="T0" fmla="*/ 143 w 187"/>
                                    <a:gd name="T1" fmla="*/ 120 h 207"/>
                                    <a:gd name="T2" fmla="*/ 45 w 187"/>
                                    <a:gd name="T3" fmla="*/ 120 h 207"/>
                                    <a:gd name="T4" fmla="*/ 45 w 187"/>
                                    <a:gd name="T5" fmla="*/ 207 h 207"/>
                                    <a:gd name="T6" fmla="*/ 0 w 187"/>
                                    <a:gd name="T7" fmla="*/ 207 h 207"/>
                                    <a:gd name="T8" fmla="*/ 0 w 187"/>
                                    <a:gd name="T9" fmla="*/ 0 h 207"/>
                                    <a:gd name="T10" fmla="*/ 45 w 187"/>
                                    <a:gd name="T11" fmla="*/ 0 h 207"/>
                                    <a:gd name="T12" fmla="*/ 45 w 187"/>
                                    <a:gd name="T13" fmla="*/ 81 h 207"/>
                                    <a:gd name="T14" fmla="*/ 143 w 187"/>
                                    <a:gd name="T15" fmla="*/ 81 h 207"/>
                                    <a:gd name="T16" fmla="*/ 143 w 187"/>
                                    <a:gd name="T17" fmla="*/ 0 h 207"/>
                                    <a:gd name="T18" fmla="*/ 187 w 187"/>
                                    <a:gd name="T19" fmla="*/ 0 h 207"/>
                                    <a:gd name="T20" fmla="*/ 187 w 187"/>
                                    <a:gd name="T21" fmla="*/ 207 h 207"/>
                                    <a:gd name="T22" fmla="*/ 143 w 187"/>
                                    <a:gd name="T23" fmla="*/ 207 h 207"/>
                                    <a:gd name="T24" fmla="*/ 143 w 187"/>
                                    <a:gd name="T25" fmla="*/ 120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87" h="207">
                                      <a:moveTo>
                                        <a:pt x="143" y="120"/>
                                      </a:moveTo>
                                      <a:lnTo>
                                        <a:pt x="45" y="120"/>
                                      </a:lnTo>
                                      <a:lnTo>
                                        <a:pt x="45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143" y="81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87" y="207"/>
                                      </a:lnTo>
                                      <a:lnTo>
                                        <a:pt x="143" y="207"/>
                                      </a:lnTo>
                                      <a:lnTo>
                                        <a:pt x="143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2" name="Freeform 32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970213" y="930275"/>
                                  <a:ext cx="134938" cy="150813"/>
                                </a:xfrm>
                                <a:custGeom>
                                  <a:avLst/>
                                  <a:gdLst>
                                    <a:gd name="T0" fmla="*/ 44 w 186"/>
                                    <a:gd name="T1" fmla="*/ 68 h 207"/>
                                    <a:gd name="T2" fmla="*/ 44 w 186"/>
                                    <a:gd name="T3" fmla="*/ 207 h 207"/>
                                    <a:gd name="T4" fmla="*/ 0 w 186"/>
                                    <a:gd name="T5" fmla="*/ 207 h 207"/>
                                    <a:gd name="T6" fmla="*/ 0 w 186"/>
                                    <a:gd name="T7" fmla="*/ 0 h 207"/>
                                    <a:gd name="T8" fmla="*/ 45 w 186"/>
                                    <a:gd name="T9" fmla="*/ 0 h 207"/>
                                    <a:gd name="T10" fmla="*/ 142 w 186"/>
                                    <a:gd name="T11" fmla="*/ 134 h 207"/>
                                    <a:gd name="T12" fmla="*/ 142 w 186"/>
                                    <a:gd name="T13" fmla="*/ 0 h 207"/>
                                    <a:gd name="T14" fmla="*/ 186 w 186"/>
                                    <a:gd name="T15" fmla="*/ 0 h 207"/>
                                    <a:gd name="T16" fmla="*/ 186 w 186"/>
                                    <a:gd name="T17" fmla="*/ 207 h 207"/>
                                    <a:gd name="T18" fmla="*/ 143 w 186"/>
                                    <a:gd name="T19" fmla="*/ 207 h 207"/>
                                    <a:gd name="T20" fmla="*/ 44 w 186"/>
                                    <a:gd name="T21" fmla="*/ 68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6" h="207">
                                      <a:moveTo>
                                        <a:pt x="44" y="68"/>
                                      </a:moveTo>
                                      <a:lnTo>
                                        <a:pt x="44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6" y="207"/>
                                      </a:lnTo>
                                      <a:lnTo>
                                        <a:pt x="143" y="207"/>
                                      </a:lnTo>
                                      <a:lnTo>
                                        <a:pt x="44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3" name="Freeform 33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144838" y="930275"/>
                                  <a:ext cx="107950" cy="150813"/>
                                </a:xfrm>
                                <a:custGeom>
                                  <a:avLst/>
                                  <a:gdLst>
                                    <a:gd name="T0" fmla="*/ 0 w 147"/>
                                    <a:gd name="T1" fmla="*/ 0 h 207"/>
                                    <a:gd name="T2" fmla="*/ 147 w 147"/>
                                    <a:gd name="T3" fmla="*/ 0 h 207"/>
                                    <a:gd name="T4" fmla="*/ 147 w 147"/>
                                    <a:gd name="T5" fmla="*/ 38 h 207"/>
                                    <a:gd name="T6" fmla="*/ 45 w 147"/>
                                    <a:gd name="T7" fmla="*/ 38 h 207"/>
                                    <a:gd name="T8" fmla="*/ 45 w 147"/>
                                    <a:gd name="T9" fmla="*/ 83 h 207"/>
                                    <a:gd name="T10" fmla="*/ 145 w 147"/>
                                    <a:gd name="T11" fmla="*/ 83 h 207"/>
                                    <a:gd name="T12" fmla="*/ 145 w 147"/>
                                    <a:gd name="T13" fmla="*/ 121 h 207"/>
                                    <a:gd name="T14" fmla="*/ 45 w 147"/>
                                    <a:gd name="T15" fmla="*/ 121 h 207"/>
                                    <a:gd name="T16" fmla="*/ 45 w 147"/>
                                    <a:gd name="T17" fmla="*/ 169 h 207"/>
                                    <a:gd name="T18" fmla="*/ 147 w 147"/>
                                    <a:gd name="T19" fmla="*/ 169 h 207"/>
                                    <a:gd name="T20" fmla="*/ 147 w 147"/>
                                    <a:gd name="T21" fmla="*/ 207 h 207"/>
                                    <a:gd name="T22" fmla="*/ 0 w 147"/>
                                    <a:gd name="T23" fmla="*/ 207 h 207"/>
                                    <a:gd name="T24" fmla="*/ 0 w 147"/>
                                    <a:gd name="T25" fmla="*/ 0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47" h="207">
                                      <a:moveTo>
                                        <a:pt x="0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47" y="38"/>
                                      </a:lnTo>
                                      <a:lnTo>
                                        <a:pt x="45" y="38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145" y="83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5" y="169"/>
                                      </a:lnTo>
                                      <a:lnTo>
                                        <a:pt x="147" y="169"/>
                                      </a:lnTo>
                                      <a:lnTo>
                                        <a:pt x="147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4" name="Freeform 34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279775" y="930275"/>
                                  <a:ext cx="119063" cy="150813"/>
                                </a:xfrm>
                                <a:custGeom>
                                  <a:avLst/>
                                  <a:gdLst>
                                    <a:gd name="T0" fmla="*/ 60 w 165"/>
                                    <a:gd name="T1" fmla="*/ 39 h 207"/>
                                    <a:gd name="T2" fmla="*/ 0 w 165"/>
                                    <a:gd name="T3" fmla="*/ 39 h 207"/>
                                    <a:gd name="T4" fmla="*/ 0 w 165"/>
                                    <a:gd name="T5" fmla="*/ 0 h 207"/>
                                    <a:gd name="T6" fmla="*/ 165 w 165"/>
                                    <a:gd name="T7" fmla="*/ 0 h 207"/>
                                    <a:gd name="T8" fmla="*/ 165 w 165"/>
                                    <a:gd name="T9" fmla="*/ 39 h 207"/>
                                    <a:gd name="T10" fmla="*/ 105 w 165"/>
                                    <a:gd name="T11" fmla="*/ 39 h 207"/>
                                    <a:gd name="T12" fmla="*/ 105 w 165"/>
                                    <a:gd name="T13" fmla="*/ 207 h 207"/>
                                    <a:gd name="T14" fmla="*/ 60 w 165"/>
                                    <a:gd name="T15" fmla="*/ 207 h 207"/>
                                    <a:gd name="T16" fmla="*/ 60 w 165"/>
                                    <a:gd name="T17" fmla="*/ 39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5" h="207">
                                      <a:moveTo>
                                        <a:pt x="60" y="39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65" y="39"/>
                                      </a:lnTo>
                                      <a:lnTo>
                                        <a:pt x="105" y="39"/>
                                      </a:lnTo>
                                      <a:lnTo>
                                        <a:pt x="105" y="207"/>
                                      </a:lnTo>
                                      <a:lnTo>
                                        <a:pt x="60" y="207"/>
                                      </a:lnTo>
                                      <a:lnTo>
                                        <a:pt x="6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5" name="Freeform 3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416300" y="930275"/>
                                  <a:ext cx="207963" cy="150813"/>
                                </a:xfrm>
                                <a:custGeom>
                                  <a:avLst/>
                                  <a:gdLst>
                                    <a:gd name="T0" fmla="*/ 143 w 285"/>
                                    <a:gd name="T1" fmla="*/ 65 h 207"/>
                                    <a:gd name="T2" fmla="*/ 107 w 285"/>
                                    <a:gd name="T3" fmla="*/ 207 h 207"/>
                                    <a:gd name="T4" fmla="*/ 60 w 285"/>
                                    <a:gd name="T5" fmla="*/ 207 h 207"/>
                                    <a:gd name="T6" fmla="*/ 0 w 285"/>
                                    <a:gd name="T7" fmla="*/ 0 h 207"/>
                                    <a:gd name="T8" fmla="*/ 50 w 285"/>
                                    <a:gd name="T9" fmla="*/ 0 h 207"/>
                                    <a:gd name="T10" fmla="*/ 86 w 285"/>
                                    <a:gd name="T11" fmla="*/ 150 h 207"/>
                                    <a:gd name="T12" fmla="*/ 126 w 285"/>
                                    <a:gd name="T13" fmla="*/ 0 h 207"/>
                                    <a:gd name="T14" fmla="*/ 160 w 285"/>
                                    <a:gd name="T15" fmla="*/ 0 h 207"/>
                                    <a:gd name="T16" fmla="*/ 199 w 285"/>
                                    <a:gd name="T17" fmla="*/ 150 h 207"/>
                                    <a:gd name="T18" fmla="*/ 236 w 285"/>
                                    <a:gd name="T19" fmla="*/ 0 h 207"/>
                                    <a:gd name="T20" fmla="*/ 285 w 285"/>
                                    <a:gd name="T21" fmla="*/ 0 h 207"/>
                                    <a:gd name="T22" fmla="*/ 226 w 285"/>
                                    <a:gd name="T23" fmla="*/ 207 h 207"/>
                                    <a:gd name="T24" fmla="*/ 179 w 285"/>
                                    <a:gd name="T25" fmla="*/ 207 h 207"/>
                                    <a:gd name="T26" fmla="*/ 143 w 285"/>
                                    <a:gd name="T27" fmla="*/ 65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85" h="207">
                                      <a:moveTo>
                                        <a:pt x="143" y="65"/>
                                      </a:moveTo>
                                      <a:lnTo>
                                        <a:pt x="107" y="207"/>
                                      </a:lnTo>
                                      <a:lnTo>
                                        <a:pt x="6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99" y="15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226" y="207"/>
                                      </a:lnTo>
                                      <a:lnTo>
                                        <a:pt x="179" y="207"/>
                                      </a:lnTo>
                                      <a:lnTo>
                                        <a:pt x="143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6" name="Freeform 36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38550" y="928688"/>
                                  <a:ext cx="157163" cy="155575"/>
                                </a:xfrm>
                                <a:custGeom>
                                  <a:avLst/>
                                  <a:gdLst>
                                    <a:gd name="T0" fmla="*/ 108 w 217"/>
                                    <a:gd name="T1" fmla="*/ 39 h 215"/>
                                    <a:gd name="T2" fmla="*/ 45 w 217"/>
                                    <a:gd name="T3" fmla="*/ 108 h 215"/>
                                    <a:gd name="T4" fmla="*/ 108 w 217"/>
                                    <a:gd name="T5" fmla="*/ 176 h 215"/>
                                    <a:gd name="T6" fmla="*/ 171 w 217"/>
                                    <a:gd name="T7" fmla="*/ 108 h 215"/>
                                    <a:gd name="T8" fmla="*/ 108 w 217"/>
                                    <a:gd name="T9" fmla="*/ 39 h 215"/>
                                    <a:gd name="T10" fmla="*/ 108 w 217"/>
                                    <a:gd name="T11" fmla="*/ 0 h 215"/>
                                    <a:gd name="T12" fmla="*/ 217 w 217"/>
                                    <a:gd name="T13" fmla="*/ 108 h 215"/>
                                    <a:gd name="T14" fmla="*/ 108 w 217"/>
                                    <a:gd name="T15" fmla="*/ 215 h 215"/>
                                    <a:gd name="T16" fmla="*/ 0 w 217"/>
                                    <a:gd name="T17" fmla="*/ 108 h 215"/>
                                    <a:gd name="T18" fmla="*/ 108 w 217"/>
                                    <a:gd name="T19" fmla="*/ 0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17" h="215">
                                      <a:moveTo>
                                        <a:pt x="108" y="39"/>
                                      </a:moveTo>
                                      <a:cubicBezTo>
                                        <a:pt x="70" y="39"/>
                                        <a:pt x="45" y="69"/>
                                        <a:pt x="45" y="108"/>
                                      </a:cubicBezTo>
                                      <a:cubicBezTo>
                                        <a:pt x="45" y="146"/>
                                        <a:pt x="70" y="176"/>
                                        <a:pt x="108" y="176"/>
                                      </a:cubicBezTo>
                                      <a:cubicBezTo>
                                        <a:pt x="146" y="176"/>
                                        <a:pt x="171" y="146"/>
                                        <a:pt x="171" y="108"/>
                                      </a:cubicBezTo>
                                      <a:cubicBezTo>
                                        <a:pt x="171" y="69"/>
                                        <a:pt x="146" y="39"/>
                                        <a:pt x="108" y="39"/>
                                      </a:cubicBezTo>
                                      <a:close/>
                                      <a:moveTo>
                                        <a:pt x="108" y="0"/>
                                      </a:moveTo>
                                      <a:cubicBezTo>
                                        <a:pt x="171" y="0"/>
                                        <a:pt x="217" y="45"/>
                                        <a:pt x="217" y="108"/>
                                      </a:cubicBezTo>
                                      <a:cubicBezTo>
                                        <a:pt x="217" y="170"/>
                                        <a:pt x="171" y="215"/>
                                        <a:pt x="108" y="215"/>
                                      </a:cubicBezTo>
                                      <a:cubicBezTo>
                                        <a:pt x="45" y="215"/>
                                        <a:pt x="0" y="170"/>
                                        <a:pt x="0" y="108"/>
                                      </a:cubicBezTo>
                                      <a:cubicBezTo>
                                        <a:pt x="0" y="45"/>
                                        <a:pt x="45" y="0"/>
                                        <a:pt x="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7" name="Freeform 37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29050" y="930275"/>
                                  <a:ext cx="123825" cy="150813"/>
                                </a:xfrm>
                                <a:custGeom>
                                  <a:avLst/>
                                  <a:gdLst>
                                    <a:gd name="T0" fmla="*/ 91 w 169"/>
                                    <a:gd name="T1" fmla="*/ 38 h 207"/>
                                    <a:gd name="T2" fmla="*/ 45 w 169"/>
                                    <a:gd name="T3" fmla="*/ 38 h 207"/>
                                    <a:gd name="T4" fmla="*/ 45 w 169"/>
                                    <a:gd name="T5" fmla="*/ 95 h 207"/>
                                    <a:gd name="T6" fmla="*/ 91 w 169"/>
                                    <a:gd name="T7" fmla="*/ 95 h 207"/>
                                    <a:gd name="T8" fmla="*/ 122 w 169"/>
                                    <a:gd name="T9" fmla="*/ 66 h 207"/>
                                    <a:gd name="T10" fmla="*/ 91 w 169"/>
                                    <a:gd name="T11" fmla="*/ 38 h 207"/>
                                    <a:gd name="T12" fmla="*/ 77 w 169"/>
                                    <a:gd name="T13" fmla="*/ 133 h 207"/>
                                    <a:gd name="T14" fmla="*/ 45 w 169"/>
                                    <a:gd name="T15" fmla="*/ 133 h 207"/>
                                    <a:gd name="T16" fmla="*/ 45 w 169"/>
                                    <a:gd name="T17" fmla="*/ 207 h 207"/>
                                    <a:gd name="T18" fmla="*/ 0 w 169"/>
                                    <a:gd name="T19" fmla="*/ 207 h 207"/>
                                    <a:gd name="T20" fmla="*/ 0 w 169"/>
                                    <a:gd name="T21" fmla="*/ 0 h 207"/>
                                    <a:gd name="T22" fmla="*/ 98 w 169"/>
                                    <a:gd name="T23" fmla="*/ 0 h 207"/>
                                    <a:gd name="T24" fmla="*/ 167 w 169"/>
                                    <a:gd name="T25" fmla="*/ 67 h 207"/>
                                    <a:gd name="T26" fmla="*/ 122 w 169"/>
                                    <a:gd name="T27" fmla="*/ 128 h 207"/>
                                    <a:gd name="T28" fmla="*/ 169 w 169"/>
                                    <a:gd name="T29" fmla="*/ 207 h 207"/>
                                    <a:gd name="T30" fmla="*/ 118 w 169"/>
                                    <a:gd name="T31" fmla="*/ 207 h 207"/>
                                    <a:gd name="T32" fmla="*/ 77 w 169"/>
                                    <a:gd name="T33" fmla="*/ 133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9" h="207">
                                      <a:moveTo>
                                        <a:pt x="91" y="38"/>
                                      </a:moveTo>
                                      <a:lnTo>
                                        <a:pt x="45" y="38"/>
                                      </a:lnTo>
                                      <a:lnTo>
                                        <a:pt x="45" y="95"/>
                                      </a:lnTo>
                                      <a:lnTo>
                                        <a:pt x="91" y="95"/>
                                      </a:lnTo>
                                      <a:cubicBezTo>
                                        <a:pt x="109" y="95"/>
                                        <a:pt x="122" y="84"/>
                                        <a:pt x="122" y="66"/>
                                      </a:cubicBezTo>
                                      <a:cubicBezTo>
                                        <a:pt x="122" y="49"/>
                                        <a:pt x="109" y="38"/>
                                        <a:pt x="91" y="38"/>
                                      </a:cubicBezTo>
                                      <a:close/>
                                      <a:moveTo>
                                        <a:pt x="77" y="133"/>
                                      </a:moveTo>
                                      <a:lnTo>
                                        <a:pt x="45" y="133"/>
                                      </a:lnTo>
                                      <a:lnTo>
                                        <a:pt x="45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8" y="0"/>
                                      </a:lnTo>
                                      <a:cubicBezTo>
                                        <a:pt x="141" y="0"/>
                                        <a:pt x="167" y="28"/>
                                        <a:pt x="167" y="67"/>
                                      </a:cubicBezTo>
                                      <a:cubicBezTo>
                                        <a:pt x="167" y="103"/>
                                        <a:pt x="144" y="123"/>
                                        <a:pt x="122" y="128"/>
                                      </a:cubicBezTo>
                                      <a:lnTo>
                                        <a:pt x="169" y="207"/>
                                      </a:lnTo>
                                      <a:lnTo>
                                        <a:pt x="118" y="207"/>
                                      </a:lnTo>
                                      <a:lnTo>
                                        <a:pt x="77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8" name="Freeform 3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986213" y="930275"/>
                                  <a:ext cx="128588" cy="150813"/>
                                </a:xfrm>
                                <a:custGeom>
                                  <a:avLst/>
                                  <a:gdLst>
                                    <a:gd name="T0" fmla="*/ 61 w 178"/>
                                    <a:gd name="T1" fmla="*/ 124 h 207"/>
                                    <a:gd name="T2" fmla="*/ 44 w 178"/>
                                    <a:gd name="T3" fmla="*/ 144 h 207"/>
                                    <a:gd name="T4" fmla="*/ 44 w 178"/>
                                    <a:gd name="T5" fmla="*/ 207 h 207"/>
                                    <a:gd name="T6" fmla="*/ 0 w 178"/>
                                    <a:gd name="T7" fmla="*/ 207 h 207"/>
                                    <a:gd name="T8" fmla="*/ 0 w 178"/>
                                    <a:gd name="T9" fmla="*/ 0 h 207"/>
                                    <a:gd name="T10" fmla="*/ 44 w 178"/>
                                    <a:gd name="T11" fmla="*/ 0 h 207"/>
                                    <a:gd name="T12" fmla="*/ 44 w 178"/>
                                    <a:gd name="T13" fmla="*/ 92 h 207"/>
                                    <a:gd name="T14" fmla="*/ 118 w 178"/>
                                    <a:gd name="T15" fmla="*/ 0 h 207"/>
                                    <a:gd name="T16" fmla="*/ 172 w 178"/>
                                    <a:gd name="T17" fmla="*/ 0 h 207"/>
                                    <a:gd name="T18" fmla="*/ 90 w 178"/>
                                    <a:gd name="T19" fmla="*/ 97 h 207"/>
                                    <a:gd name="T20" fmla="*/ 178 w 178"/>
                                    <a:gd name="T21" fmla="*/ 207 h 207"/>
                                    <a:gd name="T22" fmla="*/ 124 w 178"/>
                                    <a:gd name="T23" fmla="*/ 207 h 207"/>
                                    <a:gd name="T24" fmla="*/ 61 w 178"/>
                                    <a:gd name="T25" fmla="*/ 124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78" h="207">
                                      <a:moveTo>
                                        <a:pt x="61" y="124"/>
                                      </a:moveTo>
                                      <a:lnTo>
                                        <a:pt x="44" y="144"/>
                                      </a:lnTo>
                                      <a:lnTo>
                                        <a:pt x="44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90" y="97"/>
                                      </a:lnTo>
                                      <a:lnTo>
                                        <a:pt x="178" y="207"/>
                                      </a:lnTo>
                                      <a:lnTo>
                                        <a:pt x="124" y="207"/>
                                      </a:lnTo>
                                      <a:lnTo>
                                        <a:pt x="61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" name="Oval 79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5" y="777875"/>
                                  <a:ext cx="200025" cy="2016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0" name="Freeform 40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57200"/>
                                  <a:ext cx="604838" cy="839788"/>
                                </a:xfrm>
                                <a:custGeom>
                                  <a:avLst/>
                                  <a:gdLst>
                                    <a:gd name="T0" fmla="*/ 36 w 834"/>
                                    <a:gd name="T1" fmla="*/ 4 h 1157"/>
                                    <a:gd name="T2" fmla="*/ 9 w 834"/>
                                    <a:gd name="T3" fmla="*/ 38 h 1157"/>
                                    <a:gd name="T4" fmla="*/ 30 w 834"/>
                                    <a:gd name="T5" fmla="*/ 59 h 1157"/>
                                    <a:gd name="T6" fmla="*/ 451 w 834"/>
                                    <a:gd name="T7" fmla="*/ 418 h 1157"/>
                                    <a:gd name="T8" fmla="*/ 516 w 834"/>
                                    <a:gd name="T9" fmla="*/ 1120 h 1157"/>
                                    <a:gd name="T10" fmla="*/ 517 w 834"/>
                                    <a:gd name="T11" fmla="*/ 1133 h 1157"/>
                                    <a:gd name="T12" fmla="*/ 562 w 834"/>
                                    <a:gd name="T13" fmla="*/ 1134 h 1157"/>
                                    <a:gd name="T14" fmla="*/ 825 w 834"/>
                                    <a:gd name="T15" fmla="*/ 260 h 1157"/>
                                    <a:gd name="T16" fmla="*/ 784 w 834"/>
                                    <a:gd name="T17" fmla="*/ 188 h 1157"/>
                                    <a:gd name="T18" fmla="*/ 36 w 834"/>
                                    <a:gd name="T19" fmla="*/ 4 h 11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34" h="1157">
                                      <a:moveTo>
                                        <a:pt x="36" y="4"/>
                                      </a:moveTo>
                                      <a:cubicBezTo>
                                        <a:pt x="16" y="0"/>
                                        <a:pt x="0" y="20"/>
                                        <a:pt x="9" y="38"/>
                                      </a:cubicBezTo>
                                      <a:cubicBezTo>
                                        <a:pt x="14" y="46"/>
                                        <a:pt x="21" y="53"/>
                                        <a:pt x="30" y="59"/>
                                      </a:cubicBezTo>
                                      <a:cubicBezTo>
                                        <a:pt x="207" y="171"/>
                                        <a:pt x="375" y="261"/>
                                        <a:pt x="451" y="418"/>
                                      </a:cubicBezTo>
                                      <a:cubicBezTo>
                                        <a:pt x="545" y="611"/>
                                        <a:pt x="512" y="847"/>
                                        <a:pt x="516" y="1120"/>
                                      </a:cubicBezTo>
                                      <a:cubicBezTo>
                                        <a:pt x="516" y="1124"/>
                                        <a:pt x="517" y="1129"/>
                                        <a:pt x="517" y="1133"/>
                                      </a:cubicBezTo>
                                      <a:cubicBezTo>
                                        <a:pt x="523" y="1156"/>
                                        <a:pt x="556" y="1157"/>
                                        <a:pt x="562" y="1134"/>
                                      </a:cubicBezTo>
                                      <a:lnTo>
                                        <a:pt x="825" y="260"/>
                                      </a:lnTo>
                                      <a:cubicBezTo>
                                        <a:pt x="834" y="229"/>
                                        <a:pt x="816" y="196"/>
                                        <a:pt x="784" y="188"/>
                                      </a:cubicBezTo>
                                      <a:lnTo>
                                        <a:pt x="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1" name="Oval 81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038" y="234950"/>
                                  <a:ext cx="177800" cy="177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D4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2" name="Freeform 42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669925" y="15875"/>
                                  <a:ext cx="569913" cy="692150"/>
                                </a:xfrm>
                                <a:custGeom>
                                  <a:avLst/>
                                  <a:gdLst>
                                    <a:gd name="T0" fmla="*/ 748 w 786"/>
                                    <a:gd name="T1" fmla="*/ 946 h 954"/>
                                    <a:gd name="T2" fmla="*/ 759 w 786"/>
                                    <a:gd name="T3" fmla="*/ 911 h 954"/>
                                    <a:gd name="T4" fmla="*/ 363 w 786"/>
                                    <a:gd name="T5" fmla="*/ 618 h 954"/>
                                    <a:gd name="T6" fmla="*/ 245 w 786"/>
                                    <a:gd name="T7" fmla="*/ 25 h 954"/>
                                    <a:gd name="T8" fmla="*/ 214 w 786"/>
                                    <a:gd name="T9" fmla="*/ 29 h 954"/>
                                    <a:gd name="T10" fmla="*/ 7 w 786"/>
                                    <a:gd name="T11" fmla="*/ 717 h 954"/>
                                    <a:gd name="T12" fmla="*/ 7 w 786"/>
                                    <a:gd name="T13" fmla="*/ 717 h 954"/>
                                    <a:gd name="T14" fmla="*/ 41 w 786"/>
                                    <a:gd name="T15" fmla="*/ 773 h 954"/>
                                    <a:gd name="T16" fmla="*/ 748 w 786"/>
                                    <a:gd name="T17" fmla="*/ 946 h 9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86" h="954">
                                      <a:moveTo>
                                        <a:pt x="748" y="946"/>
                                      </a:moveTo>
                                      <a:cubicBezTo>
                                        <a:pt x="786" y="954"/>
                                        <a:pt x="786" y="921"/>
                                        <a:pt x="759" y="911"/>
                                      </a:cubicBezTo>
                                      <a:cubicBezTo>
                                        <a:pt x="628" y="859"/>
                                        <a:pt x="482" y="780"/>
                                        <a:pt x="363" y="618"/>
                                      </a:cubicBezTo>
                                      <a:cubicBezTo>
                                        <a:pt x="264" y="484"/>
                                        <a:pt x="242" y="211"/>
                                        <a:pt x="245" y="25"/>
                                      </a:cubicBezTo>
                                      <a:cubicBezTo>
                                        <a:pt x="245" y="10"/>
                                        <a:pt x="224" y="0"/>
                                        <a:pt x="214" y="29"/>
                                      </a:cubicBezTo>
                                      <a:lnTo>
                                        <a:pt x="7" y="717"/>
                                      </a:lnTo>
                                      <a:cubicBezTo>
                                        <a:pt x="7" y="717"/>
                                        <a:pt x="7" y="717"/>
                                        <a:pt x="7" y="717"/>
                                      </a:cubicBezTo>
                                      <a:cubicBezTo>
                                        <a:pt x="0" y="742"/>
                                        <a:pt x="17" y="767"/>
                                        <a:pt x="41" y="773"/>
                                      </a:cubicBezTo>
                                      <a:lnTo>
                                        <a:pt x="748" y="9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4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3" name="Oval 83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000" y="0"/>
                                  <a:ext cx="193675" cy="1952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7A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4" name="Freeform 44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3338" y="0"/>
                                  <a:ext cx="755650" cy="555625"/>
                                </a:xfrm>
                                <a:custGeom>
                                  <a:avLst/>
                                  <a:gdLst>
                                    <a:gd name="T0" fmla="*/ 1005 w 1041"/>
                                    <a:gd name="T1" fmla="*/ 19 h 765"/>
                                    <a:gd name="T2" fmla="*/ 592 w 1041"/>
                                    <a:gd name="T3" fmla="*/ 495 h 765"/>
                                    <a:gd name="T4" fmla="*/ 40 w 1041"/>
                                    <a:gd name="T5" fmla="*/ 527 h 765"/>
                                    <a:gd name="T6" fmla="*/ 39 w 1041"/>
                                    <a:gd name="T7" fmla="*/ 527 h 765"/>
                                    <a:gd name="T8" fmla="*/ 31 w 1041"/>
                                    <a:gd name="T9" fmla="*/ 577 h 765"/>
                                    <a:gd name="T10" fmla="*/ 773 w 1041"/>
                                    <a:gd name="T11" fmla="*/ 760 h 765"/>
                                    <a:gd name="T12" fmla="*/ 826 w 1041"/>
                                    <a:gd name="T13" fmla="*/ 730 h 765"/>
                                    <a:gd name="T14" fmla="*/ 1041 w 1041"/>
                                    <a:gd name="T15" fmla="*/ 16 h 765"/>
                                    <a:gd name="T16" fmla="*/ 1005 w 1041"/>
                                    <a:gd name="T17" fmla="*/ 19 h 7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41" h="765">
                                      <a:moveTo>
                                        <a:pt x="1005" y="19"/>
                                      </a:moveTo>
                                      <a:cubicBezTo>
                                        <a:pt x="926" y="173"/>
                                        <a:pt x="787" y="392"/>
                                        <a:pt x="592" y="495"/>
                                      </a:cubicBezTo>
                                      <a:cubicBezTo>
                                        <a:pt x="452" y="570"/>
                                        <a:pt x="233" y="560"/>
                                        <a:pt x="40" y="527"/>
                                      </a:cubicBezTo>
                                      <a:cubicBezTo>
                                        <a:pt x="40" y="527"/>
                                        <a:pt x="40" y="527"/>
                                        <a:pt x="39" y="527"/>
                                      </a:cubicBezTo>
                                      <a:cubicBezTo>
                                        <a:pt x="8" y="522"/>
                                        <a:pt x="0" y="570"/>
                                        <a:pt x="31" y="577"/>
                                      </a:cubicBezTo>
                                      <a:lnTo>
                                        <a:pt x="773" y="760"/>
                                      </a:lnTo>
                                      <a:cubicBezTo>
                                        <a:pt x="796" y="765"/>
                                        <a:pt x="820" y="752"/>
                                        <a:pt x="826" y="730"/>
                                      </a:cubicBezTo>
                                      <a:lnTo>
                                        <a:pt x="1041" y="16"/>
                                      </a:lnTo>
                                      <a:cubicBezTo>
                                        <a:pt x="1041" y="0"/>
                                        <a:pt x="1014" y="3"/>
                                        <a:pt x="1005" y="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A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5" name="Oval 85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388" y="979488"/>
                                  <a:ext cx="177800" cy="1793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BCD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6" name="Freeform 4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444500" y="615950"/>
                                  <a:ext cx="776288" cy="706438"/>
                                </a:xfrm>
                                <a:custGeom>
                                  <a:avLst/>
                                  <a:gdLst>
                                    <a:gd name="T0" fmla="*/ 6 w 1069"/>
                                    <a:gd name="T1" fmla="*/ 932 h 973"/>
                                    <a:gd name="T2" fmla="*/ 41 w 1069"/>
                                    <a:gd name="T3" fmla="*/ 963 h 973"/>
                                    <a:gd name="T4" fmla="*/ 67 w 1069"/>
                                    <a:gd name="T5" fmla="*/ 937 h 973"/>
                                    <a:gd name="T6" fmla="*/ 450 w 1069"/>
                                    <a:gd name="T7" fmla="*/ 357 h 973"/>
                                    <a:gd name="T8" fmla="*/ 1037 w 1069"/>
                                    <a:gd name="T9" fmla="*/ 227 h 973"/>
                                    <a:gd name="T10" fmla="*/ 1038 w 1069"/>
                                    <a:gd name="T11" fmla="*/ 227 h 973"/>
                                    <a:gd name="T12" fmla="*/ 1042 w 1069"/>
                                    <a:gd name="T13" fmla="*/ 181 h 973"/>
                                    <a:gd name="T14" fmla="*/ 328 w 1069"/>
                                    <a:gd name="T15" fmla="*/ 5 h 973"/>
                                    <a:gd name="T16" fmla="*/ 276 w 1069"/>
                                    <a:gd name="T17" fmla="*/ 35 h 973"/>
                                    <a:gd name="T18" fmla="*/ 6 w 1069"/>
                                    <a:gd name="T19" fmla="*/ 932 h 9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069" h="973">
                                      <a:moveTo>
                                        <a:pt x="6" y="932"/>
                                      </a:moveTo>
                                      <a:cubicBezTo>
                                        <a:pt x="0" y="953"/>
                                        <a:pt x="21" y="973"/>
                                        <a:pt x="41" y="963"/>
                                      </a:cubicBezTo>
                                      <a:cubicBezTo>
                                        <a:pt x="51" y="958"/>
                                        <a:pt x="61" y="949"/>
                                        <a:pt x="67" y="937"/>
                                      </a:cubicBezTo>
                                      <a:cubicBezTo>
                                        <a:pt x="182" y="709"/>
                                        <a:pt x="309" y="452"/>
                                        <a:pt x="450" y="357"/>
                                      </a:cubicBezTo>
                                      <a:cubicBezTo>
                                        <a:pt x="643" y="226"/>
                                        <a:pt x="845" y="237"/>
                                        <a:pt x="1037" y="227"/>
                                      </a:cubicBezTo>
                                      <a:lnTo>
                                        <a:pt x="1038" y="227"/>
                                      </a:lnTo>
                                      <a:cubicBezTo>
                                        <a:pt x="1065" y="226"/>
                                        <a:pt x="1069" y="187"/>
                                        <a:pt x="1042" y="181"/>
                                      </a:cubicBezTo>
                                      <a:lnTo>
                                        <a:pt x="328" y="5"/>
                                      </a:lnTo>
                                      <a:cubicBezTo>
                                        <a:pt x="305" y="0"/>
                                        <a:pt x="282" y="13"/>
                                        <a:pt x="276" y="35"/>
                                      </a:cubicBezTo>
                                      <a:lnTo>
                                        <a:pt x="6" y="9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CD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67D418" id="Group 51" o:spid="_x0000_s1026" style="position:absolute;margin-left:-5.65pt;margin-top:205.65pt;width:142.65pt;height:45.8pt;z-index:251660288;mso-position-vertical-relative:page;mso-width-relative:margin;mso-height-relative:margin" coordsize="41148,1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">
                      <v:shape id="Freeform 5" o:spid="_x0000_s1027" style="position:absolute;left:15922;top:1825;width:3112;height:3636;visibility:visible;mso-wrap-style:square;v-text-anchor:top" coordsize="42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" path="m,14c,7,7,,14,l99,v7,,13,7,13,14l112,194r204,l316,14c316,7,322,,330,r85,c422,,428,7,428,14r,472c428,494,422,500,415,500r-85,c322,500,316,494,316,486r,-187l112,299r,187c112,494,106,500,99,500r-85,c7,500,,494,,486l,14xe" fillcolor="#4b3b79" stroked="f">
                        <v:path arrowok="t" o:connecttype="custom" o:connectlocs="0,10179;10178,0;71972,0;81422,10179;81422,141053;229728,141053;229728,10179;239905,0;301699,0;311150,10179;311150,353359;301699,363538;239905,363538;229728,353359;229728,217396;81422,217396;81422,353359;71972,363538;10178,363538;0,353359;0,10179" o:connectangles="0,0,0,0,0,0,0,0,0,0,0,0,0,0,0,0,0,0,0,0,0"/>
                      </v:shape>
                      <v:shape id="Freeform 6" o:spid="_x0000_s1028" style="position:absolute;left:19923;top:1825;width:2333;height:3636;visibility:visible;mso-wrap-style:square;v-text-anchor:top" coordsize="32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" path="m,14c,7,5,,13,l309,v8,,13,7,13,14l322,92v,7,-5,13,-13,13l111,105r,89l274,194v7,,13,6,13,13l287,285v,8,-6,14,-13,14l111,299r,96l309,395v8,,13,7,13,14l322,486v,8,-5,14,-13,14l13,500c5,500,,494,,486l,14xe" fillcolor="#4b3b79" stroked="f">
                        <v:path arrowok="t" o:connecttype="custom" o:connectlocs="0,10179;9421,0;223942,0;233363,10179;233363,66891;223942,76343;80445,76343;80445,141053;198576,141053;207997,150505;207997,207217;198576,217396;80445,217396;80445,287195;223942,287195;233363,297374;233363,353359;223942,363538;9421,363538;0,353359;0,10179" o:connectangles="0,0,0,0,0,0,0,0,0,0,0,0,0,0,0,0,0,0,0,0,0"/>
                      </v:shape>
                      <v:shape id="Freeform 7" o:spid="_x0000_s1029" style="position:absolute;left:22701;top:1778;width:3715;height:3730;visibility:visible;mso-wrap-style:square;v-text-anchor:top" coordsize="51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" path="m256,400v79,,143,-64,143,-142c399,179,335,114,256,114v-78,,-142,65,-142,144c114,336,178,400,256,400xm256,c399,,513,115,513,258v,143,-114,256,-257,256c113,514,,401,,258,,115,113,,256,xe" fillcolor="#4b3b79" stroked="f">
                        <v:path arrowok="t" o:connecttype="custom" o:connectlocs="185375,290321;288925,187257;185375,82742;82550,187257;185375,290321;185375,0;371475,187257;185375,373063;0,187257;185375,0" o:connectangles="0,0,0,0,0,0,0,0,0,0"/>
                        <o:lock v:ext="edit" verticies="t"/>
                      </v:shape>
                      <v:shape id="Freeform 8" o:spid="_x0000_s1030" style="position:absolute;left:27051;top:1778;width:3111;height:3730;visibility:visible;mso-wrap-style:square;v-text-anchor:top" coordsize="43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" path="m,13c,6,7,,14,l32,,316,274r1,l317,21v,-7,6,-14,14,-14l416,7v8,,14,7,14,14l430,501v,7,-6,13,-14,13l405,514v-2,,-8,-2,-9,-3l114,227r-1,l113,493v,8,-6,14,-14,14l14,507c7,507,1,501,1,493l,13xe" fillcolor="#4b3b79" stroked="f">
                        <v:path arrowok="t" o:connecttype="custom" o:connectlocs="0,9435;10130,0;23155,0;228659,198870;229383,198870;229383,15242;239513,5081;301020,5081;311150,15242;311150,363628;301020,373063;293060,373063;286547,370886;82491,164757;81767,164757;81767,357821;71637,367982;10130,367982;724,357821;0,9435" o:connectangles="0,0,0,0,0,0,0,0,0,0,0,0,0,0,0,0,0,0,0,0"/>
                      </v:shape>
                      <v:shape id="Freeform 9" o:spid="_x0000_s1031" style="position:absolute;left:15970;top:6588;width:1365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" path="m142,121r-98,l44,208,,208,,,44,r,82l142,82,142,r45,l187,208r-45,l142,121xe" fillcolor="#999" stroked="f">
      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      </v:shape>
                      <v:rect id="Rectangle 49" o:spid="_x0000_s1032" style="position:absolute;left:17732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" fillcolor="#999" stroked="f"/>
                      <v:shape id="Freeform 11" o:spid="_x0000_s1033" style="position:absolute;left:18399;top:6572;width:1444;height:1556;visibility:visible;mso-wrap-style:square;v-text-anchor:top" coordsize="19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" path="m111,v43,,70,21,86,46l160,66c150,51,132,40,111,40,73,40,46,69,46,108v,39,27,68,65,68c130,176,146,168,156,160r,-25l100,135r,-38l199,97r,80c178,200,148,216,111,216,50,216,,173,,108,,42,50,,111,xe" fillcolor="#999" stroked="f">
                        <v:path arrowok="t" o:connecttype="custom" o:connectlocs="80580,0;143011,33132;116151,47537;80580,28810;33393,77788;80580,126765;113247,115241;113247,97234;72594,97234;72594,69865;144463,69865;144463,127485;80580,155575;0,77788;80580,0" o:connectangles="0,0,0,0,0,0,0,0,0,0,0,0,0,0,0"/>
                      </v:shape>
                      <v:shape id="Freeform 12" o:spid="_x0000_s1034" style="position:absolute;left:20208;top:6588;width:1366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" path="m142,121r-98,l44,208,,208,,,44,r,82l142,82,142,r45,l187,208r-45,l142,121xe" fillcolor="#999" stroked="f">
      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      </v:shape>
                      <v:shape id="Freeform 13" o:spid="_x0000_s1035" style="position:absolute;left:21971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" path="m,l147,r,38l44,38r,45l145,83r,38l44,121r,48l147,169r,39l,208,,xe" fillcolor="#999" stroked="f">
      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      </v:shape>
                      <v:shape id="Freeform 14" o:spid="_x0000_s1036" style="position:absolute;left:23399;top:6588;width:1223;height:1508;visibility:visible;mso-wrap-style:square;v-text-anchor:top" coordsize="16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" path="m91,38r-47,l44,95r47,c109,95,122,84,122,67,122,49,109,38,91,38xm77,133r-33,l44,208,,208,,,97,v44,,70,28,70,67c167,104,144,123,122,129r46,79l118,208,77,133xe" fillcolor="#999" stroked="f">
                        <v:path arrowok="t" o:connecttype="custom" o:connectlocs="66212,27552;32015,27552;32015,68881;66212,68881;88768,48579;66212,27552;56026,96433;32015,96433;32015,150813;0,150813;0,0;70578,0;121510,48579;88768,93533;122238,150813;85858,150813;56026,96433" o:connectangles="0,0,0,0,0,0,0,0,0,0,0,0,0,0,0,0,0"/>
                        <o:lock v:ext="edit" verticies="t"/>
                      </v:shape>
                      <v:shape id="Freeform 15" o:spid="_x0000_s1037" style="position:absolute;left:25654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" path="m,l147,r,38l44,38r,45l145,83r,38l44,121r,48l147,169r,39l,208,,xe" fillcolor="#999" stroked="f">
      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      </v:shape>
                      <v:shape id="Freeform 16" o:spid="_x0000_s1038" style="position:absolute;left:27082;top:6588;width:1413;height:1508;visibility:visible;mso-wrap-style:square;v-text-anchor:top" coordsize="19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" path="m82,169v41,,65,-30,65,-65c147,67,125,39,82,39r-37,l45,169r37,xm,l82,v65,,111,41,111,104c193,167,147,208,82,208l,208,,xe" fillcolor="#999" stroked="f">
                        <v:path arrowok="t" o:connecttype="custom" o:connectlocs="60029,122536;107613,75407;60029,28277;32943,28277;32943,122536;60029,122536;0,0;60029,0;141288,75407;60029,150813;0,150813;0,0" o:connectangles="0,0,0,0,0,0,0,0,0,0,0,0"/>
                        <o:lock v:ext="edit" verticies="t"/>
                      </v:shape>
                      <v:shape id="Freeform 17" o:spid="_x0000_s1039" style="position:absolute;left:28829;top:6588;width:1349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" path="m,l44,r,123c44,152,60,172,93,172v31,,47,-20,47,-49l140,r45,l185,125v,51,-29,86,-92,86c29,211,,176,,125l,xe" fillcolor="#999" stroked="f">
                        <v:path arrowok="t" o:connecttype="custom" o:connectlocs="0,0;32093,0;32093,89766;67834,125526;102115,89766;102115,0;134938,0;134938,91225;67834,153988;0,91225;0,0" o:connectangles="0,0,0,0,0,0,0,0,0,0,0"/>
                      </v:shape>
                      <v:shape id="Freeform 18" o:spid="_x0000_s1040" style="position:absolute;left:30511;top:6572;width:1429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" path="m,108c,44,48,,109,v47,,74,25,88,51l159,70c151,53,132,40,109,40,73,40,45,69,45,108v,39,28,68,64,68c132,176,151,163,159,146r38,18c182,190,156,215,109,215,48,215,,172,,108xe" fillcolor="#999" stroked="f">
                        <v:path arrowok="t" o:connecttype="custom" o:connectlocs="0,78149;79053,0;142875,36904;115315,50652;79053,28944;32636,78149;79053,127354;115315,105646;142875,118671;79053,155575;0,78149" o:connectangles="0,0,0,0,0,0,0,0,0,0,0"/>
                      </v:shape>
                      <v:shape id="Freeform 19" o:spid="_x0000_s1041" style="position:absolute;left:32067;top:6588;width:1572;height:1508;visibility:visible;mso-wrap-style:square;v-text-anchor:top" coordsize="21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" path="m74,134r68,l108,38,74,134xm155,172r-93,l49,208,,208,80,r56,l216,208r-48,l155,172xe" fillcolor="#999" stroked="f">
                        <v:path arrowok="t" o:connecttype="custom" o:connectlocs="53843,97158;103320,97158;78582,27552;53843,97158;112779,124711;45112,124711;35653,150813;0,150813;58209,0;98954,0;157163,150813;122238,150813;112779,124711" o:connectangles="0,0,0,0,0,0,0,0,0,0,0,0,0"/>
                        <o:lock v:ext="edit" verticies="t"/>
                      </v:shape>
                      <v:shape id="Freeform 20" o:spid="_x0000_s1042" style="position:absolute;left:33655;top:6588;width:1206;height:1508;visibility:visible;mso-wrap-style:square;v-text-anchor:top" coordsize="16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" path="m61,39l,39,,,166,r,39l105,39r,169l61,208,61,39xe" fillcolor="#999" stroked="f">
                        <v:path arrowok="t" o:connecttype="custom" o:connectlocs="44335,28277;0,28277;0,0;120650,0;120650,28277;76315,28277;76315,150813;44335,150813;44335,28277" o:connectangles="0,0,0,0,0,0,0,0,0"/>
                      </v:shape>
                      <v:rect id="Rectangle 61" o:spid="_x0000_s1043" style="position:absolute;left:35179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" fillcolor="#999" stroked="f"/>
                      <v:shape id="Freeform 22" o:spid="_x0000_s1044" style="position:absolute;left:35829;top:6572;width:1588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" path="m108,40c70,40,45,69,45,108v,39,25,68,63,68c146,176,171,147,171,108,171,69,146,40,108,40xm108,v63,,109,45,109,108c217,171,171,215,108,215,45,215,,171,,108,,45,45,,108,xe" fillcolor="#999" stroked="f">
                        <v:path arrowok="t" o:connecttype="custom" o:connectlocs="79009,28944;32921,78149;79009,127354;125098,78149;79009,28944;79009,0;158750,78149;79009,155575;0,78149;79009,0" o:connectangles="0,0,0,0,0,0,0,0,0,0"/>
                        <o:lock v:ext="edit" verticies="t"/>
                      </v:shape>
                      <v:shape id="Freeform 23" o:spid="_x0000_s1045" style="position:absolute;left:37750;top:6588;width:1350;height:1508;visibility:visible;mso-wrap-style:square;v-text-anchor:top" coordsize="18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" path="m45,68r,140l,208,,,46,r96,134l142,r44,l186,208r-42,l45,68xe" fillcolor="#999" stroked="f">
                        <v:path arrowok="t" o:connecttype="custom" o:connectlocs="32646,49304;32646,150813;0,150813;0,0;33372,0;103017,97158;103017,0;134938,0;134938,150813;104468,150813;32646,49304" o:connectangles="0,0,0,0,0,0,0,0,0,0,0"/>
                      </v:shape>
                      <v:shape id="Freeform 24" o:spid="_x0000_s1046" style="position:absolute;left:15906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" path="m108,39c70,39,45,69,45,108v,38,25,68,63,68c147,176,172,146,172,108,172,69,147,39,108,39xm108,v63,,109,45,109,108c217,170,171,215,108,215,46,215,,170,,108,,45,46,,108,xe" fillcolor="#999" stroked="f">
                        <v:path arrowok="t" o:connecttype="custom" o:connectlocs="78219,28221;32591,78149;78219,127354;124572,78149;78219,28221;78219,0;157163,78149;78219,155575;0,78149;78219,0" o:connectangles="0,0,0,0,0,0,0,0,0,0"/>
                        <o:lock v:ext="edit" verticies="t"/>
                      </v:shape>
                      <v:shape id="Freeform 25" o:spid="_x0000_s1047" style="position:absolute;left:17811;top:9302;width:1350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" path="m,l45,r,123c45,152,60,172,93,172v32,,48,-20,48,-49l141,r44,l185,124v,52,-29,87,-92,87c29,211,,176,,125l,xe" fillcolor="#999" stroked="f">
                        <v:path arrowok="t" o:connecttype="custom" o:connectlocs="0,0;32823,0;32823,89766;67834,125526;102845,89766;102845,0;134938,0;134938,90495;67834,153988;0,91225;0,0" o:connectangles="0,0,0,0,0,0,0,0,0,0,0"/>
                      </v:shape>
                      <v:shape id="Freeform 26" o:spid="_x0000_s1048" style="position:absolute;left:19478;top:9302;width:1207;height:1508;visibility:visible;mso-wrap-style:square;v-text-anchor:top" coordsize="16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" path="m61,39l,39,,,166,r,39l106,39r,168l61,207,61,39xe" fillcolor="#999" stroked="f">
                        <v:path arrowok="t" o:connecttype="custom" o:connectlocs="44335,28414;0,28414;0,0;120650,0;120650,28414;77042,28414;77042,150813;44335,150813;44335,28414" o:connectangles="0,0,0,0,0,0,0,0,0"/>
                      </v:shape>
                      <v:shape id="Freeform 27" o:spid="_x0000_s1049" style="position:absolute;left:21002;top:9302;width:1223;height:1508;visibility:visible;mso-wrap-style:square;v-text-anchor:top" coordsize="16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" path="m90,38r-46,l44,95r46,c108,95,122,84,122,66,122,49,108,38,90,38xm76,133r-32,l44,207,,207,,,97,v43,,70,28,70,67c167,103,144,123,121,128r47,79l117,207,76,133xe" fillcolor="#999" stroked="f">
                        <v:path arrowok="t" o:connecttype="custom" o:connectlocs="65485,27685;32015,27685;32015,69214;65485,69214;88768,48085;65485,27685;55298,96899;32015,96899;32015,150813;0,150813;0,0;70578,0;121510,48814;88040,93256;122238,150813;85130,150813;55298,96899" o:connectangles="0,0,0,0,0,0,0,0,0,0,0,0,0,0,0,0,0"/>
                        <o:lock v:ext="edit" verticies="t"/>
                      </v:shape>
                      <v:shape id="Freeform 28" o:spid="_x0000_s1050" style="position:absolute;left:22574;top:9302;width:1063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" path="m,l147,r,38l44,38r,45l144,83r,38l44,121r,48l147,169r,38l,207,,xe" fillcolor="#999" stroked="f">
                        <v:path arrowok="t" o:connecttype="custom" o:connectlocs="0,0;106363,0;106363,27685;31837,27685;31837,60471;104192,60471;104192,88156;31837,88156;31837,123128;106363,123128;106363,150813;0,150813;0,0" o:connectangles="0,0,0,0,0,0,0,0,0,0,0,0,0"/>
                      </v:shape>
                      <v:shape id="Freeform 29" o:spid="_x0000_s1051" style="position:absolute;left:23844;top:9302;width:1556;height:1508;visibility:visible;mso-wrap-style:square;v-text-anchor:top" coordsize="21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" path="m73,133r69,l108,38,73,133xm154,172r-93,l48,207,,207,80,r55,l216,207r-49,l154,172xe" fillcolor="#999" stroked="f">
                        <v:path arrowok="t" o:connecttype="custom" o:connectlocs="52579,96899;102276,96899;77788,27685;52579,96899;110919,125313;43936,125313;34572,150813;0,150813;57620,0;97234,0;155575,150813;120283,150813;110919,125313" o:connectangles="0,0,0,0,0,0,0,0,0,0,0,0,0"/>
                        <o:lock v:ext="edit" verticies="t"/>
                      </v:shape>
                      <v:shape id="Freeform 30" o:spid="_x0000_s1052" style="position:absolute;left:25511;top:9286;width:1428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" path="m,108c,44,48,,109,v47,,74,25,88,51l159,70c151,53,132,39,109,39,73,39,45,68,45,108v,39,28,68,64,68c132,176,151,163,159,146r38,18c182,190,156,215,109,215,48,215,,172,,108xe" fillcolor="#999" stroked="f">
                        <v:path arrowok="t" o:connecttype="custom" o:connectlocs="0,78149;79053,0;142875,36904;115315,50652;79053,28221;32636,78149;79053,127354;115315,105646;142875,118671;79053,155575;0,78149" o:connectangles="0,0,0,0,0,0,0,0,0,0,0"/>
                      </v:shape>
                      <v:shape id="Freeform 31" o:spid="_x0000_s1053" style="position:absolute;left:27241;top:9302;width:1349;height:1508;visibility:visible;mso-wrap-style:square;v-text-anchor:top" coordsize="18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" path="m143,120r-98,l45,207,,207,,,45,r,81l143,81,143,r44,l187,207r-44,l143,120xe" fillcolor="#999" stroked="f">
                        <v:path arrowok="t" o:connecttype="custom" o:connectlocs="103188,87428;32472,87428;32472,150813;0,150813;0,0;32472,0;32472,59014;103188,59014;103188,0;134938,0;134938,150813;103188,150813;103188,87428" o:connectangles="0,0,0,0,0,0,0,0,0,0,0,0,0"/>
                      </v:shape>
                      <v:shape id="Freeform 32" o:spid="_x0000_s1054" style="position:absolute;left:29702;top:9302;width:1349;height:1508;visibility:visible;mso-wrap-style:square;v-text-anchor:top" coordsize="18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" path="m44,68r,139l,207,,,45,r97,134l142,r44,l186,207r-43,l44,68xe" fillcolor="#999" stroked="f">
                        <v:path arrowok="t" o:connecttype="custom" o:connectlocs="31921,49542;31921,150813;0,150813;0,0;32646,0;103017,97628;103017,0;134938,0;134938,150813;103743,150813;31921,49542" o:connectangles="0,0,0,0,0,0,0,0,0,0,0"/>
                      </v:shape>
                      <v:shape id="Freeform 33" o:spid="_x0000_s1055" style="position:absolute;left:31448;top:9302;width:1079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" path="m,l147,r,38l45,38r,45l145,83r,38l45,121r,48l147,169r,38l,207,,xe" fillcolor="#999" stroked="f">
                        <v:path arrowok="t" o:connecttype="custom" o:connectlocs="0,0;107950,0;107950,27685;33046,27685;33046,60471;106481,60471;106481,88156;33046,88156;33046,123128;107950,123128;107950,150813;0,150813;0,0" o:connectangles="0,0,0,0,0,0,0,0,0,0,0,0,0"/>
                      </v:shape>
                      <v:shape id="Freeform 34" o:spid="_x0000_s1056" style="position:absolute;left:32797;top:9302;width:1191;height:1508;visibility:visible;mso-wrap-style:square;v-text-anchor:top" coordsize="16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" path="m60,39l,39,,,165,r,39l105,39r,168l60,207,60,39xe" fillcolor="#999" stroked="f">
                        <v:path arrowok="t" o:connecttype="custom" o:connectlocs="43296,28414;0,28414;0,0;119063,0;119063,28414;75767,28414;75767,150813;43296,150813;43296,28414" o:connectangles="0,0,0,0,0,0,0,0,0"/>
                      </v:shape>
                      <v:shape id="Freeform 35" o:spid="_x0000_s1057" style="position:absolute;left:34163;top:9302;width:2079;height:1508;visibility:visible;mso-wrap-style:square;v-text-anchor:top" coordsize="2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" path="m143,65l107,207r-47,l,,50,,86,150,126,r34,l199,150,236,r49,l226,207r-47,l143,65xe" fillcolor="#999" stroked="f">
                        <v:path arrowok="t" o:connecttype="custom" o:connectlocs="104346,47357;78077,150813;43782,150813;0,0;36485,0;62754,109285;91942,0;116751,0;145209,109285;172208,0;207963,0;164911,150813;130615,150813;104346,47357" o:connectangles="0,0,0,0,0,0,0,0,0,0,0,0,0,0"/>
                      </v:shape>
                      <v:shape id="Freeform 36" o:spid="_x0000_s1058" style="position:absolute;left:36385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" path="m108,39c70,39,45,69,45,108v,38,25,68,63,68c146,176,171,146,171,108,171,69,146,39,108,39xm108,v63,,109,45,109,108c217,170,171,215,108,215,45,215,,170,,108,,45,45,,108,xe" fillcolor="#999" stroked="f">
                        <v:path arrowok="t" o:connecttype="custom" o:connectlocs="78219,28221;32591,78149;78219,127354;123847,78149;78219,28221;78219,0;157163,78149;78219,155575;0,78149;78219,0" o:connectangles="0,0,0,0,0,0,0,0,0,0"/>
                        <o:lock v:ext="edit" verticies="t"/>
                      </v:shape>
                      <v:shape id="Freeform 37" o:spid="_x0000_s1059" style="position:absolute;left:38290;top:9302;width:1238;height:1508;visibility:visible;mso-wrap-style:square;v-text-anchor:top" coordsize="16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" path="m91,38r-46,l45,95r46,c109,95,122,84,122,66,122,49,109,38,91,38xm77,133r-32,l45,207,,207,,,98,v43,,69,28,69,67c167,103,144,123,122,128r47,79l118,207,77,133xe" fillcolor="#999" stroked="f">
                        <v:path arrowok="t" o:connecttype="custom" o:connectlocs="66675,27685;32971,27685;32971,69214;66675,69214;89388,48085;66675,27685;56417,96899;32971,96899;32971,150813;0,150813;0,0;71804,0;122360,48814;89388,93256;123825,150813;86458,150813;56417,96899" o:connectangles="0,0,0,0,0,0,0,0,0,0,0,0,0,0,0,0,0"/>
                        <o:lock v:ext="edit" verticies="t"/>
                      </v:shape>
                      <v:shape id="Freeform 38" o:spid="_x0000_s1060" style="position:absolute;left:39862;top:9302;width:1286;height:1508;visibility:visible;mso-wrap-style:square;v-text-anchor:top" coordsize="1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" path="m61,124l44,144r,63l,207,,,44,r,92l118,r54,l90,97r88,110l124,207,61,124xe" fillcolor="#999" stroked="f">
                        <v:path arrowok="t" o:connecttype="custom" o:connectlocs="44067,90342;31786,104913;31786,150813;0,150813;0,0;31786,0;31786,67028;85244,0;124254,0;65016,70671;128588,150813;89578,150813;44067,90342" o:connectangles="0,0,0,0,0,0,0,0,0,0,0,0,0"/>
                      </v:shape>
                      <v:oval id="Oval 79" o:spid="_x0000_s1061" style="position:absolute;left:31;top:7778;width:2001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" fillcolor="#4b3b79" stroked="f"/>
                      <v:shape id="Freeform 40" o:spid="_x0000_s1062" style="position:absolute;top:4572;width:6048;height:8397;visibility:visible;mso-wrap-style:square;v-text-anchor:top" coordsize="834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" path="m36,4c16,,,20,9,38v5,8,12,15,21,21c207,171,375,261,451,418v94,193,61,429,65,702c516,1124,517,1129,517,1133v6,23,39,24,45,1l825,260v9,-31,-9,-64,-41,-72l36,4xe" fillcolor="#4b3b79" stroked="f">
                        <v:path arrowok="t" o:connecttype="custom" o:connectlocs="26108,2903;6527,27582;21757,42824;327077,303398;374216,812932;374942,822368;407577,823094;598311,188716;568577,136456;26108,2903" o:connectangles="0,0,0,0,0,0,0,0,0,0"/>
                      </v:shape>
                      <v:oval id="Oval 81" o:spid="_x0000_s1063" style="position:absolute;left:10620;top:2349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" fillcolor="#8d4873" stroked="f"/>
                      <v:shape id="Freeform 42" o:spid="_x0000_s1064" style="position:absolute;left:6699;top:158;width:5699;height:6922;visibility:visible;mso-wrap-style:square;v-text-anchor:top" coordsize="786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" path="m748,946v38,8,38,-25,11,-35c628,859,482,780,363,618,264,484,242,211,245,25,245,10,224,,214,29l7,717v,,,,,c,742,17,767,41,773l748,946xe" fillcolor="#8d4873" stroked="f">
                        <v:path arrowok="t" o:connecttype="custom" o:connectlocs="542360,686346;550336,660952;263204,448374;177645,18138;155167,21040;5076,520201;5076,520201;29728,560830;542360,686346" o:connectangles="0,0,0,0,0,0,0,0,0"/>
                      </v:shape>
                      <v:oval id="Oval 83" o:spid="_x0000_s1065" style="position:absolute;left:2540;width:1936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" fillcolor="#f7a400" stroked="f"/>
                      <v:shape id="Freeform 44" o:spid="_x0000_s1066" style="position:absolute;left:333;width:7556;height:5556;visibility:visible;mso-wrap-style:square;v-text-anchor:top" coordsize="104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" path="m1005,19c926,173,787,392,592,495,452,570,233,560,40,527v,,,,-1,c8,522,,570,31,577l773,760v23,5,47,-8,53,-30l1041,16v,-16,-27,-13,-36,3xe" fillcolor="#f7a400" stroked="f">
                        <v:path arrowok="t" o:connecttype="custom" o:connectlocs="729518,13800;429726,359522;29036,382764;28310,382764;22503,419079;561112,551993;599584,530204;755650,11621;729518,13800" o:connectangles="0,0,0,0,0,0,0,0,0"/>
                      </v:shape>
                      <v:oval id="Oval 85" o:spid="_x0000_s1067" style="position:absolute;left:8143;top:9794;width:1778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" fillcolor="#fbcd44" stroked="f"/>
                      <v:shape id="Freeform 46" o:spid="_x0000_s1068" style="position:absolute;left:4445;top:6159;width:7762;height:7064;visibility:visible;mso-wrap-style:square;v-text-anchor:top" coordsize="1069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" path="m6,932v-6,21,15,41,35,31c51,958,61,949,67,937,182,709,309,452,450,357,643,226,845,237,1037,227r1,c1065,226,1069,187,1042,181l328,5c305,,282,13,276,35l6,932xe" fillcolor="#fbcd44" stroked="f">
                        <v:path arrowok="t" o:connecttype="custom" o:connectlocs="4357,676670;29773,699178;48654,680301;326782,259197;753050,164811;753776,164811;756681,131413;238188,3630;200426,25411;4357,676670" o:connectangles="0,0,0,0,0,0,0,0,0,0"/>
                      </v:shape>
                      <w10:wrap anchory="page"/>
                    </v:group>
                  </w:pict>
                </mc:Fallback>
              </mc:AlternateContent>
            </w:r>
            <w:r>
              <w:rPr>
                <w:rFonts w:ascii="Proxima Nova Rg" w:hAnsi="Proxima Nova Rg"/>
                <w:noProof/>
                <w:color w:val="4B3B78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AF42ED" wp14:editId="3BA73C37">
                      <wp:simplePos x="0" y="0"/>
                      <wp:positionH relativeFrom="page">
                        <wp:posOffset>-208280</wp:posOffset>
                      </wp:positionH>
                      <wp:positionV relativeFrom="paragraph">
                        <wp:posOffset>2637433</wp:posOffset>
                      </wp:positionV>
                      <wp:extent cx="7715250" cy="608051"/>
                      <wp:effectExtent l="0" t="0" r="0" b="190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0" cy="6080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CC44">
                                  <a:alpha val="10196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D6351" id="Rectangle 35" o:spid="_x0000_s1026" style="position:absolute;margin-left:-16.4pt;margin-top:207.65pt;width:607.5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" fillcolor="#facc44" stroked="f" strokeweight="1pt">
                      <v:fill opacity="6682f"/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9B57D3" w:themeColor="accent2"/>
              </w:rPr>
            </w:pPr>
          </w:p>
        </w:tc>
        <w:tc>
          <w:tcPr>
            <w:tcW w:w="423" w:type="dxa"/>
          </w:tcPr>
          <w:p w:rsidR="003D1B71" w:rsidRPr="0052464C" w:rsidRDefault="003D1B71" w:rsidP="00222466">
            <w:pPr>
              <w:rPr>
                <w:color w:val="FFC000"/>
              </w:rPr>
            </w:pPr>
          </w:p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F33D48" w:rsidP="0052464C">
      <w:r w:rsidRPr="006460AA">
        <w:rPr>
          <w:rFonts w:ascii="Proxima Nova Rg" w:hAnsi="Proxima Nova Rg"/>
          <w:noProof/>
          <w:color w:val="4B3B78"/>
          <w:sz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87D662" wp14:editId="523837A1">
                <wp:simplePos x="0" y="0"/>
                <wp:positionH relativeFrom="margin">
                  <wp:posOffset>5773420</wp:posOffset>
                </wp:positionH>
                <wp:positionV relativeFrom="page">
                  <wp:posOffset>9563100</wp:posOffset>
                </wp:positionV>
                <wp:extent cx="1000125" cy="369570"/>
                <wp:effectExtent l="0" t="0" r="9525" b="0"/>
                <wp:wrapNone/>
                <wp:docPr id="36" name="Group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00125" cy="369570"/>
                          <a:chOff x="0" y="0"/>
                          <a:chExt cx="1205" cy="446"/>
                        </a:xfrm>
                      </wpg:grpSpPr>
                      <wps:wsp>
                        <wps:cNvPr id="37" name="Freeform 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0" cy="446"/>
                          </a:xfrm>
                          <a:custGeom>
                            <a:avLst/>
                            <a:gdLst>
                              <a:gd name="T0" fmla="*/ 2315 w 2315"/>
                              <a:gd name="T1" fmla="*/ 1343 h 2293"/>
                              <a:gd name="T2" fmla="*/ 1365 w 2315"/>
                              <a:gd name="T3" fmla="*/ 2293 h 2293"/>
                              <a:gd name="T4" fmla="*/ 0 w 2315"/>
                              <a:gd name="T5" fmla="*/ 2293 h 2293"/>
                              <a:gd name="T6" fmla="*/ 0 w 2315"/>
                              <a:gd name="T7" fmla="*/ 971 h 2293"/>
                              <a:gd name="T8" fmla="*/ 972 w 2315"/>
                              <a:gd name="T9" fmla="*/ 0 h 2293"/>
                              <a:gd name="T10" fmla="*/ 972 w 2315"/>
                              <a:gd name="T11" fmla="*/ 1343 h 2293"/>
                              <a:gd name="T12" fmla="*/ 2315 w 2315"/>
                              <a:gd name="T13" fmla="*/ 1343 h 2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15" h="2293">
                                <a:moveTo>
                                  <a:pt x="2315" y="1343"/>
                                </a:moveTo>
                                <a:lnTo>
                                  <a:pt x="1365" y="2293"/>
                                </a:lnTo>
                                <a:lnTo>
                                  <a:pt x="0" y="2293"/>
                                </a:lnTo>
                                <a:lnTo>
                                  <a:pt x="0" y="971"/>
                                </a:lnTo>
                                <a:lnTo>
                                  <a:pt x="972" y="0"/>
                                </a:lnTo>
                                <a:lnTo>
                                  <a:pt x="972" y="1343"/>
                                </a:lnTo>
                                <a:lnTo>
                                  <a:pt x="2315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Rectangle 4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8" y="0"/>
                            <a:ext cx="262" cy="261"/>
                          </a:xfrm>
                          <a:prstGeom prst="rect">
                            <a:avLst/>
                          </a:prstGeom>
                          <a:solidFill>
                            <a:srgbClr val="FCB5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2" y="149"/>
                            <a:ext cx="42" cy="91"/>
                          </a:xfrm>
                          <a:custGeom>
                            <a:avLst/>
                            <a:gdLst>
                              <a:gd name="T0" fmla="*/ 213 w 213"/>
                              <a:gd name="T1" fmla="*/ 89 h 466"/>
                              <a:gd name="T2" fmla="*/ 169 w 213"/>
                              <a:gd name="T3" fmla="*/ 81 h 466"/>
                              <a:gd name="T4" fmla="*/ 134 w 213"/>
                              <a:gd name="T5" fmla="*/ 117 h 466"/>
                              <a:gd name="T6" fmla="*/ 134 w 213"/>
                              <a:gd name="T7" fmla="*/ 131 h 466"/>
                              <a:gd name="T8" fmla="*/ 212 w 213"/>
                              <a:gd name="T9" fmla="*/ 131 h 466"/>
                              <a:gd name="T10" fmla="*/ 212 w 213"/>
                              <a:gd name="T11" fmla="*/ 209 h 466"/>
                              <a:gd name="T12" fmla="*/ 136 w 213"/>
                              <a:gd name="T13" fmla="*/ 209 h 466"/>
                              <a:gd name="T14" fmla="*/ 136 w 213"/>
                              <a:gd name="T15" fmla="*/ 466 h 466"/>
                              <a:gd name="T16" fmla="*/ 39 w 213"/>
                              <a:gd name="T17" fmla="*/ 466 h 466"/>
                              <a:gd name="T18" fmla="*/ 39 w 213"/>
                              <a:gd name="T19" fmla="*/ 209 h 466"/>
                              <a:gd name="T20" fmla="*/ 0 w 213"/>
                              <a:gd name="T21" fmla="*/ 209 h 466"/>
                              <a:gd name="T22" fmla="*/ 0 w 213"/>
                              <a:gd name="T23" fmla="*/ 130 h 466"/>
                              <a:gd name="T24" fmla="*/ 39 w 213"/>
                              <a:gd name="T25" fmla="*/ 130 h 466"/>
                              <a:gd name="T26" fmla="*/ 39 w 213"/>
                              <a:gd name="T27" fmla="*/ 108 h 466"/>
                              <a:gd name="T28" fmla="*/ 67 w 213"/>
                              <a:gd name="T29" fmla="*/ 26 h 466"/>
                              <a:gd name="T30" fmla="*/ 144 w 213"/>
                              <a:gd name="T31" fmla="*/ 0 h 466"/>
                              <a:gd name="T32" fmla="*/ 213 w 213"/>
                              <a:gd name="T33" fmla="*/ 9 h 466"/>
                              <a:gd name="T34" fmla="*/ 213 w 213"/>
                              <a:gd name="T35" fmla="*/ 89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3" h="466">
                                <a:moveTo>
                                  <a:pt x="213" y="89"/>
                                </a:moveTo>
                                <a:cubicBezTo>
                                  <a:pt x="199" y="84"/>
                                  <a:pt x="185" y="81"/>
                                  <a:pt x="169" y="81"/>
                                </a:cubicBezTo>
                                <a:cubicBezTo>
                                  <a:pt x="147" y="81"/>
                                  <a:pt x="134" y="92"/>
                                  <a:pt x="134" y="117"/>
                                </a:cubicBezTo>
                                <a:lnTo>
                                  <a:pt x="134" y="131"/>
                                </a:lnTo>
                                <a:lnTo>
                                  <a:pt x="212" y="131"/>
                                </a:lnTo>
                                <a:lnTo>
                                  <a:pt x="212" y="209"/>
                                </a:lnTo>
                                <a:lnTo>
                                  <a:pt x="136" y="209"/>
                                </a:lnTo>
                                <a:lnTo>
                                  <a:pt x="136" y="466"/>
                                </a:lnTo>
                                <a:lnTo>
                                  <a:pt x="39" y="466"/>
                                </a:lnTo>
                                <a:lnTo>
                                  <a:pt x="39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130"/>
                                </a:lnTo>
                                <a:lnTo>
                                  <a:pt x="39" y="130"/>
                                </a:lnTo>
                                <a:lnTo>
                                  <a:pt x="39" y="108"/>
                                </a:lnTo>
                                <a:cubicBezTo>
                                  <a:pt x="39" y="71"/>
                                  <a:pt x="49" y="44"/>
                                  <a:pt x="67" y="26"/>
                                </a:cubicBezTo>
                                <a:cubicBezTo>
                                  <a:pt x="84" y="9"/>
                                  <a:pt x="110" y="0"/>
                                  <a:pt x="144" y="0"/>
                                </a:cubicBezTo>
                                <a:cubicBezTo>
                                  <a:pt x="175" y="0"/>
                                  <a:pt x="195" y="4"/>
                                  <a:pt x="213" y="9"/>
                                </a:cubicBezTo>
                                <a:lnTo>
                                  <a:pt x="21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0" y="152"/>
                            <a:ext cx="68" cy="89"/>
                          </a:xfrm>
                          <a:custGeom>
                            <a:avLst/>
                            <a:gdLst>
                              <a:gd name="T0" fmla="*/ 188 w 350"/>
                              <a:gd name="T1" fmla="*/ 455 h 455"/>
                              <a:gd name="T2" fmla="*/ 0 w 350"/>
                              <a:gd name="T3" fmla="*/ 384 h 455"/>
                              <a:gd name="T4" fmla="*/ 58 w 350"/>
                              <a:gd name="T5" fmla="*/ 315 h 455"/>
                              <a:gd name="T6" fmla="*/ 190 w 350"/>
                              <a:gd name="T7" fmla="*/ 369 h 455"/>
                              <a:gd name="T8" fmla="*/ 254 w 350"/>
                              <a:gd name="T9" fmla="*/ 326 h 455"/>
                              <a:gd name="T10" fmla="*/ 164 w 350"/>
                              <a:gd name="T11" fmla="*/ 270 h 455"/>
                              <a:gd name="T12" fmla="*/ 18 w 350"/>
                              <a:gd name="T13" fmla="*/ 133 h 455"/>
                              <a:gd name="T14" fmla="*/ 173 w 350"/>
                              <a:gd name="T15" fmla="*/ 0 h 455"/>
                              <a:gd name="T16" fmla="*/ 337 w 350"/>
                              <a:gd name="T17" fmla="*/ 56 h 455"/>
                              <a:gd name="T18" fmla="*/ 287 w 350"/>
                              <a:gd name="T19" fmla="*/ 129 h 455"/>
                              <a:gd name="T20" fmla="*/ 171 w 350"/>
                              <a:gd name="T21" fmla="*/ 86 h 455"/>
                              <a:gd name="T22" fmla="*/ 115 w 350"/>
                              <a:gd name="T23" fmla="*/ 126 h 455"/>
                              <a:gd name="T24" fmla="*/ 210 w 350"/>
                              <a:gd name="T25" fmla="*/ 184 h 455"/>
                              <a:gd name="T26" fmla="*/ 350 w 350"/>
                              <a:gd name="T27" fmla="*/ 318 h 455"/>
                              <a:gd name="T28" fmla="*/ 188 w 350"/>
                              <a:gd name="T29" fmla="*/ 455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0" h="455">
                                <a:moveTo>
                                  <a:pt x="188" y="455"/>
                                </a:moveTo>
                                <a:cubicBezTo>
                                  <a:pt x="121" y="455"/>
                                  <a:pt x="53" y="431"/>
                                  <a:pt x="0" y="384"/>
                                </a:cubicBezTo>
                                <a:lnTo>
                                  <a:pt x="58" y="315"/>
                                </a:lnTo>
                                <a:cubicBezTo>
                                  <a:pt x="98" y="348"/>
                                  <a:pt x="139" y="369"/>
                                  <a:pt x="190" y="369"/>
                                </a:cubicBezTo>
                                <a:cubicBezTo>
                                  <a:pt x="230" y="369"/>
                                  <a:pt x="254" y="353"/>
                                  <a:pt x="254" y="326"/>
                                </a:cubicBezTo>
                                <a:cubicBezTo>
                                  <a:pt x="254" y="301"/>
                                  <a:pt x="238" y="289"/>
                                  <a:pt x="164" y="270"/>
                                </a:cubicBezTo>
                                <a:cubicBezTo>
                                  <a:pt x="75" y="247"/>
                                  <a:pt x="18" y="222"/>
                                  <a:pt x="18" y="133"/>
                                </a:cubicBezTo>
                                <a:cubicBezTo>
                                  <a:pt x="18" y="53"/>
                                  <a:pt x="82" y="0"/>
                                  <a:pt x="173" y="0"/>
                                </a:cubicBezTo>
                                <a:cubicBezTo>
                                  <a:pt x="237" y="0"/>
                                  <a:pt x="292" y="20"/>
                                  <a:pt x="337" y="56"/>
                                </a:cubicBezTo>
                                <a:lnTo>
                                  <a:pt x="287" y="129"/>
                                </a:lnTo>
                                <a:cubicBezTo>
                                  <a:pt x="247" y="102"/>
                                  <a:pt x="209" y="86"/>
                                  <a:pt x="171" y="86"/>
                                </a:cubicBezTo>
                                <a:cubicBezTo>
                                  <a:pt x="134" y="86"/>
                                  <a:pt x="115" y="103"/>
                                  <a:pt x="115" y="126"/>
                                </a:cubicBezTo>
                                <a:cubicBezTo>
                                  <a:pt x="115" y="155"/>
                                  <a:pt x="134" y="164"/>
                                  <a:pt x="210" y="184"/>
                                </a:cubicBezTo>
                                <a:cubicBezTo>
                                  <a:pt x="300" y="207"/>
                                  <a:pt x="350" y="239"/>
                                  <a:pt x="350" y="318"/>
                                </a:cubicBezTo>
                                <a:cubicBezTo>
                                  <a:pt x="350" y="406"/>
                                  <a:pt x="283" y="455"/>
                                  <a:pt x="188" y="4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9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10" y="152"/>
                            <a:ext cx="92" cy="89"/>
                          </a:xfrm>
                          <a:custGeom>
                            <a:avLst/>
                            <a:gdLst>
                              <a:gd name="T0" fmla="*/ 236 w 471"/>
                              <a:gd name="T1" fmla="*/ 0 h 457"/>
                              <a:gd name="T2" fmla="*/ 0 w 471"/>
                              <a:gd name="T3" fmla="*/ 228 h 457"/>
                              <a:gd name="T4" fmla="*/ 235 w 471"/>
                              <a:gd name="T5" fmla="*/ 457 h 457"/>
                              <a:gd name="T6" fmla="*/ 471 w 471"/>
                              <a:gd name="T7" fmla="*/ 228 h 457"/>
                              <a:gd name="T8" fmla="*/ 236 w 471"/>
                              <a:gd name="T9" fmla="*/ 0 h 457"/>
                              <a:gd name="T10" fmla="*/ 236 w 471"/>
                              <a:gd name="T11" fmla="*/ 367 h 457"/>
                              <a:gd name="T12" fmla="*/ 102 w 471"/>
                              <a:gd name="T13" fmla="*/ 228 h 457"/>
                              <a:gd name="T14" fmla="*/ 235 w 471"/>
                              <a:gd name="T15" fmla="*/ 89 h 457"/>
                              <a:gd name="T16" fmla="*/ 369 w 471"/>
                              <a:gd name="T17" fmla="*/ 228 h 457"/>
                              <a:gd name="T18" fmla="*/ 236 w 471"/>
                              <a:gd name="T19" fmla="*/ 36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1" h="457">
                                <a:moveTo>
                                  <a:pt x="236" y="0"/>
                                </a:moveTo>
                                <a:cubicBezTo>
                                  <a:pt x="100" y="0"/>
                                  <a:pt x="0" y="103"/>
                                  <a:pt x="0" y="228"/>
                                </a:cubicBezTo>
                                <a:cubicBezTo>
                                  <a:pt x="0" y="355"/>
                                  <a:pt x="98" y="457"/>
                                  <a:pt x="235" y="457"/>
                                </a:cubicBezTo>
                                <a:cubicBezTo>
                                  <a:pt x="371" y="457"/>
                                  <a:pt x="471" y="354"/>
                                  <a:pt x="471" y="228"/>
                                </a:cubicBezTo>
                                <a:cubicBezTo>
                                  <a:pt x="471" y="101"/>
                                  <a:pt x="373" y="0"/>
                                  <a:pt x="236" y="0"/>
                                </a:cubicBezTo>
                                <a:close/>
                                <a:moveTo>
                                  <a:pt x="236" y="367"/>
                                </a:moveTo>
                                <a:cubicBezTo>
                                  <a:pt x="158" y="367"/>
                                  <a:pt x="102" y="304"/>
                                  <a:pt x="102" y="228"/>
                                </a:cubicBezTo>
                                <a:cubicBezTo>
                                  <a:pt x="102" y="151"/>
                                  <a:pt x="156" y="89"/>
                                  <a:pt x="235" y="89"/>
                                </a:cubicBezTo>
                                <a:cubicBezTo>
                                  <a:pt x="313" y="89"/>
                                  <a:pt x="369" y="153"/>
                                  <a:pt x="369" y="228"/>
                                </a:cubicBezTo>
                                <a:cubicBezTo>
                                  <a:pt x="369" y="305"/>
                                  <a:pt x="314" y="367"/>
                                  <a:pt x="236" y="3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83" y="153"/>
                            <a:ext cx="74" cy="88"/>
                          </a:xfrm>
                          <a:custGeom>
                            <a:avLst/>
                            <a:gdLst>
                              <a:gd name="T0" fmla="*/ 381 w 381"/>
                              <a:gd name="T1" fmla="*/ 252 h 452"/>
                              <a:gd name="T2" fmla="*/ 189 w 381"/>
                              <a:gd name="T3" fmla="*/ 452 h 452"/>
                              <a:gd name="T4" fmla="*/ 0 w 381"/>
                              <a:gd name="T5" fmla="*/ 256 h 452"/>
                              <a:gd name="T6" fmla="*/ 0 w 381"/>
                              <a:gd name="T7" fmla="*/ 0 h 452"/>
                              <a:gd name="T8" fmla="*/ 78 w 381"/>
                              <a:gd name="T9" fmla="*/ 0 h 452"/>
                              <a:gd name="T10" fmla="*/ 78 w 381"/>
                              <a:gd name="T11" fmla="*/ 253 h 452"/>
                              <a:gd name="T12" fmla="*/ 191 w 381"/>
                              <a:gd name="T13" fmla="*/ 380 h 452"/>
                              <a:gd name="T14" fmla="*/ 303 w 381"/>
                              <a:gd name="T15" fmla="*/ 256 h 452"/>
                              <a:gd name="T16" fmla="*/ 303 w 381"/>
                              <a:gd name="T17" fmla="*/ 0 h 452"/>
                              <a:gd name="T18" fmla="*/ 381 w 381"/>
                              <a:gd name="T19" fmla="*/ 0 h 452"/>
                              <a:gd name="T20" fmla="*/ 381 w 381"/>
                              <a:gd name="T21" fmla="*/ 252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1" h="452">
                                <a:moveTo>
                                  <a:pt x="381" y="252"/>
                                </a:moveTo>
                                <a:cubicBezTo>
                                  <a:pt x="381" y="385"/>
                                  <a:pt x="306" y="452"/>
                                  <a:pt x="189" y="452"/>
                                </a:cubicBezTo>
                                <a:cubicBezTo>
                                  <a:pt x="74" y="452"/>
                                  <a:pt x="0" y="385"/>
                                  <a:pt x="0" y="256"/>
                                </a:cubicBez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53"/>
                                </a:lnTo>
                                <a:cubicBezTo>
                                  <a:pt x="78" y="335"/>
                                  <a:pt x="121" y="380"/>
                                  <a:pt x="191" y="380"/>
                                </a:cubicBezTo>
                                <a:cubicBezTo>
                                  <a:pt x="260" y="380"/>
                                  <a:pt x="303" y="338"/>
                                  <a:pt x="303" y="256"/>
                                </a:cubicBezTo>
                                <a:lnTo>
                                  <a:pt x="30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73" y="173"/>
                            <a:ext cx="59" cy="67"/>
                          </a:xfrm>
                          <a:custGeom>
                            <a:avLst/>
                            <a:gdLst>
                              <a:gd name="T0" fmla="*/ 77 w 302"/>
                              <a:gd name="T1" fmla="*/ 343 h 343"/>
                              <a:gd name="T2" fmla="*/ 0 w 302"/>
                              <a:gd name="T3" fmla="*/ 343 h 343"/>
                              <a:gd name="T4" fmla="*/ 0 w 302"/>
                              <a:gd name="T5" fmla="*/ 7 h 343"/>
                              <a:gd name="T6" fmla="*/ 77 w 302"/>
                              <a:gd name="T7" fmla="*/ 7 h 343"/>
                              <a:gd name="T8" fmla="*/ 77 w 302"/>
                              <a:gd name="T9" fmla="*/ 59 h 343"/>
                              <a:gd name="T10" fmla="*/ 182 w 302"/>
                              <a:gd name="T11" fmla="*/ 0 h 343"/>
                              <a:gd name="T12" fmla="*/ 302 w 302"/>
                              <a:gd name="T13" fmla="*/ 129 h 343"/>
                              <a:gd name="T14" fmla="*/ 302 w 302"/>
                              <a:gd name="T15" fmla="*/ 343 h 343"/>
                              <a:gd name="T16" fmla="*/ 225 w 302"/>
                              <a:gd name="T17" fmla="*/ 343 h 343"/>
                              <a:gd name="T18" fmla="*/ 225 w 302"/>
                              <a:gd name="T19" fmla="*/ 152 h 343"/>
                              <a:gd name="T20" fmla="*/ 153 w 302"/>
                              <a:gd name="T21" fmla="*/ 70 h 343"/>
                              <a:gd name="T22" fmla="*/ 77 w 302"/>
                              <a:gd name="T23" fmla="*/ 153 h 343"/>
                              <a:gd name="T24" fmla="*/ 77 w 302"/>
                              <a:gd name="T2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2" h="343">
                                <a:moveTo>
                                  <a:pt x="77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9"/>
                                </a:lnTo>
                                <a:cubicBezTo>
                                  <a:pt x="99" y="27"/>
                                  <a:pt x="130" y="0"/>
                                  <a:pt x="182" y="0"/>
                                </a:cubicBezTo>
                                <a:cubicBezTo>
                                  <a:pt x="258" y="0"/>
                                  <a:pt x="302" y="51"/>
                                  <a:pt x="302" y="129"/>
                                </a:cubicBezTo>
                                <a:lnTo>
                                  <a:pt x="302" y="343"/>
                                </a:lnTo>
                                <a:lnTo>
                                  <a:pt x="225" y="343"/>
                                </a:lnTo>
                                <a:lnTo>
                                  <a:pt x="225" y="152"/>
                                </a:lnTo>
                                <a:cubicBezTo>
                                  <a:pt x="225" y="100"/>
                                  <a:pt x="199" y="70"/>
                                  <a:pt x="153" y="70"/>
                                </a:cubicBezTo>
                                <a:cubicBezTo>
                                  <a:pt x="109" y="70"/>
                                  <a:pt x="77" y="101"/>
                                  <a:pt x="77" y="153"/>
                                </a:cubicBezTo>
                                <a:lnTo>
                                  <a:pt x="7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12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647" y="150"/>
                            <a:ext cx="16" cy="90"/>
                          </a:xfrm>
                          <a:custGeom>
                            <a:avLst/>
                            <a:gdLst>
                              <a:gd name="T0" fmla="*/ 3 w 83"/>
                              <a:gd name="T1" fmla="*/ 125 h 461"/>
                              <a:gd name="T2" fmla="*/ 80 w 83"/>
                              <a:gd name="T3" fmla="*/ 125 h 461"/>
                              <a:gd name="T4" fmla="*/ 80 w 83"/>
                              <a:gd name="T5" fmla="*/ 461 h 461"/>
                              <a:gd name="T6" fmla="*/ 3 w 83"/>
                              <a:gd name="T7" fmla="*/ 461 h 461"/>
                              <a:gd name="T8" fmla="*/ 3 w 83"/>
                              <a:gd name="T9" fmla="*/ 125 h 461"/>
                              <a:gd name="T10" fmla="*/ 0 w 83"/>
                              <a:gd name="T11" fmla="*/ 0 h 461"/>
                              <a:gd name="T12" fmla="*/ 83 w 83"/>
                              <a:gd name="T13" fmla="*/ 0 h 461"/>
                              <a:gd name="T14" fmla="*/ 83 w 83"/>
                              <a:gd name="T15" fmla="*/ 73 h 461"/>
                              <a:gd name="T16" fmla="*/ 0 w 83"/>
                              <a:gd name="T17" fmla="*/ 73 h 461"/>
                              <a:gd name="T18" fmla="*/ 0 w 83"/>
                              <a:gd name="T19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461">
                                <a:moveTo>
                                  <a:pt x="3" y="125"/>
                                </a:moveTo>
                                <a:lnTo>
                                  <a:pt x="80" y="125"/>
                                </a:lnTo>
                                <a:lnTo>
                                  <a:pt x="80" y="461"/>
                                </a:lnTo>
                                <a:lnTo>
                                  <a:pt x="3" y="461"/>
                                </a:lnTo>
                                <a:lnTo>
                                  <a:pt x="3" y="12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12" y="151"/>
                            <a:ext cx="80" cy="90"/>
                          </a:xfrm>
                          <a:custGeom>
                            <a:avLst/>
                            <a:gdLst>
                              <a:gd name="T0" fmla="*/ 227 w 407"/>
                              <a:gd name="T1" fmla="*/ 460 h 460"/>
                              <a:gd name="T2" fmla="*/ 0 w 407"/>
                              <a:gd name="T3" fmla="*/ 231 h 460"/>
                              <a:gd name="T4" fmla="*/ 230 w 407"/>
                              <a:gd name="T5" fmla="*/ 0 h 460"/>
                              <a:gd name="T6" fmla="*/ 404 w 407"/>
                              <a:gd name="T7" fmla="*/ 69 h 460"/>
                              <a:gd name="T8" fmla="*/ 354 w 407"/>
                              <a:gd name="T9" fmla="*/ 127 h 460"/>
                              <a:gd name="T10" fmla="*/ 229 w 407"/>
                              <a:gd name="T11" fmla="*/ 72 h 460"/>
                              <a:gd name="T12" fmla="*/ 82 w 407"/>
                              <a:gd name="T13" fmla="*/ 229 h 460"/>
                              <a:gd name="T14" fmla="*/ 229 w 407"/>
                              <a:gd name="T15" fmla="*/ 388 h 460"/>
                              <a:gd name="T16" fmla="*/ 357 w 407"/>
                              <a:gd name="T17" fmla="*/ 331 h 460"/>
                              <a:gd name="T18" fmla="*/ 407 w 407"/>
                              <a:gd name="T19" fmla="*/ 381 h 460"/>
                              <a:gd name="T20" fmla="*/ 227 w 407"/>
                              <a:gd name="T21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7" h="460">
                                <a:moveTo>
                                  <a:pt x="227" y="460"/>
                                </a:moveTo>
                                <a:cubicBezTo>
                                  <a:pt x="97" y="460"/>
                                  <a:pt x="0" y="359"/>
                                  <a:pt x="0" y="231"/>
                                </a:cubicBezTo>
                                <a:cubicBezTo>
                                  <a:pt x="0" y="104"/>
                                  <a:pt x="95" y="0"/>
                                  <a:pt x="230" y="0"/>
                                </a:cubicBezTo>
                                <a:cubicBezTo>
                                  <a:pt x="312" y="0"/>
                                  <a:pt x="361" y="29"/>
                                  <a:pt x="404" y="69"/>
                                </a:cubicBezTo>
                                <a:lnTo>
                                  <a:pt x="354" y="127"/>
                                </a:lnTo>
                                <a:cubicBezTo>
                                  <a:pt x="318" y="94"/>
                                  <a:pt x="280" y="72"/>
                                  <a:pt x="229" y="72"/>
                                </a:cubicBezTo>
                                <a:cubicBezTo>
                                  <a:pt x="144" y="72"/>
                                  <a:pt x="82" y="142"/>
                                  <a:pt x="82" y="229"/>
                                </a:cubicBezTo>
                                <a:cubicBezTo>
                                  <a:pt x="82" y="317"/>
                                  <a:pt x="144" y="388"/>
                                  <a:pt x="229" y="388"/>
                                </a:cubicBezTo>
                                <a:cubicBezTo>
                                  <a:pt x="284" y="388"/>
                                  <a:pt x="319" y="366"/>
                                  <a:pt x="357" y="331"/>
                                </a:cubicBezTo>
                                <a:lnTo>
                                  <a:pt x="407" y="381"/>
                                </a:lnTo>
                                <a:cubicBezTo>
                                  <a:pt x="361" y="430"/>
                                  <a:pt x="310" y="460"/>
                                  <a:pt x="227" y="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1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799" y="173"/>
                            <a:ext cx="69" cy="68"/>
                          </a:xfrm>
                          <a:custGeom>
                            <a:avLst/>
                            <a:gdLst>
                              <a:gd name="T0" fmla="*/ 178 w 358"/>
                              <a:gd name="T1" fmla="*/ 67 h 350"/>
                              <a:gd name="T2" fmla="*/ 77 w 358"/>
                              <a:gd name="T3" fmla="*/ 175 h 350"/>
                              <a:gd name="T4" fmla="*/ 179 w 358"/>
                              <a:gd name="T5" fmla="*/ 283 h 350"/>
                              <a:gd name="T6" fmla="*/ 281 w 358"/>
                              <a:gd name="T7" fmla="*/ 176 h 350"/>
                              <a:gd name="T8" fmla="*/ 178 w 358"/>
                              <a:gd name="T9" fmla="*/ 67 h 350"/>
                              <a:gd name="T10" fmla="*/ 178 w 358"/>
                              <a:gd name="T11" fmla="*/ 350 h 350"/>
                              <a:gd name="T12" fmla="*/ 0 w 358"/>
                              <a:gd name="T13" fmla="*/ 176 h 350"/>
                              <a:gd name="T14" fmla="*/ 179 w 358"/>
                              <a:gd name="T15" fmla="*/ 0 h 350"/>
                              <a:gd name="T16" fmla="*/ 358 w 358"/>
                              <a:gd name="T17" fmla="*/ 175 h 350"/>
                              <a:gd name="T18" fmla="*/ 178 w 358"/>
                              <a:gd name="T19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8" h="350">
                                <a:moveTo>
                                  <a:pt x="178" y="67"/>
                                </a:moveTo>
                                <a:cubicBezTo>
                                  <a:pt x="116" y="67"/>
                                  <a:pt x="77" y="116"/>
                                  <a:pt x="77" y="175"/>
                                </a:cubicBezTo>
                                <a:cubicBezTo>
                                  <a:pt x="77" y="235"/>
                                  <a:pt x="119" y="283"/>
                                  <a:pt x="179" y="283"/>
                                </a:cubicBezTo>
                                <a:cubicBezTo>
                                  <a:pt x="241" y="283"/>
                                  <a:pt x="281" y="235"/>
                                  <a:pt x="281" y="176"/>
                                </a:cubicBezTo>
                                <a:cubicBezTo>
                                  <a:pt x="281" y="116"/>
                                  <a:pt x="238" y="67"/>
                                  <a:pt x="178" y="67"/>
                                </a:cubicBezTo>
                                <a:close/>
                                <a:moveTo>
                                  <a:pt x="178" y="350"/>
                                </a:moveTo>
                                <a:cubicBezTo>
                                  <a:pt x="75" y="350"/>
                                  <a:pt x="0" y="272"/>
                                  <a:pt x="0" y="176"/>
                                </a:cubicBezTo>
                                <a:cubicBezTo>
                                  <a:pt x="0" y="79"/>
                                  <a:pt x="76" y="0"/>
                                  <a:pt x="179" y="0"/>
                                </a:cubicBezTo>
                                <a:cubicBezTo>
                                  <a:pt x="282" y="0"/>
                                  <a:pt x="358" y="78"/>
                                  <a:pt x="358" y="175"/>
                                </a:cubicBezTo>
                                <a:cubicBezTo>
                                  <a:pt x="358" y="271"/>
                                  <a:pt x="281" y="350"/>
                                  <a:pt x="178" y="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81" y="173"/>
                            <a:ext cx="59" cy="67"/>
                          </a:xfrm>
                          <a:custGeom>
                            <a:avLst/>
                            <a:gdLst>
                              <a:gd name="T0" fmla="*/ 77 w 302"/>
                              <a:gd name="T1" fmla="*/ 343 h 343"/>
                              <a:gd name="T2" fmla="*/ 0 w 302"/>
                              <a:gd name="T3" fmla="*/ 343 h 343"/>
                              <a:gd name="T4" fmla="*/ 0 w 302"/>
                              <a:gd name="T5" fmla="*/ 7 h 343"/>
                              <a:gd name="T6" fmla="*/ 77 w 302"/>
                              <a:gd name="T7" fmla="*/ 7 h 343"/>
                              <a:gd name="T8" fmla="*/ 77 w 302"/>
                              <a:gd name="T9" fmla="*/ 59 h 343"/>
                              <a:gd name="T10" fmla="*/ 182 w 302"/>
                              <a:gd name="T11" fmla="*/ 0 h 343"/>
                              <a:gd name="T12" fmla="*/ 302 w 302"/>
                              <a:gd name="T13" fmla="*/ 129 h 343"/>
                              <a:gd name="T14" fmla="*/ 302 w 302"/>
                              <a:gd name="T15" fmla="*/ 343 h 343"/>
                              <a:gd name="T16" fmla="*/ 225 w 302"/>
                              <a:gd name="T17" fmla="*/ 343 h 343"/>
                              <a:gd name="T18" fmla="*/ 225 w 302"/>
                              <a:gd name="T19" fmla="*/ 152 h 343"/>
                              <a:gd name="T20" fmla="*/ 153 w 302"/>
                              <a:gd name="T21" fmla="*/ 70 h 343"/>
                              <a:gd name="T22" fmla="*/ 77 w 302"/>
                              <a:gd name="T23" fmla="*/ 153 h 343"/>
                              <a:gd name="T24" fmla="*/ 77 w 302"/>
                              <a:gd name="T2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2" h="343">
                                <a:moveTo>
                                  <a:pt x="77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9"/>
                                </a:lnTo>
                                <a:cubicBezTo>
                                  <a:pt x="99" y="27"/>
                                  <a:pt x="130" y="0"/>
                                  <a:pt x="182" y="0"/>
                                </a:cubicBezTo>
                                <a:cubicBezTo>
                                  <a:pt x="258" y="0"/>
                                  <a:pt x="302" y="51"/>
                                  <a:pt x="302" y="129"/>
                                </a:cubicBezTo>
                                <a:lnTo>
                                  <a:pt x="302" y="343"/>
                                </a:lnTo>
                                <a:lnTo>
                                  <a:pt x="225" y="343"/>
                                </a:lnTo>
                                <a:lnTo>
                                  <a:pt x="225" y="152"/>
                                </a:lnTo>
                                <a:cubicBezTo>
                                  <a:pt x="225" y="100"/>
                                  <a:pt x="199" y="70"/>
                                  <a:pt x="153" y="70"/>
                                </a:cubicBezTo>
                                <a:cubicBezTo>
                                  <a:pt x="108" y="70"/>
                                  <a:pt x="77" y="101"/>
                                  <a:pt x="77" y="153"/>
                                </a:cubicBezTo>
                                <a:lnTo>
                                  <a:pt x="7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955" y="173"/>
                            <a:ext cx="59" cy="67"/>
                          </a:xfrm>
                          <a:custGeom>
                            <a:avLst/>
                            <a:gdLst>
                              <a:gd name="T0" fmla="*/ 77 w 301"/>
                              <a:gd name="T1" fmla="*/ 343 h 343"/>
                              <a:gd name="T2" fmla="*/ 0 w 301"/>
                              <a:gd name="T3" fmla="*/ 343 h 343"/>
                              <a:gd name="T4" fmla="*/ 0 w 301"/>
                              <a:gd name="T5" fmla="*/ 7 h 343"/>
                              <a:gd name="T6" fmla="*/ 77 w 301"/>
                              <a:gd name="T7" fmla="*/ 7 h 343"/>
                              <a:gd name="T8" fmla="*/ 77 w 301"/>
                              <a:gd name="T9" fmla="*/ 59 h 343"/>
                              <a:gd name="T10" fmla="*/ 182 w 301"/>
                              <a:gd name="T11" fmla="*/ 0 h 343"/>
                              <a:gd name="T12" fmla="*/ 301 w 301"/>
                              <a:gd name="T13" fmla="*/ 129 h 343"/>
                              <a:gd name="T14" fmla="*/ 301 w 301"/>
                              <a:gd name="T15" fmla="*/ 343 h 343"/>
                              <a:gd name="T16" fmla="*/ 224 w 301"/>
                              <a:gd name="T17" fmla="*/ 343 h 343"/>
                              <a:gd name="T18" fmla="*/ 224 w 301"/>
                              <a:gd name="T19" fmla="*/ 152 h 343"/>
                              <a:gd name="T20" fmla="*/ 152 w 301"/>
                              <a:gd name="T21" fmla="*/ 70 h 343"/>
                              <a:gd name="T22" fmla="*/ 77 w 301"/>
                              <a:gd name="T23" fmla="*/ 153 h 343"/>
                              <a:gd name="T24" fmla="*/ 77 w 301"/>
                              <a:gd name="T2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1" h="343">
                                <a:moveTo>
                                  <a:pt x="77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9"/>
                                </a:lnTo>
                                <a:cubicBezTo>
                                  <a:pt x="98" y="27"/>
                                  <a:pt x="129" y="0"/>
                                  <a:pt x="182" y="0"/>
                                </a:cubicBezTo>
                                <a:cubicBezTo>
                                  <a:pt x="257" y="0"/>
                                  <a:pt x="301" y="51"/>
                                  <a:pt x="301" y="129"/>
                                </a:cubicBezTo>
                                <a:lnTo>
                                  <a:pt x="301" y="343"/>
                                </a:lnTo>
                                <a:lnTo>
                                  <a:pt x="224" y="343"/>
                                </a:lnTo>
                                <a:lnTo>
                                  <a:pt x="224" y="152"/>
                                </a:lnTo>
                                <a:cubicBezTo>
                                  <a:pt x="224" y="100"/>
                                  <a:pt x="198" y="70"/>
                                  <a:pt x="152" y="70"/>
                                </a:cubicBezTo>
                                <a:cubicBezTo>
                                  <a:pt x="108" y="70"/>
                                  <a:pt x="77" y="101"/>
                                  <a:pt x="77" y="153"/>
                                </a:cubicBezTo>
                                <a:lnTo>
                                  <a:pt x="7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1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6" y="173"/>
                            <a:ext cx="63" cy="68"/>
                          </a:xfrm>
                          <a:custGeom>
                            <a:avLst/>
                            <a:gdLst>
                              <a:gd name="T0" fmla="*/ 248 w 325"/>
                              <a:gd name="T1" fmla="*/ 151 h 350"/>
                              <a:gd name="T2" fmla="*/ 163 w 325"/>
                              <a:gd name="T3" fmla="*/ 63 h 350"/>
                              <a:gd name="T4" fmla="*/ 76 w 325"/>
                              <a:gd name="T5" fmla="*/ 151 h 350"/>
                              <a:gd name="T6" fmla="*/ 248 w 325"/>
                              <a:gd name="T7" fmla="*/ 151 h 350"/>
                              <a:gd name="T8" fmla="*/ 173 w 325"/>
                              <a:gd name="T9" fmla="*/ 287 h 350"/>
                              <a:gd name="T10" fmla="*/ 264 w 325"/>
                              <a:gd name="T11" fmla="*/ 247 h 350"/>
                              <a:gd name="T12" fmla="*/ 309 w 325"/>
                              <a:gd name="T13" fmla="*/ 287 h 350"/>
                              <a:gd name="T14" fmla="*/ 172 w 325"/>
                              <a:gd name="T15" fmla="*/ 350 h 350"/>
                              <a:gd name="T16" fmla="*/ 0 w 325"/>
                              <a:gd name="T17" fmla="*/ 175 h 350"/>
                              <a:gd name="T18" fmla="*/ 164 w 325"/>
                              <a:gd name="T19" fmla="*/ 0 h 350"/>
                              <a:gd name="T20" fmla="*/ 325 w 325"/>
                              <a:gd name="T21" fmla="*/ 181 h 350"/>
                              <a:gd name="T22" fmla="*/ 323 w 325"/>
                              <a:gd name="T23" fmla="*/ 202 h 350"/>
                              <a:gd name="T24" fmla="*/ 77 w 325"/>
                              <a:gd name="T25" fmla="*/ 202 h 350"/>
                              <a:gd name="T26" fmla="*/ 173 w 325"/>
                              <a:gd name="T27" fmla="*/ 287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5" h="350">
                                <a:moveTo>
                                  <a:pt x="248" y="151"/>
                                </a:moveTo>
                                <a:cubicBezTo>
                                  <a:pt x="243" y="102"/>
                                  <a:pt x="214" y="63"/>
                                  <a:pt x="163" y="63"/>
                                </a:cubicBezTo>
                                <a:cubicBezTo>
                                  <a:pt x="116" y="63"/>
                                  <a:pt x="83" y="99"/>
                                  <a:pt x="76" y="151"/>
                                </a:cubicBezTo>
                                <a:lnTo>
                                  <a:pt x="248" y="151"/>
                                </a:lnTo>
                                <a:close/>
                                <a:moveTo>
                                  <a:pt x="173" y="287"/>
                                </a:moveTo>
                                <a:cubicBezTo>
                                  <a:pt x="211" y="287"/>
                                  <a:pt x="238" y="273"/>
                                  <a:pt x="264" y="247"/>
                                </a:cubicBezTo>
                                <a:lnTo>
                                  <a:pt x="309" y="287"/>
                                </a:lnTo>
                                <a:cubicBezTo>
                                  <a:pt x="278" y="325"/>
                                  <a:pt x="234" y="350"/>
                                  <a:pt x="172" y="350"/>
                                </a:cubicBezTo>
                                <a:cubicBezTo>
                                  <a:pt x="75" y="350"/>
                                  <a:pt x="0" y="280"/>
                                  <a:pt x="0" y="175"/>
                                </a:cubicBezTo>
                                <a:cubicBezTo>
                                  <a:pt x="0" y="79"/>
                                  <a:pt x="68" y="0"/>
                                  <a:pt x="164" y="0"/>
                                </a:cubicBezTo>
                                <a:cubicBezTo>
                                  <a:pt x="271" y="0"/>
                                  <a:pt x="325" y="84"/>
                                  <a:pt x="325" y="181"/>
                                </a:cubicBezTo>
                                <a:cubicBezTo>
                                  <a:pt x="325" y="188"/>
                                  <a:pt x="324" y="194"/>
                                  <a:pt x="323" y="202"/>
                                </a:cubicBezTo>
                                <a:lnTo>
                                  <a:pt x="77" y="202"/>
                                </a:lnTo>
                                <a:cubicBezTo>
                                  <a:pt x="86" y="257"/>
                                  <a:pt x="124" y="287"/>
                                  <a:pt x="173" y="2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1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8" y="173"/>
                            <a:ext cx="61" cy="68"/>
                          </a:xfrm>
                          <a:custGeom>
                            <a:avLst/>
                            <a:gdLst>
                              <a:gd name="T0" fmla="*/ 174 w 311"/>
                              <a:gd name="T1" fmla="*/ 350 h 350"/>
                              <a:gd name="T2" fmla="*/ 0 w 311"/>
                              <a:gd name="T3" fmla="*/ 176 h 350"/>
                              <a:gd name="T4" fmla="*/ 174 w 311"/>
                              <a:gd name="T5" fmla="*/ 0 h 350"/>
                              <a:gd name="T6" fmla="*/ 309 w 311"/>
                              <a:gd name="T7" fmla="*/ 58 h 350"/>
                              <a:gd name="T8" fmla="*/ 261 w 311"/>
                              <a:gd name="T9" fmla="*/ 109 h 350"/>
                              <a:gd name="T10" fmla="*/ 174 w 311"/>
                              <a:gd name="T11" fmla="*/ 67 h 350"/>
                              <a:gd name="T12" fmla="*/ 77 w 311"/>
                              <a:gd name="T13" fmla="*/ 175 h 350"/>
                              <a:gd name="T14" fmla="*/ 178 w 311"/>
                              <a:gd name="T15" fmla="*/ 283 h 350"/>
                              <a:gd name="T16" fmla="*/ 265 w 311"/>
                              <a:gd name="T17" fmla="*/ 241 h 350"/>
                              <a:gd name="T18" fmla="*/ 311 w 311"/>
                              <a:gd name="T19" fmla="*/ 287 h 350"/>
                              <a:gd name="T20" fmla="*/ 174 w 311"/>
                              <a:gd name="T21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1" h="350">
                                <a:moveTo>
                                  <a:pt x="174" y="350"/>
                                </a:moveTo>
                                <a:cubicBezTo>
                                  <a:pt x="74" y="350"/>
                                  <a:pt x="0" y="272"/>
                                  <a:pt x="0" y="176"/>
                                </a:cubicBezTo>
                                <a:cubicBezTo>
                                  <a:pt x="0" y="80"/>
                                  <a:pt x="74" y="0"/>
                                  <a:pt x="174" y="0"/>
                                </a:cubicBezTo>
                                <a:cubicBezTo>
                                  <a:pt x="238" y="0"/>
                                  <a:pt x="277" y="23"/>
                                  <a:pt x="309" y="58"/>
                                </a:cubicBezTo>
                                <a:lnTo>
                                  <a:pt x="261" y="109"/>
                                </a:lnTo>
                                <a:cubicBezTo>
                                  <a:pt x="237" y="84"/>
                                  <a:pt x="213" y="67"/>
                                  <a:pt x="174" y="67"/>
                                </a:cubicBezTo>
                                <a:cubicBezTo>
                                  <a:pt x="118" y="67"/>
                                  <a:pt x="77" y="116"/>
                                  <a:pt x="77" y="175"/>
                                </a:cubicBezTo>
                                <a:cubicBezTo>
                                  <a:pt x="77" y="235"/>
                                  <a:pt x="118" y="283"/>
                                  <a:pt x="178" y="283"/>
                                </a:cubicBezTo>
                                <a:cubicBezTo>
                                  <a:pt x="214" y="283"/>
                                  <a:pt x="240" y="266"/>
                                  <a:pt x="265" y="241"/>
                                </a:cubicBezTo>
                                <a:lnTo>
                                  <a:pt x="311" y="287"/>
                                </a:lnTo>
                                <a:cubicBezTo>
                                  <a:pt x="278" y="324"/>
                                  <a:pt x="239" y="350"/>
                                  <a:pt x="174" y="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65" y="156"/>
                            <a:ext cx="40" cy="85"/>
                          </a:xfrm>
                          <a:custGeom>
                            <a:avLst/>
                            <a:gdLst>
                              <a:gd name="T0" fmla="*/ 120 w 210"/>
                              <a:gd name="T1" fmla="*/ 323 h 433"/>
                              <a:gd name="T2" fmla="*/ 161 w 210"/>
                              <a:gd name="T3" fmla="*/ 365 h 433"/>
                              <a:gd name="T4" fmla="*/ 209 w 210"/>
                              <a:gd name="T5" fmla="*/ 353 h 433"/>
                              <a:gd name="T6" fmla="*/ 209 w 210"/>
                              <a:gd name="T7" fmla="*/ 416 h 433"/>
                              <a:gd name="T8" fmla="*/ 139 w 210"/>
                              <a:gd name="T9" fmla="*/ 433 h 433"/>
                              <a:gd name="T10" fmla="*/ 43 w 210"/>
                              <a:gd name="T11" fmla="*/ 335 h 433"/>
                              <a:gd name="T12" fmla="*/ 43 w 210"/>
                              <a:gd name="T13" fmla="*/ 158 h 433"/>
                              <a:gd name="T14" fmla="*/ 0 w 210"/>
                              <a:gd name="T15" fmla="*/ 158 h 433"/>
                              <a:gd name="T16" fmla="*/ 0 w 210"/>
                              <a:gd name="T17" fmla="*/ 92 h 433"/>
                              <a:gd name="T18" fmla="*/ 43 w 210"/>
                              <a:gd name="T19" fmla="*/ 92 h 433"/>
                              <a:gd name="T20" fmla="*/ 43 w 210"/>
                              <a:gd name="T21" fmla="*/ 0 h 433"/>
                              <a:gd name="T22" fmla="*/ 120 w 210"/>
                              <a:gd name="T23" fmla="*/ 0 h 433"/>
                              <a:gd name="T24" fmla="*/ 120 w 210"/>
                              <a:gd name="T25" fmla="*/ 92 h 433"/>
                              <a:gd name="T26" fmla="*/ 210 w 210"/>
                              <a:gd name="T27" fmla="*/ 92 h 433"/>
                              <a:gd name="T28" fmla="*/ 210 w 210"/>
                              <a:gd name="T29" fmla="*/ 158 h 433"/>
                              <a:gd name="T30" fmla="*/ 120 w 210"/>
                              <a:gd name="T31" fmla="*/ 158 h 433"/>
                              <a:gd name="T32" fmla="*/ 120 w 210"/>
                              <a:gd name="T33" fmla="*/ 32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0" h="433">
                                <a:moveTo>
                                  <a:pt x="120" y="323"/>
                                </a:moveTo>
                                <a:cubicBezTo>
                                  <a:pt x="120" y="353"/>
                                  <a:pt x="135" y="365"/>
                                  <a:pt x="161" y="365"/>
                                </a:cubicBezTo>
                                <a:cubicBezTo>
                                  <a:pt x="178" y="365"/>
                                  <a:pt x="194" y="361"/>
                                  <a:pt x="209" y="353"/>
                                </a:cubicBezTo>
                                <a:lnTo>
                                  <a:pt x="209" y="416"/>
                                </a:lnTo>
                                <a:cubicBezTo>
                                  <a:pt x="190" y="427"/>
                                  <a:pt x="168" y="433"/>
                                  <a:pt x="139" y="433"/>
                                </a:cubicBezTo>
                                <a:cubicBezTo>
                                  <a:pt x="83" y="433"/>
                                  <a:pt x="43" y="409"/>
                                  <a:pt x="43" y="335"/>
                                </a:cubicBezTo>
                                <a:lnTo>
                                  <a:pt x="43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92"/>
                                </a:lnTo>
                                <a:lnTo>
                                  <a:pt x="43" y="92"/>
                                </a:lnTo>
                                <a:lnTo>
                                  <a:pt x="43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92"/>
                                </a:lnTo>
                                <a:lnTo>
                                  <a:pt x="210" y="92"/>
                                </a:lnTo>
                                <a:lnTo>
                                  <a:pt x="210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20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20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484" y="262"/>
                            <a:ext cx="67" cy="87"/>
                          </a:xfrm>
                          <a:custGeom>
                            <a:avLst/>
                            <a:gdLst>
                              <a:gd name="T0" fmla="*/ 169 w 345"/>
                              <a:gd name="T1" fmla="*/ 71 h 445"/>
                              <a:gd name="T2" fmla="*/ 78 w 345"/>
                              <a:gd name="T3" fmla="*/ 71 h 445"/>
                              <a:gd name="T4" fmla="*/ 78 w 345"/>
                              <a:gd name="T5" fmla="*/ 231 h 445"/>
                              <a:gd name="T6" fmla="*/ 169 w 345"/>
                              <a:gd name="T7" fmla="*/ 231 h 445"/>
                              <a:gd name="T8" fmla="*/ 265 w 345"/>
                              <a:gd name="T9" fmla="*/ 151 h 445"/>
                              <a:gd name="T10" fmla="*/ 169 w 345"/>
                              <a:gd name="T11" fmla="*/ 71 h 445"/>
                              <a:gd name="T12" fmla="*/ 167 w 345"/>
                              <a:gd name="T13" fmla="*/ 302 h 445"/>
                              <a:gd name="T14" fmla="*/ 78 w 345"/>
                              <a:gd name="T15" fmla="*/ 302 h 445"/>
                              <a:gd name="T16" fmla="*/ 78 w 345"/>
                              <a:gd name="T17" fmla="*/ 445 h 445"/>
                              <a:gd name="T18" fmla="*/ 0 w 345"/>
                              <a:gd name="T19" fmla="*/ 445 h 445"/>
                              <a:gd name="T20" fmla="*/ 0 w 345"/>
                              <a:gd name="T21" fmla="*/ 0 h 445"/>
                              <a:gd name="T22" fmla="*/ 175 w 345"/>
                              <a:gd name="T23" fmla="*/ 0 h 445"/>
                              <a:gd name="T24" fmla="*/ 345 w 345"/>
                              <a:gd name="T25" fmla="*/ 149 h 445"/>
                              <a:gd name="T26" fmla="*/ 167 w 345"/>
                              <a:gd name="T27" fmla="*/ 30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5" h="445">
                                <a:moveTo>
                                  <a:pt x="169" y="71"/>
                                </a:moveTo>
                                <a:lnTo>
                                  <a:pt x="78" y="71"/>
                                </a:lnTo>
                                <a:lnTo>
                                  <a:pt x="78" y="231"/>
                                </a:lnTo>
                                <a:lnTo>
                                  <a:pt x="169" y="231"/>
                                </a:lnTo>
                                <a:cubicBezTo>
                                  <a:pt x="228" y="231"/>
                                  <a:pt x="265" y="199"/>
                                  <a:pt x="265" y="151"/>
                                </a:cubicBezTo>
                                <a:cubicBezTo>
                                  <a:pt x="265" y="98"/>
                                  <a:pt x="228" y="71"/>
                                  <a:pt x="169" y="71"/>
                                </a:cubicBezTo>
                                <a:close/>
                                <a:moveTo>
                                  <a:pt x="167" y="302"/>
                                </a:moveTo>
                                <a:lnTo>
                                  <a:pt x="78" y="302"/>
                                </a:lnTo>
                                <a:lnTo>
                                  <a:pt x="78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0"/>
                                </a:lnTo>
                                <a:lnTo>
                                  <a:pt x="175" y="0"/>
                                </a:lnTo>
                                <a:cubicBezTo>
                                  <a:pt x="279" y="0"/>
                                  <a:pt x="345" y="58"/>
                                  <a:pt x="345" y="149"/>
                                </a:cubicBezTo>
                                <a:cubicBezTo>
                                  <a:pt x="345" y="249"/>
                                  <a:pt x="264" y="302"/>
                                  <a:pt x="167" y="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62" y="281"/>
                            <a:ext cx="39" cy="68"/>
                          </a:xfrm>
                          <a:custGeom>
                            <a:avLst/>
                            <a:gdLst>
                              <a:gd name="T0" fmla="*/ 77 w 196"/>
                              <a:gd name="T1" fmla="*/ 345 h 345"/>
                              <a:gd name="T2" fmla="*/ 0 w 196"/>
                              <a:gd name="T3" fmla="*/ 345 h 345"/>
                              <a:gd name="T4" fmla="*/ 0 w 196"/>
                              <a:gd name="T5" fmla="*/ 9 h 345"/>
                              <a:gd name="T6" fmla="*/ 77 w 196"/>
                              <a:gd name="T7" fmla="*/ 9 h 345"/>
                              <a:gd name="T8" fmla="*/ 77 w 196"/>
                              <a:gd name="T9" fmla="*/ 85 h 345"/>
                              <a:gd name="T10" fmla="*/ 196 w 196"/>
                              <a:gd name="T11" fmla="*/ 3 h 345"/>
                              <a:gd name="T12" fmla="*/ 196 w 196"/>
                              <a:gd name="T13" fmla="*/ 84 h 345"/>
                              <a:gd name="T14" fmla="*/ 191 w 196"/>
                              <a:gd name="T15" fmla="*/ 84 h 345"/>
                              <a:gd name="T16" fmla="*/ 77 w 196"/>
                              <a:gd name="T17" fmla="*/ 217 h 345"/>
                              <a:gd name="T18" fmla="*/ 77 w 196"/>
                              <a:gd name="T1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345">
                                <a:moveTo>
                                  <a:pt x="77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85"/>
                                </a:lnTo>
                                <a:cubicBezTo>
                                  <a:pt x="98" y="34"/>
                                  <a:pt x="137" y="0"/>
                                  <a:pt x="196" y="3"/>
                                </a:cubicBezTo>
                                <a:lnTo>
                                  <a:pt x="196" y="84"/>
                                </a:lnTo>
                                <a:lnTo>
                                  <a:pt x="191" y="84"/>
                                </a:lnTo>
                                <a:cubicBezTo>
                                  <a:pt x="124" y="84"/>
                                  <a:pt x="77" y="128"/>
                                  <a:pt x="77" y="217"/>
                                </a:cubicBezTo>
                                <a:lnTo>
                                  <a:pt x="77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22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605" y="282"/>
                            <a:ext cx="70" cy="68"/>
                          </a:xfrm>
                          <a:custGeom>
                            <a:avLst/>
                            <a:gdLst>
                              <a:gd name="T0" fmla="*/ 178 w 358"/>
                              <a:gd name="T1" fmla="*/ 67 h 350"/>
                              <a:gd name="T2" fmla="*/ 77 w 358"/>
                              <a:gd name="T3" fmla="*/ 175 h 350"/>
                              <a:gd name="T4" fmla="*/ 179 w 358"/>
                              <a:gd name="T5" fmla="*/ 283 h 350"/>
                              <a:gd name="T6" fmla="*/ 281 w 358"/>
                              <a:gd name="T7" fmla="*/ 176 h 350"/>
                              <a:gd name="T8" fmla="*/ 178 w 358"/>
                              <a:gd name="T9" fmla="*/ 67 h 350"/>
                              <a:gd name="T10" fmla="*/ 178 w 358"/>
                              <a:gd name="T11" fmla="*/ 350 h 350"/>
                              <a:gd name="T12" fmla="*/ 0 w 358"/>
                              <a:gd name="T13" fmla="*/ 176 h 350"/>
                              <a:gd name="T14" fmla="*/ 179 w 358"/>
                              <a:gd name="T15" fmla="*/ 0 h 350"/>
                              <a:gd name="T16" fmla="*/ 358 w 358"/>
                              <a:gd name="T17" fmla="*/ 175 h 350"/>
                              <a:gd name="T18" fmla="*/ 178 w 358"/>
                              <a:gd name="T19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8" h="350">
                                <a:moveTo>
                                  <a:pt x="178" y="67"/>
                                </a:moveTo>
                                <a:cubicBezTo>
                                  <a:pt x="116" y="67"/>
                                  <a:pt x="77" y="116"/>
                                  <a:pt x="77" y="175"/>
                                </a:cubicBezTo>
                                <a:cubicBezTo>
                                  <a:pt x="77" y="234"/>
                                  <a:pt x="120" y="283"/>
                                  <a:pt x="179" y="283"/>
                                </a:cubicBezTo>
                                <a:cubicBezTo>
                                  <a:pt x="242" y="283"/>
                                  <a:pt x="281" y="235"/>
                                  <a:pt x="281" y="176"/>
                                </a:cubicBezTo>
                                <a:cubicBezTo>
                                  <a:pt x="281" y="116"/>
                                  <a:pt x="238" y="67"/>
                                  <a:pt x="178" y="67"/>
                                </a:cubicBezTo>
                                <a:close/>
                                <a:moveTo>
                                  <a:pt x="178" y="350"/>
                                </a:moveTo>
                                <a:cubicBezTo>
                                  <a:pt x="76" y="350"/>
                                  <a:pt x="0" y="272"/>
                                  <a:pt x="0" y="176"/>
                                </a:cubicBezTo>
                                <a:cubicBezTo>
                                  <a:pt x="0" y="79"/>
                                  <a:pt x="76" y="0"/>
                                  <a:pt x="179" y="0"/>
                                </a:cubicBezTo>
                                <a:cubicBezTo>
                                  <a:pt x="282" y="0"/>
                                  <a:pt x="358" y="78"/>
                                  <a:pt x="358" y="175"/>
                                </a:cubicBezTo>
                                <a:cubicBezTo>
                                  <a:pt x="358" y="271"/>
                                  <a:pt x="282" y="350"/>
                                  <a:pt x="178" y="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23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684" y="282"/>
                            <a:ext cx="68" cy="87"/>
                          </a:xfrm>
                          <a:custGeom>
                            <a:avLst/>
                            <a:gdLst>
                              <a:gd name="T0" fmla="*/ 173 w 347"/>
                              <a:gd name="T1" fmla="*/ 65 h 446"/>
                              <a:gd name="T2" fmla="*/ 78 w 347"/>
                              <a:gd name="T3" fmla="*/ 158 h 446"/>
                              <a:gd name="T4" fmla="*/ 173 w 347"/>
                              <a:gd name="T5" fmla="*/ 251 h 446"/>
                              <a:gd name="T6" fmla="*/ 272 w 347"/>
                              <a:gd name="T7" fmla="*/ 158 h 446"/>
                              <a:gd name="T8" fmla="*/ 173 w 347"/>
                              <a:gd name="T9" fmla="*/ 65 h 446"/>
                              <a:gd name="T10" fmla="*/ 167 w 347"/>
                              <a:gd name="T11" fmla="*/ 446 h 446"/>
                              <a:gd name="T12" fmla="*/ 17 w 347"/>
                              <a:gd name="T13" fmla="*/ 406 h 446"/>
                              <a:gd name="T14" fmla="*/ 45 w 347"/>
                              <a:gd name="T15" fmla="*/ 348 h 446"/>
                              <a:gd name="T16" fmla="*/ 165 w 347"/>
                              <a:gd name="T17" fmla="*/ 383 h 446"/>
                              <a:gd name="T18" fmla="*/ 271 w 347"/>
                              <a:gd name="T19" fmla="*/ 280 h 446"/>
                              <a:gd name="T20" fmla="*/ 271 w 347"/>
                              <a:gd name="T21" fmla="*/ 254 h 446"/>
                              <a:gd name="T22" fmla="*/ 153 w 347"/>
                              <a:gd name="T23" fmla="*/ 316 h 446"/>
                              <a:gd name="T24" fmla="*/ 0 w 347"/>
                              <a:gd name="T25" fmla="*/ 158 h 446"/>
                              <a:gd name="T26" fmla="*/ 153 w 347"/>
                              <a:gd name="T27" fmla="*/ 0 h 446"/>
                              <a:gd name="T28" fmla="*/ 271 w 347"/>
                              <a:gd name="T29" fmla="*/ 57 h 446"/>
                              <a:gd name="T30" fmla="*/ 271 w 347"/>
                              <a:gd name="T31" fmla="*/ 7 h 446"/>
                              <a:gd name="T32" fmla="*/ 347 w 347"/>
                              <a:gd name="T33" fmla="*/ 7 h 446"/>
                              <a:gd name="T34" fmla="*/ 347 w 347"/>
                              <a:gd name="T35" fmla="*/ 274 h 446"/>
                              <a:gd name="T36" fmla="*/ 167 w 347"/>
                              <a:gd name="T37" fmla="*/ 44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7" h="446">
                                <a:moveTo>
                                  <a:pt x="173" y="65"/>
                                </a:moveTo>
                                <a:cubicBezTo>
                                  <a:pt x="120" y="65"/>
                                  <a:pt x="78" y="102"/>
                                  <a:pt x="78" y="158"/>
                                </a:cubicBezTo>
                                <a:cubicBezTo>
                                  <a:pt x="78" y="214"/>
                                  <a:pt x="120" y="251"/>
                                  <a:pt x="173" y="251"/>
                                </a:cubicBezTo>
                                <a:cubicBezTo>
                                  <a:pt x="227" y="251"/>
                                  <a:pt x="272" y="214"/>
                                  <a:pt x="272" y="158"/>
                                </a:cubicBezTo>
                                <a:cubicBezTo>
                                  <a:pt x="272" y="102"/>
                                  <a:pt x="227" y="65"/>
                                  <a:pt x="173" y="65"/>
                                </a:cubicBezTo>
                                <a:close/>
                                <a:moveTo>
                                  <a:pt x="167" y="446"/>
                                </a:moveTo>
                                <a:cubicBezTo>
                                  <a:pt x="112" y="446"/>
                                  <a:pt x="60" y="432"/>
                                  <a:pt x="17" y="406"/>
                                </a:cubicBezTo>
                                <a:lnTo>
                                  <a:pt x="45" y="348"/>
                                </a:lnTo>
                                <a:cubicBezTo>
                                  <a:pt x="81" y="370"/>
                                  <a:pt x="119" y="383"/>
                                  <a:pt x="165" y="383"/>
                                </a:cubicBezTo>
                                <a:cubicBezTo>
                                  <a:pt x="234" y="383"/>
                                  <a:pt x="271" y="348"/>
                                  <a:pt x="271" y="280"/>
                                </a:cubicBezTo>
                                <a:lnTo>
                                  <a:pt x="271" y="254"/>
                                </a:lnTo>
                                <a:cubicBezTo>
                                  <a:pt x="243" y="290"/>
                                  <a:pt x="208" y="316"/>
                                  <a:pt x="153" y="316"/>
                                </a:cubicBezTo>
                                <a:cubicBezTo>
                                  <a:pt x="74" y="316"/>
                                  <a:pt x="0" y="258"/>
                                  <a:pt x="0" y="158"/>
                                </a:cubicBezTo>
                                <a:cubicBezTo>
                                  <a:pt x="0" y="58"/>
                                  <a:pt x="75" y="0"/>
                                  <a:pt x="153" y="0"/>
                                </a:cubicBezTo>
                                <a:cubicBezTo>
                                  <a:pt x="209" y="0"/>
                                  <a:pt x="244" y="26"/>
                                  <a:pt x="271" y="57"/>
                                </a:cubicBezTo>
                                <a:lnTo>
                                  <a:pt x="271" y="7"/>
                                </a:lnTo>
                                <a:lnTo>
                                  <a:pt x="347" y="7"/>
                                </a:lnTo>
                                <a:lnTo>
                                  <a:pt x="347" y="274"/>
                                </a:lnTo>
                                <a:cubicBezTo>
                                  <a:pt x="347" y="393"/>
                                  <a:pt x="283" y="446"/>
                                  <a:pt x="167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68" y="281"/>
                            <a:ext cx="38" cy="68"/>
                          </a:xfrm>
                          <a:custGeom>
                            <a:avLst/>
                            <a:gdLst>
                              <a:gd name="T0" fmla="*/ 77 w 196"/>
                              <a:gd name="T1" fmla="*/ 345 h 345"/>
                              <a:gd name="T2" fmla="*/ 0 w 196"/>
                              <a:gd name="T3" fmla="*/ 345 h 345"/>
                              <a:gd name="T4" fmla="*/ 0 w 196"/>
                              <a:gd name="T5" fmla="*/ 9 h 345"/>
                              <a:gd name="T6" fmla="*/ 77 w 196"/>
                              <a:gd name="T7" fmla="*/ 9 h 345"/>
                              <a:gd name="T8" fmla="*/ 77 w 196"/>
                              <a:gd name="T9" fmla="*/ 85 h 345"/>
                              <a:gd name="T10" fmla="*/ 196 w 196"/>
                              <a:gd name="T11" fmla="*/ 3 h 345"/>
                              <a:gd name="T12" fmla="*/ 196 w 196"/>
                              <a:gd name="T13" fmla="*/ 84 h 345"/>
                              <a:gd name="T14" fmla="*/ 191 w 196"/>
                              <a:gd name="T15" fmla="*/ 84 h 345"/>
                              <a:gd name="T16" fmla="*/ 77 w 196"/>
                              <a:gd name="T17" fmla="*/ 217 h 345"/>
                              <a:gd name="T18" fmla="*/ 77 w 196"/>
                              <a:gd name="T1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345">
                                <a:moveTo>
                                  <a:pt x="77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85"/>
                                </a:lnTo>
                                <a:cubicBezTo>
                                  <a:pt x="98" y="34"/>
                                  <a:pt x="136" y="0"/>
                                  <a:pt x="196" y="3"/>
                                </a:cubicBezTo>
                                <a:lnTo>
                                  <a:pt x="196" y="84"/>
                                </a:lnTo>
                                <a:lnTo>
                                  <a:pt x="191" y="84"/>
                                </a:lnTo>
                                <a:cubicBezTo>
                                  <a:pt x="124" y="84"/>
                                  <a:pt x="77" y="128"/>
                                  <a:pt x="77" y="217"/>
                                </a:cubicBezTo>
                                <a:lnTo>
                                  <a:pt x="77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25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809" y="282"/>
                            <a:ext cx="59" cy="68"/>
                          </a:xfrm>
                          <a:custGeom>
                            <a:avLst/>
                            <a:gdLst>
                              <a:gd name="T0" fmla="*/ 230 w 304"/>
                              <a:gd name="T1" fmla="*/ 198 h 348"/>
                              <a:gd name="T2" fmla="*/ 153 w 304"/>
                              <a:gd name="T3" fmla="*/ 185 h 348"/>
                              <a:gd name="T4" fmla="*/ 76 w 304"/>
                              <a:gd name="T5" fmla="*/ 239 h 348"/>
                              <a:gd name="T6" fmla="*/ 76 w 304"/>
                              <a:gd name="T7" fmla="*/ 240 h 348"/>
                              <a:gd name="T8" fmla="*/ 141 w 304"/>
                              <a:gd name="T9" fmla="*/ 290 h 348"/>
                              <a:gd name="T10" fmla="*/ 230 w 304"/>
                              <a:gd name="T11" fmla="*/ 219 h 348"/>
                              <a:gd name="T12" fmla="*/ 230 w 304"/>
                              <a:gd name="T13" fmla="*/ 198 h 348"/>
                              <a:gd name="T14" fmla="*/ 228 w 304"/>
                              <a:gd name="T15" fmla="*/ 341 h 348"/>
                              <a:gd name="T16" fmla="*/ 228 w 304"/>
                              <a:gd name="T17" fmla="*/ 299 h 348"/>
                              <a:gd name="T18" fmla="*/ 119 w 304"/>
                              <a:gd name="T19" fmla="*/ 348 h 348"/>
                              <a:gd name="T20" fmla="*/ 0 w 304"/>
                              <a:gd name="T21" fmla="*/ 244 h 348"/>
                              <a:gd name="T22" fmla="*/ 0 w 304"/>
                              <a:gd name="T23" fmla="*/ 243 h 348"/>
                              <a:gd name="T24" fmla="*/ 136 w 304"/>
                              <a:gd name="T25" fmla="*/ 135 h 348"/>
                              <a:gd name="T26" fmla="*/ 229 w 304"/>
                              <a:gd name="T27" fmla="*/ 149 h 348"/>
                              <a:gd name="T28" fmla="*/ 229 w 304"/>
                              <a:gd name="T29" fmla="*/ 140 h 348"/>
                              <a:gd name="T30" fmla="*/ 146 w 304"/>
                              <a:gd name="T31" fmla="*/ 68 h 348"/>
                              <a:gd name="T32" fmla="*/ 50 w 304"/>
                              <a:gd name="T33" fmla="*/ 89 h 348"/>
                              <a:gd name="T34" fmla="*/ 29 w 304"/>
                              <a:gd name="T35" fmla="*/ 28 h 348"/>
                              <a:gd name="T36" fmla="*/ 157 w 304"/>
                              <a:gd name="T37" fmla="*/ 0 h 348"/>
                              <a:gd name="T38" fmla="*/ 304 w 304"/>
                              <a:gd name="T39" fmla="*/ 142 h 348"/>
                              <a:gd name="T40" fmla="*/ 304 w 304"/>
                              <a:gd name="T41" fmla="*/ 341 h 348"/>
                              <a:gd name="T42" fmla="*/ 228 w 304"/>
                              <a:gd name="T43" fmla="*/ 341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04" h="348">
                                <a:moveTo>
                                  <a:pt x="230" y="198"/>
                                </a:moveTo>
                                <a:cubicBezTo>
                                  <a:pt x="210" y="191"/>
                                  <a:pt x="183" y="185"/>
                                  <a:pt x="153" y="185"/>
                                </a:cubicBezTo>
                                <a:cubicBezTo>
                                  <a:pt x="105" y="185"/>
                                  <a:pt x="76" y="205"/>
                                  <a:pt x="76" y="239"/>
                                </a:cubicBezTo>
                                <a:lnTo>
                                  <a:pt x="76" y="240"/>
                                </a:lnTo>
                                <a:cubicBezTo>
                                  <a:pt x="76" y="272"/>
                                  <a:pt x="105" y="290"/>
                                  <a:pt x="141" y="290"/>
                                </a:cubicBezTo>
                                <a:cubicBezTo>
                                  <a:pt x="192" y="290"/>
                                  <a:pt x="230" y="261"/>
                                  <a:pt x="230" y="219"/>
                                </a:cubicBezTo>
                                <a:lnTo>
                                  <a:pt x="230" y="198"/>
                                </a:lnTo>
                                <a:close/>
                                <a:moveTo>
                                  <a:pt x="228" y="341"/>
                                </a:moveTo>
                                <a:lnTo>
                                  <a:pt x="228" y="299"/>
                                </a:lnTo>
                                <a:cubicBezTo>
                                  <a:pt x="205" y="327"/>
                                  <a:pt x="170" y="348"/>
                                  <a:pt x="119" y="348"/>
                                </a:cubicBezTo>
                                <a:cubicBezTo>
                                  <a:pt x="56" y="348"/>
                                  <a:pt x="0" y="311"/>
                                  <a:pt x="0" y="244"/>
                                </a:cubicBezTo>
                                <a:lnTo>
                                  <a:pt x="0" y="243"/>
                                </a:lnTo>
                                <a:cubicBezTo>
                                  <a:pt x="0" y="170"/>
                                  <a:pt x="58" y="135"/>
                                  <a:pt x="136" y="135"/>
                                </a:cubicBezTo>
                                <a:cubicBezTo>
                                  <a:pt x="177" y="135"/>
                                  <a:pt x="203" y="140"/>
                                  <a:pt x="229" y="149"/>
                                </a:cubicBezTo>
                                <a:lnTo>
                                  <a:pt x="229" y="140"/>
                                </a:lnTo>
                                <a:cubicBezTo>
                                  <a:pt x="229" y="94"/>
                                  <a:pt x="199" y="68"/>
                                  <a:pt x="146" y="68"/>
                                </a:cubicBezTo>
                                <a:cubicBezTo>
                                  <a:pt x="108" y="68"/>
                                  <a:pt x="81" y="77"/>
                                  <a:pt x="50" y="89"/>
                                </a:cubicBezTo>
                                <a:lnTo>
                                  <a:pt x="29" y="28"/>
                                </a:lnTo>
                                <a:cubicBezTo>
                                  <a:pt x="66" y="11"/>
                                  <a:pt x="102" y="0"/>
                                  <a:pt x="157" y="0"/>
                                </a:cubicBezTo>
                                <a:cubicBezTo>
                                  <a:pt x="256" y="0"/>
                                  <a:pt x="304" y="52"/>
                                  <a:pt x="304" y="142"/>
                                </a:cubicBezTo>
                                <a:lnTo>
                                  <a:pt x="304" y="341"/>
                                </a:lnTo>
                                <a:lnTo>
                                  <a:pt x="22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84" y="282"/>
                            <a:ext cx="99" cy="67"/>
                          </a:xfrm>
                          <a:custGeom>
                            <a:avLst/>
                            <a:gdLst>
                              <a:gd name="T0" fmla="*/ 393 w 511"/>
                              <a:gd name="T1" fmla="*/ 0 h 343"/>
                              <a:gd name="T2" fmla="*/ 511 w 511"/>
                              <a:gd name="T3" fmla="*/ 128 h 343"/>
                              <a:gd name="T4" fmla="*/ 511 w 511"/>
                              <a:gd name="T5" fmla="*/ 343 h 343"/>
                              <a:gd name="T6" fmla="*/ 434 w 511"/>
                              <a:gd name="T7" fmla="*/ 343 h 343"/>
                              <a:gd name="T8" fmla="*/ 434 w 511"/>
                              <a:gd name="T9" fmla="*/ 152 h 343"/>
                              <a:gd name="T10" fmla="*/ 366 w 511"/>
                              <a:gd name="T11" fmla="*/ 70 h 343"/>
                              <a:gd name="T12" fmla="*/ 294 w 511"/>
                              <a:gd name="T13" fmla="*/ 153 h 343"/>
                              <a:gd name="T14" fmla="*/ 294 w 511"/>
                              <a:gd name="T15" fmla="*/ 343 h 343"/>
                              <a:gd name="T16" fmla="*/ 217 w 511"/>
                              <a:gd name="T17" fmla="*/ 343 h 343"/>
                              <a:gd name="T18" fmla="*/ 217 w 511"/>
                              <a:gd name="T19" fmla="*/ 151 h 343"/>
                              <a:gd name="T20" fmla="*/ 149 w 511"/>
                              <a:gd name="T21" fmla="*/ 70 h 343"/>
                              <a:gd name="T22" fmla="*/ 77 w 511"/>
                              <a:gd name="T23" fmla="*/ 154 h 343"/>
                              <a:gd name="T24" fmla="*/ 77 w 511"/>
                              <a:gd name="T25" fmla="*/ 343 h 343"/>
                              <a:gd name="T26" fmla="*/ 0 w 511"/>
                              <a:gd name="T27" fmla="*/ 343 h 343"/>
                              <a:gd name="T28" fmla="*/ 0 w 511"/>
                              <a:gd name="T29" fmla="*/ 7 h 343"/>
                              <a:gd name="T30" fmla="*/ 77 w 511"/>
                              <a:gd name="T31" fmla="*/ 7 h 343"/>
                              <a:gd name="T32" fmla="*/ 77 w 511"/>
                              <a:gd name="T33" fmla="*/ 58 h 343"/>
                              <a:gd name="T34" fmla="*/ 179 w 511"/>
                              <a:gd name="T35" fmla="*/ 0 h 343"/>
                              <a:gd name="T36" fmla="*/ 279 w 511"/>
                              <a:gd name="T37" fmla="*/ 59 h 343"/>
                              <a:gd name="T38" fmla="*/ 393 w 511"/>
                              <a:gd name="T39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11" h="343">
                                <a:moveTo>
                                  <a:pt x="393" y="0"/>
                                </a:moveTo>
                                <a:cubicBezTo>
                                  <a:pt x="466" y="0"/>
                                  <a:pt x="511" y="46"/>
                                  <a:pt x="511" y="128"/>
                                </a:cubicBezTo>
                                <a:lnTo>
                                  <a:pt x="511" y="343"/>
                                </a:lnTo>
                                <a:lnTo>
                                  <a:pt x="434" y="343"/>
                                </a:lnTo>
                                <a:lnTo>
                                  <a:pt x="434" y="152"/>
                                </a:lnTo>
                                <a:cubicBezTo>
                                  <a:pt x="434" y="98"/>
                                  <a:pt x="409" y="70"/>
                                  <a:pt x="366" y="70"/>
                                </a:cubicBezTo>
                                <a:cubicBezTo>
                                  <a:pt x="324" y="70"/>
                                  <a:pt x="294" y="99"/>
                                  <a:pt x="294" y="153"/>
                                </a:cubicBezTo>
                                <a:lnTo>
                                  <a:pt x="294" y="343"/>
                                </a:lnTo>
                                <a:lnTo>
                                  <a:pt x="217" y="343"/>
                                </a:lnTo>
                                <a:lnTo>
                                  <a:pt x="217" y="151"/>
                                </a:lnTo>
                                <a:cubicBezTo>
                                  <a:pt x="217" y="99"/>
                                  <a:pt x="192" y="70"/>
                                  <a:pt x="149" y="70"/>
                                </a:cubicBezTo>
                                <a:cubicBezTo>
                                  <a:pt x="106" y="70"/>
                                  <a:pt x="77" y="102"/>
                                  <a:pt x="77" y="154"/>
                                </a:cubicBezTo>
                                <a:lnTo>
                                  <a:pt x="77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8"/>
                                </a:lnTo>
                                <a:cubicBezTo>
                                  <a:pt x="99" y="28"/>
                                  <a:pt x="128" y="0"/>
                                  <a:pt x="179" y="0"/>
                                </a:cubicBezTo>
                                <a:cubicBezTo>
                                  <a:pt x="228" y="0"/>
                                  <a:pt x="261" y="23"/>
                                  <a:pt x="279" y="59"/>
                                </a:cubicBezTo>
                                <a:cubicBezTo>
                                  <a:pt x="307" y="23"/>
                                  <a:pt x="342" y="0"/>
                                  <a:pt x="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999" y="282"/>
                            <a:ext cx="99" cy="67"/>
                          </a:xfrm>
                          <a:custGeom>
                            <a:avLst/>
                            <a:gdLst>
                              <a:gd name="T0" fmla="*/ 393 w 511"/>
                              <a:gd name="T1" fmla="*/ 0 h 343"/>
                              <a:gd name="T2" fmla="*/ 511 w 511"/>
                              <a:gd name="T3" fmla="*/ 128 h 343"/>
                              <a:gd name="T4" fmla="*/ 511 w 511"/>
                              <a:gd name="T5" fmla="*/ 343 h 343"/>
                              <a:gd name="T6" fmla="*/ 434 w 511"/>
                              <a:gd name="T7" fmla="*/ 343 h 343"/>
                              <a:gd name="T8" fmla="*/ 434 w 511"/>
                              <a:gd name="T9" fmla="*/ 152 h 343"/>
                              <a:gd name="T10" fmla="*/ 366 w 511"/>
                              <a:gd name="T11" fmla="*/ 70 h 343"/>
                              <a:gd name="T12" fmla="*/ 294 w 511"/>
                              <a:gd name="T13" fmla="*/ 153 h 343"/>
                              <a:gd name="T14" fmla="*/ 294 w 511"/>
                              <a:gd name="T15" fmla="*/ 343 h 343"/>
                              <a:gd name="T16" fmla="*/ 217 w 511"/>
                              <a:gd name="T17" fmla="*/ 343 h 343"/>
                              <a:gd name="T18" fmla="*/ 217 w 511"/>
                              <a:gd name="T19" fmla="*/ 151 h 343"/>
                              <a:gd name="T20" fmla="*/ 149 w 511"/>
                              <a:gd name="T21" fmla="*/ 70 h 343"/>
                              <a:gd name="T22" fmla="*/ 77 w 511"/>
                              <a:gd name="T23" fmla="*/ 154 h 343"/>
                              <a:gd name="T24" fmla="*/ 77 w 511"/>
                              <a:gd name="T25" fmla="*/ 343 h 343"/>
                              <a:gd name="T26" fmla="*/ 0 w 511"/>
                              <a:gd name="T27" fmla="*/ 343 h 343"/>
                              <a:gd name="T28" fmla="*/ 0 w 511"/>
                              <a:gd name="T29" fmla="*/ 7 h 343"/>
                              <a:gd name="T30" fmla="*/ 77 w 511"/>
                              <a:gd name="T31" fmla="*/ 7 h 343"/>
                              <a:gd name="T32" fmla="*/ 77 w 511"/>
                              <a:gd name="T33" fmla="*/ 58 h 343"/>
                              <a:gd name="T34" fmla="*/ 180 w 511"/>
                              <a:gd name="T35" fmla="*/ 0 h 343"/>
                              <a:gd name="T36" fmla="*/ 280 w 511"/>
                              <a:gd name="T37" fmla="*/ 59 h 343"/>
                              <a:gd name="T38" fmla="*/ 393 w 511"/>
                              <a:gd name="T39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11" h="343">
                                <a:moveTo>
                                  <a:pt x="393" y="0"/>
                                </a:moveTo>
                                <a:cubicBezTo>
                                  <a:pt x="467" y="0"/>
                                  <a:pt x="511" y="46"/>
                                  <a:pt x="511" y="128"/>
                                </a:cubicBezTo>
                                <a:lnTo>
                                  <a:pt x="511" y="343"/>
                                </a:lnTo>
                                <a:lnTo>
                                  <a:pt x="434" y="343"/>
                                </a:lnTo>
                                <a:lnTo>
                                  <a:pt x="434" y="152"/>
                                </a:lnTo>
                                <a:cubicBezTo>
                                  <a:pt x="434" y="98"/>
                                  <a:pt x="409" y="70"/>
                                  <a:pt x="366" y="70"/>
                                </a:cubicBezTo>
                                <a:cubicBezTo>
                                  <a:pt x="324" y="70"/>
                                  <a:pt x="294" y="99"/>
                                  <a:pt x="294" y="153"/>
                                </a:cubicBezTo>
                                <a:lnTo>
                                  <a:pt x="294" y="343"/>
                                </a:lnTo>
                                <a:lnTo>
                                  <a:pt x="217" y="343"/>
                                </a:lnTo>
                                <a:lnTo>
                                  <a:pt x="217" y="151"/>
                                </a:lnTo>
                                <a:cubicBezTo>
                                  <a:pt x="217" y="99"/>
                                  <a:pt x="192" y="70"/>
                                  <a:pt x="149" y="70"/>
                                </a:cubicBezTo>
                                <a:cubicBezTo>
                                  <a:pt x="107" y="70"/>
                                  <a:pt x="77" y="102"/>
                                  <a:pt x="77" y="154"/>
                                </a:cubicBezTo>
                                <a:lnTo>
                                  <a:pt x="77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8"/>
                                </a:lnTo>
                                <a:cubicBezTo>
                                  <a:pt x="99" y="28"/>
                                  <a:pt x="128" y="0"/>
                                  <a:pt x="180" y="0"/>
                                </a:cubicBezTo>
                                <a:cubicBezTo>
                                  <a:pt x="228" y="0"/>
                                  <a:pt x="262" y="23"/>
                                  <a:pt x="280" y="59"/>
                                </a:cubicBezTo>
                                <a:cubicBezTo>
                                  <a:pt x="307" y="23"/>
                                  <a:pt x="343" y="0"/>
                                  <a:pt x="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28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110" y="282"/>
                            <a:ext cx="63" cy="68"/>
                          </a:xfrm>
                          <a:custGeom>
                            <a:avLst/>
                            <a:gdLst>
                              <a:gd name="T0" fmla="*/ 249 w 325"/>
                              <a:gd name="T1" fmla="*/ 151 h 350"/>
                              <a:gd name="T2" fmla="*/ 164 w 325"/>
                              <a:gd name="T3" fmla="*/ 63 h 350"/>
                              <a:gd name="T4" fmla="*/ 77 w 325"/>
                              <a:gd name="T5" fmla="*/ 151 h 350"/>
                              <a:gd name="T6" fmla="*/ 249 w 325"/>
                              <a:gd name="T7" fmla="*/ 151 h 350"/>
                              <a:gd name="T8" fmla="*/ 174 w 325"/>
                              <a:gd name="T9" fmla="*/ 287 h 350"/>
                              <a:gd name="T10" fmla="*/ 265 w 325"/>
                              <a:gd name="T11" fmla="*/ 247 h 350"/>
                              <a:gd name="T12" fmla="*/ 310 w 325"/>
                              <a:gd name="T13" fmla="*/ 287 h 350"/>
                              <a:gd name="T14" fmla="*/ 173 w 325"/>
                              <a:gd name="T15" fmla="*/ 350 h 350"/>
                              <a:gd name="T16" fmla="*/ 0 w 325"/>
                              <a:gd name="T17" fmla="*/ 175 h 350"/>
                              <a:gd name="T18" fmla="*/ 164 w 325"/>
                              <a:gd name="T19" fmla="*/ 0 h 350"/>
                              <a:gd name="T20" fmla="*/ 325 w 325"/>
                              <a:gd name="T21" fmla="*/ 181 h 350"/>
                              <a:gd name="T22" fmla="*/ 324 w 325"/>
                              <a:gd name="T23" fmla="*/ 202 h 350"/>
                              <a:gd name="T24" fmla="*/ 77 w 325"/>
                              <a:gd name="T25" fmla="*/ 202 h 350"/>
                              <a:gd name="T26" fmla="*/ 174 w 325"/>
                              <a:gd name="T27" fmla="*/ 287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5" h="350">
                                <a:moveTo>
                                  <a:pt x="249" y="151"/>
                                </a:moveTo>
                                <a:cubicBezTo>
                                  <a:pt x="244" y="102"/>
                                  <a:pt x="215" y="63"/>
                                  <a:pt x="164" y="63"/>
                                </a:cubicBezTo>
                                <a:cubicBezTo>
                                  <a:pt x="117" y="63"/>
                                  <a:pt x="84" y="99"/>
                                  <a:pt x="77" y="151"/>
                                </a:cubicBezTo>
                                <a:lnTo>
                                  <a:pt x="249" y="151"/>
                                </a:lnTo>
                                <a:close/>
                                <a:moveTo>
                                  <a:pt x="174" y="287"/>
                                </a:moveTo>
                                <a:cubicBezTo>
                                  <a:pt x="211" y="287"/>
                                  <a:pt x="238" y="273"/>
                                  <a:pt x="265" y="247"/>
                                </a:cubicBezTo>
                                <a:lnTo>
                                  <a:pt x="310" y="287"/>
                                </a:lnTo>
                                <a:cubicBezTo>
                                  <a:pt x="278" y="325"/>
                                  <a:pt x="234" y="350"/>
                                  <a:pt x="173" y="350"/>
                                </a:cubicBezTo>
                                <a:cubicBezTo>
                                  <a:pt x="75" y="350"/>
                                  <a:pt x="0" y="280"/>
                                  <a:pt x="0" y="175"/>
                                </a:cubicBezTo>
                                <a:cubicBezTo>
                                  <a:pt x="0" y="79"/>
                                  <a:pt x="68" y="0"/>
                                  <a:pt x="164" y="0"/>
                                </a:cubicBezTo>
                                <a:cubicBezTo>
                                  <a:pt x="271" y="0"/>
                                  <a:pt x="325" y="84"/>
                                  <a:pt x="325" y="181"/>
                                </a:cubicBezTo>
                                <a:cubicBezTo>
                                  <a:pt x="325" y="188"/>
                                  <a:pt x="325" y="194"/>
                                  <a:pt x="324" y="202"/>
                                </a:cubicBezTo>
                                <a:lnTo>
                                  <a:pt x="77" y="202"/>
                                </a:lnTo>
                                <a:cubicBezTo>
                                  <a:pt x="86" y="257"/>
                                  <a:pt x="124" y="287"/>
                                  <a:pt x="174" y="2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F8600" id="Group 4" o:spid="_x0000_s1026" style="position:absolute;margin-left:454.6pt;margin-top:753pt;width:78.75pt;height:29.1pt;z-index:251666432;mso-position-horizontal-relative:margin;mso-position-vertical-relative:page;mso-width-relative:margin;mso-height-relative:margin" coordsize="1205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">
                <v:shape id="Freeform 5" o:spid="_x0000_s1027" style="position:absolute;width:450;height:446;visibility:visible;mso-wrap-style:square;v-text-anchor:top" coordsize="2315,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" path="m2315,1343r-950,950l,2293,,971,972,r,1343l2315,1343xe" fillcolor="#001f4e" stroked="f">
                  <v:path arrowok="t" o:connecttype="custom" o:connectlocs="450,261;265,446;0,446;0,189;189,0;189,261;450,261" o:connectangles="0,0,0,0,0,0,0"/>
                </v:shape>
                <v:rect id="Rectangle 40" o:spid="_x0000_s1028" style="position:absolute;left:188;width:262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" fillcolor="#fcb53b" stroked="f"/>
                <v:shape id="Freeform 7" o:spid="_x0000_s1029" style="position:absolute;left:312;top:149;width:42;height:91;visibility:visible;mso-wrap-style:square;v-text-anchor:top" coordsize="21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" path="m213,89c199,84,185,81,169,81v-22,,-35,11,-35,36l134,131r78,l212,209r-76,l136,466r-97,l39,209,,209,,130r39,l39,108c39,71,49,44,67,26,84,9,110,,144,v31,,51,4,69,9l213,89xe" fillcolor="#001f4e" stroked="f">
                  <v:path arrowok="t" o:connecttype="custom" o:connectlocs="42,17;33,16;26,23;26,26;42,26;42,41;27,41;27,91;8,91;8,41;0,41;0,25;8,25;8,21;13,5;28,0;42,2;42,17" o:connectangles="0,0,0,0,0,0,0,0,0,0,0,0,0,0,0,0,0,0"/>
                </v:shape>
                <v:shape id="Freeform 8" o:spid="_x0000_s1030" style="position:absolute;left:360;top:152;width:68;height:89;visibility:visible;mso-wrap-style:square;v-text-anchor:top" coordsize="35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" path="m188,455c121,455,53,431,,384l58,315v40,33,81,54,132,54c230,369,254,353,254,326v,-25,-16,-37,-90,-56c75,247,18,222,18,133,18,53,82,,173,v64,,119,20,164,56l287,129c247,102,209,86,171,86v-37,,-56,17,-56,40c115,155,134,164,210,184v90,23,140,55,140,134c350,406,283,455,188,455xe" fillcolor="#001f4e" stroked="f">
                  <v:path arrowok="t" o:connecttype="custom" o:connectlocs="37,89;0,75;11,62;37,72;49,64;32,53;3,26;34,0;65,11;56,25;33,17;22,25;41,36;68,62;37,89" o:connectangles="0,0,0,0,0,0,0,0,0,0,0,0,0,0,0"/>
                </v:shape>
                <v:shape id="Freeform 9" o:spid="_x0000_s1031" style="position:absolute;left:210;top:152;width:92;height:89;visibility:visible;mso-wrap-style:square;v-text-anchor:top" coordsize="47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" path="m236,c100,,,103,,228,,355,98,457,235,457v136,,236,-103,236,-229c471,101,373,,236,xm236,367c158,367,102,304,102,228,102,151,156,89,235,89v78,,134,64,134,139c369,305,314,367,236,367xe" fillcolor="#001f4e" stroked="f">
                  <v:path arrowok="t" o:connecttype="custom" o:connectlocs="46,0;0,44;46,89;92,44;46,0;46,71;20,44;46,17;72,44;46,71" o:connectangles="0,0,0,0,0,0,0,0,0,0"/>
                  <o:lock v:ext="edit" verticies="t"/>
                </v:shape>
                <v:shape id="Freeform 10" o:spid="_x0000_s1032" style="position:absolute;left:483;top:153;width:74;height:88;visibility:visible;mso-wrap-style:square;v-text-anchor:top" coordsize="38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" path="m381,252v,133,-75,200,-192,200c74,452,,385,,256l,,78,r,253c78,335,121,380,191,380v69,,112,-42,112,-124l303,r78,l381,252xe" fillcolor="#001f4e" stroked="f">
                  <v:path arrowok="t" o:connecttype="custom" o:connectlocs="74,49;37,88;0,50;0,0;15,0;15,49;37,74;59,50;59,0;74,0;74,49" o:connectangles="0,0,0,0,0,0,0,0,0,0,0"/>
                </v:shape>
                <v:shape id="Freeform 11" o:spid="_x0000_s1033" style="position:absolute;left:573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" path="m77,343l,343,,7r77,l77,59c99,27,130,,182,v76,,120,51,120,129l302,343r-77,l225,152v,-52,-26,-82,-72,-82c109,70,77,101,77,153r,190xe" fillcolor="#001f4e" stroked="f">
                  <v:path arrowok="t" o:connecttype="custom" o:connectlocs="15,67;0,67;0,1;15,1;15,12;36,0;59,25;59,67;44,67;44,30;30,14;15,30;15,67" o:connectangles="0,0,0,0,0,0,0,0,0,0,0,0,0"/>
                </v:shape>
                <v:shape id="Freeform 12" o:spid="_x0000_s1034" style="position:absolute;left:647;top:150;width:16;height:90;visibility:visible;mso-wrap-style:square;v-text-anchor:top" coordsize="8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" path="m3,125r77,l80,461r-77,l3,125xm,l83,r,73l,73,,xe" fillcolor="#001f4e" stroked="f">
                  <v:path arrowok="t" o:connecttype="custom" o:connectlocs="1,24;15,24;15,90;1,90;1,24;0,0;16,0;16,14;0,14;0,0" o:connectangles="0,0,0,0,0,0,0,0,0,0"/>
                  <o:lock v:ext="edit" verticies="t"/>
                </v:shape>
                <v:shape id="Freeform 13" o:spid="_x0000_s1035" style="position:absolute;left:712;top:151;width:80;height:90;visibility:visible;mso-wrap-style:square;v-text-anchor:top" coordsize="407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" path="m227,460c97,460,,359,,231,,104,95,,230,v82,,131,29,174,69l354,127c318,94,280,72,229,72,144,72,82,142,82,229v,88,62,159,147,159c284,388,319,366,357,331r50,50c361,430,310,460,227,460xe" fillcolor="#001f4e" stroked="f">
                  <v:path arrowok="t" o:connecttype="custom" o:connectlocs="45,90;0,45;45,0;79,14;70,25;45,14;16,45;45,76;70,65;80,75;45,90" o:connectangles="0,0,0,0,0,0,0,0,0,0,0"/>
                </v:shape>
                <v:shape id="Freeform 14" o:spid="_x0000_s1036" style="position:absolute;left:799;top:173;width:69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" path="m178,67c116,67,77,116,77,175v,60,42,108,102,108c241,283,281,235,281,176,281,116,238,67,178,67xm178,350c75,350,,272,,176,,79,76,,179,,282,,358,78,358,175v,96,-77,175,-180,175xe" fillcolor="#001f4e" stroked="f">
                  <v:path arrowok="t" o:connecttype="custom" o:connectlocs="34,13;15,34;35,55;54,34;34,13;34,68;0,34;35,0;69,34;34,68" o:connectangles="0,0,0,0,0,0,0,0,0,0"/>
                  <o:lock v:ext="edit" verticies="t"/>
                </v:shape>
                <v:shape id="Freeform 15" o:spid="_x0000_s1037" style="position:absolute;left:881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" path="m77,343l,343,,7r77,l77,59c99,27,130,,182,v76,,120,51,120,129l302,343r-77,l225,152v,-52,-26,-82,-72,-82c108,70,77,101,77,153r,190xe" fillcolor="#001f4e" stroked="f">
                  <v:path arrowok="t" o:connecttype="custom" o:connectlocs="15,67;0,67;0,1;15,1;15,12;36,0;59,25;59,67;44,67;44,30;30,14;15,30;15,67" o:connectangles="0,0,0,0,0,0,0,0,0,0,0,0,0"/>
                </v:shape>
                <v:shape id="Freeform 16" o:spid="_x0000_s1038" style="position:absolute;left:955;top:173;width:59;height:67;visibility:visible;mso-wrap-style:square;v-text-anchor:top" coordsize="30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" path="m77,343l,343,,7r77,l77,59c98,27,129,,182,v75,,119,51,119,129l301,343r-77,l224,152v,-52,-26,-82,-72,-82c108,70,77,101,77,153r,190xe" fillcolor="#001f4e" stroked="f">
                  <v:path arrowok="t" o:connecttype="custom" o:connectlocs="15,67;0,67;0,1;15,1;15,12;36,0;59,25;59,67;44,67;44,30;30,14;15,30;15,67" o:connectangles="0,0,0,0,0,0,0,0,0,0,0,0,0"/>
                </v:shape>
                <v:shape id="Freeform 17" o:spid="_x0000_s1039" style="position:absolute;left:1026;top:173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" path="m248,151c243,102,214,63,163,63v-47,,-80,36,-87,88l248,151xm173,287v38,,65,-14,91,-40l309,287v-31,38,-75,63,-137,63c75,350,,280,,175,,79,68,,164,,271,,325,84,325,181v,7,-1,13,-2,21l77,202v9,55,47,85,96,85xe" fillcolor="#001f4e" stroked="f">
                  <v:path arrowok="t" o:connecttype="custom" o:connectlocs="48,29;32,12;15,29;48,29;34,56;51,48;60,56;33,68;0,34;32,0;63,35;63,39;15,39;34,56" o:connectangles="0,0,0,0,0,0,0,0,0,0,0,0,0,0"/>
                  <o:lock v:ext="edit" verticies="t"/>
                </v:shape>
                <v:shape id="Freeform 18" o:spid="_x0000_s1040" style="position:absolute;left:1098;top:173;width:61;height:68;visibility:visible;mso-wrap-style:square;v-text-anchor:top" coordsize="31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" path="m174,350c74,350,,272,,176,,80,74,,174,v64,,103,23,135,58l261,109c237,84,213,67,174,67v-56,,-97,49,-97,108c77,235,118,283,178,283v36,,62,-17,87,-42l311,287v-33,37,-72,63,-137,63xe" fillcolor="#001f4e" stroked="f">
                  <v:path arrowok="t" o:connecttype="custom" o:connectlocs="34,68;0,34;34,0;61,11;51,21;34,13;15,34;35,55;52,47;61,56;34,68" o:connectangles="0,0,0,0,0,0,0,0,0,0,0"/>
                </v:shape>
                <v:shape id="Freeform 19" o:spid="_x0000_s1041" style="position:absolute;left:1165;top:156;width:40;height:85;visibility:visible;mso-wrap-style:square;v-text-anchor:top" coordsize="21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" path="m120,323v,30,15,42,41,42c178,365,194,361,209,353r,63c190,427,168,433,139,433,83,433,43,409,43,335r,-177l,158,,92r43,l43,r77,l120,92r90,l210,158r-90,l120,323xe" fillcolor="#001f4e" stroked="f">
                  <v:path arrowok="t" o:connecttype="custom" o:connectlocs="23,63;31,72;40,69;40,82;26,85;8,66;8,31;0,31;0,18;8,18;8,0;23,0;23,18;40,18;40,31;23,31;23,63" o:connectangles="0,0,0,0,0,0,0,0,0,0,0,0,0,0,0,0,0"/>
                </v:shape>
                <v:shape id="Freeform 20" o:spid="_x0000_s1042" style="position:absolute;left:484;top:262;width:67;height:87;visibility:visible;mso-wrap-style:square;v-text-anchor:top" coordsize="3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" path="m169,71r-91,l78,231r91,c228,231,265,199,265,151,265,98,228,71,169,71xm167,302r-89,l78,445,,445,,,175,c279,,345,58,345,149v,100,-81,153,-178,153xe" fillcolor="#001f4e" stroked="f">
                  <v:path arrowok="t" o:connecttype="custom" o:connectlocs="33,14;15,14;15,45;33,45;51,30;33,14;32,59;15,59;15,87;0,87;0,0;34,0;67,29;32,59" o:connectangles="0,0,0,0,0,0,0,0,0,0,0,0,0,0"/>
                  <o:lock v:ext="edit" verticies="t"/>
                </v:shape>
                <v:shape id="Freeform 21" o:spid="_x0000_s1043" style="position:absolute;left:562;top:281;width:39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" path="m77,345l,345,,9r77,l77,85c98,34,137,,196,3r,81l191,84c124,84,77,128,77,217r,128xe" fillcolor="#001f4e" stroked="f">
                  <v:path arrowok="t" o:connecttype="custom" o:connectlocs="15,68;0,68;0,2;15,2;15,17;39,1;39,17;38,17;15,43;15,68" o:connectangles="0,0,0,0,0,0,0,0,0,0"/>
                </v:shape>
                <v:shape id="Freeform 22" o:spid="_x0000_s1044" style="position:absolute;left:605;top:282;width:70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" path="m178,67c116,67,77,116,77,175v,59,43,108,102,108c242,283,281,235,281,176,281,116,238,67,178,67xm178,350c76,350,,272,,176,,79,76,,179,,282,,358,78,358,175v,96,-76,175,-180,175xe" fillcolor="#001f4e" stroked="f">
                  <v:path arrowok="t" o:connecttype="custom" o:connectlocs="35,13;15,34;35,55;55,34;35,13;35,68;0,34;35,0;70,34;35,68" o:connectangles="0,0,0,0,0,0,0,0,0,0"/>
                  <o:lock v:ext="edit" verticies="t"/>
                </v:shape>
                <v:shape id="Freeform 23" o:spid="_x0000_s1045" style="position:absolute;left:684;top:282;width:68;height:87;visibility:visible;mso-wrap-style:square;v-text-anchor:top" coordsize="34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" path="m173,65v-53,,-95,37,-95,93c78,214,120,251,173,251v54,,99,-37,99,-93c272,102,227,65,173,65xm167,446c112,446,60,432,17,406l45,348v36,22,74,35,120,35c234,383,271,348,271,280r,-26c243,290,208,316,153,316,74,316,,258,,158,,58,75,,153,v56,,91,26,118,57l271,7r76,l347,274v,119,-64,172,-180,172xe" fillcolor="#001f4e" stroked="f">
                  <v:path arrowok="t" o:connecttype="custom" o:connectlocs="34,13;15,31;34,49;53,31;34,13;33,87;3,79;9,68;32,75;53,55;53,50;30,62;0,31;30,0;53,11;53,1;68,1;68,53;33,87" o:connectangles="0,0,0,0,0,0,0,0,0,0,0,0,0,0,0,0,0,0,0"/>
                  <o:lock v:ext="edit" verticies="t"/>
                </v:shape>
                <v:shape id="Freeform 24" o:spid="_x0000_s1046" style="position:absolute;left:768;top:281;width:38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" path="m77,345l,345,,9r77,l77,85c98,34,136,,196,3r,81l191,84c124,84,77,128,77,217r,128xe" fillcolor="#001f4e" stroked="f">
                  <v:path arrowok="t" o:connecttype="custom" o:connectlocs="15,68;0,68;0,2;15,2;15,17;38,1;38,17;37,17;15,43;15,68" o:connectangles="0,0,0,0,0,0,0,0,0,0"/>
                </v:shape>
                <v:shape id="Freeform 25" o:spid="_x0000_s1047" style="position:absolute;left:809;top:282;width:59;height:68;visibility:visible;mso-wrap-style:square;v-text-anchor:top" coordsize="30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" path="m230,198v-20,-7,-47,-13,-77,-13c105,185,76,205,76,239r,1c76,272,105,290,141,290v51,,89,-29,89,-71l230,198xm228,341r,-42c205,327,170,348,119,348,56,348,,311,,244r,-1c,170,58,135,136,135v41,,67,5,93,14l229,140c229,94,199,68,146,68v-38,,-65,9,-96,21l29,28c66,11,102,,157,v99,,147,52,147,142l304,341r-76,xe" fillcolor="#001f4e" stroked="f">
                  <v:path arrowok="t" o:connecttype="custom" o:connectlocs="45,39;30,36;15,47;15,47;27,57;45,43;45,39;44,67;44,58;23,68;0,48;0,47;26,26;44,29;44,27;28,13;10,17;6,5;30,0;59,28;59,67;44,67" o:connectangles="0,0,0,0,0,0,0,0,0,0,0,0,0,0,0,0,0,0,0,0,0,0"/>
                  <o:lock v:ext="edit" verticies="t"/>
                </v:shape>
                <v:shape id="Freeform 26" o:spid="_x0000_s1048" style="position:absolute;left:884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" path="m393,v73,,118,46,118,128l511,343r-77,l434,152c434,98,409,70,366,70v-42,,-72,29,-72,83l294,343r-77,l217,151c217,99,192,70,149,70v-43,,-72,32,-72,84l77,343,,343,,7r77,l77,58c99,28,128,,179,v49,,82,23,100,59c307,23,342,,393,xe" fillcolor="#001f4e" stroked="f">
                  <v:path arrowok="t" o:connecttype="custom" o:connectlocs="76,0;99,25;99,67;84,67;84,30;71,14;57,30;57,67;42,67;42,29;29,14;15,30;15,67;0,67;0,1;15,1;15,11;35,0;54,12;76,0" o:connectangles="0,0,0,0,0,0,0,0,0,0,0,0,0,0,0,0,0,0,0,0"/>
                </v:shape>
                <v:shape id="Freeform 27" o:spid="_x0000_s1049" style="position:absolute;left:999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" path="m393,v74,,118,46,118,128l511,343r-77,l434,152c434,98,409,70,366,70v-42,,-72,29,-72,83l294,343r-77,l217,151c217,99,192,70,149,70v-42,,-72,32,-72,84l77,343,,343,,7r77,l77,58c99,28,128,,180,v48,,82,23,100,59c307,23,343,,393,xe" fillcolor="#001f4e" stroked="f">
                  <v:path arrowok="t" o:connecttype="custom" o:connectlocs="76,0;99,25;99,67;84,67;84,30;71,14;57,30;57,67;42,67;42,29;29,14;15,30;15,67;0,67;0,1;15,1;15,11;35,0;54,12;76,0" o:connectangles="0,0,0,0,0,0,0,0,0,0,0,0,0,0,0,0,0,0,0,0"/>
                </v:shape>
                <v:shape id="Freeform 28" o:spid="_x0000_s1050" style="position:absolute;left:1110;top:282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" path="m249,151c244,102,215,63,164,63v-47,,-80,36,-87,88l249,151xm174,287v37,,64,-14,91,-40l310,287v-32,38,-76,63,-137,63c75,350,,280,,175,,79,68,,164,,271,,325,84,325,181v,7,,13,-1,21l77,202v9,55,47,85,97,85xe" fillcolor="#001f4e" stroked="f">
                  <v:path arrowok="t" o:connecttype="custom" o:connectlocs="48,29;32,12;15,29;48,29;34,56;51,48;60,56;34,68;0,34;32,0;63,35;63,39;15,39;34,56" o:connectangles="0,0,0,0,0,0,0,0,0,0,0,0,0,0"/>
                  <o:lock v:ext="edit" verticies="t"/>
                </v:shape>
                <w10:wrap anchorx="margin" anchory="page"/>
              </v:group>
            </w:pict>
          </mc:Fallback>
        </mc:AlternateContent>
      </w:r>
      <w:r w:rsidRPr="0041684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AD93B4" wp14:editId="1E07FFF0">
                <wp:simplePos x="0" y="0"/>
                <wp:positionH relativeFrom="column">
                  <wp:posOffset>-379730</wp:posOffset>
                </wp:positionH>
                <wp:positionV relativeFrom="page">
                  <wp:posOffset>9410700</wp:posOffset>
                </wp:positionV>
                <wp:extent cx="1811655" cy="581660"/>
                <wp:effectExtent l="0" t="0" r="0" b="8890"/>
                <wp:wrapNone/>
                <wp:docPr id="2" name="Group 5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581660"/>
                          <a:chOff x="0" y="0"/>
                          <a:chExt cx="4114801" cy="1322388"/>
                        </a:xfrm>
                      </wpg:grpSpPr>
                      <wps:wsp>
                        <wps:cNvPr id="5" name="Freeform 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92263" y="182563"/>
                            <a:ext cx="311150" cy="363538"/>
                          </a:xfrm>
                          <a:custGeom>
                            <a:avLst/>
                            <a:gdLst>
                              <a:gd name="T0" fmla="*/ 0 w 428"/>
                              <a:gd name="T1" fmla="*/ 14 h 500"/>
                              <a:gd name="T2" fmla="*/ 14 w 428"/>
                              <a:gd name="T3" fmla="*/ 0 h 500"/>
                              <a:gd name="T4" fmla="*/ 99 w 428"/>
                              <a:gd name="T5" fmla="*/ 0 h 500"/>
                              <a:gd name="T6" fmla="*/ 112 w 428"/>
                              <a:gd name="T7" fmla="*/ 14 h 500"/>
                              <a:gd name="T8" fmla="*/ 112 w 428"/>
                              <a:gd name="T9" fmla="*/ 194 h 500"/>
                              <a:gd name="T10" fmla="*/ 316 w 428"/>
                              <a:gd name="T11" fmla="*/ 194 h 500"/>
                              <a:gd name="T12" fmla="*/ 316 w 428"/>
                              <a:gd name="T13" fmla="*/ 14 h 500"/>
                              <a:gd name="T14" fmla="*/ 330 w 428"/>
                              <a:gd name="T15" fmla="*/ 0 h 500"/>
                              <a:gd name="T16" fmla="*/ 415 w 428"/>
                              <a:gd name="T17" fmla="*/ 0 h 500"/>
                              <a:gd name="T18" fmla="*/ 428 w 428"/>
                              <a:gd name="T19" fmla="*/ 14 h 500"/>
                              <a:gd name="T20" fmla="*/ 428 w 428"/>
                              <a:gd name="T21" fmla="*/ 486 h 500"/>
                              <a:gd name="T22" fmla="*/ 415 w 428"/>
                              <a:gd name="T23" fmla="*/ 500 h 500"/>
                              <a:gd name="T24" fmla="*/ 330 w 428"/>
                              <a:gd name="T25" fmla="*/ 500 h 500"/>
                              <a:gd name="T26" fmla="*/ 316 w 428"/>
                              <a:gd name="T27" fmla="*/ 486 h 500"/>
                              <a:gd name="T28" fmla="*/ 316 w 428"/>
                              <a:gd name="T29" fmla="*/ 299 h 500"/>
                              <a:gd name="T30" fmla="*/ 112 w 428"/>
                              <a:gd name="T31" fmla="*/ 299 h 500"/>
                              <a:gd name="T32" fmla="*/ 112 w 428"/>
                              <a:gd name="T33" fmla="*/ 486 h 500"/>
                              <a:gd name="T34" fmla="*/ 99 w 428"/>
                              <a:gd name="T35" fmla="*/ 500 h 500"/>
                              <a:gd name="T36" fmla="*/ 14 w 428"/>
                              <a:gd name="T37" fmla="*/ 500 h 500"/>
                              <a:gd name="T38" fmla="*/ 0 w 428"/>
                              <a:gd name="T39" fmla="*/ 486 h 500"/>
                              <a:gd name="T40" fmla="*/ 0 w 428"/>
                              <a:gd name="T41" fmla="*/ 14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8" h="500">
                                <a:moveTo>
                                  <a:pt x="0" y="14"/>
                                </a:moveTo>
                                <a:cubicBezTo>
                                  <a:pt x="0" y="7"/>
                                  <a:pt x="7" y="0"/>
                                  <a:pt x="14" y="0"/>
                                </a:cubicBezTo>
                                <a:lnTo>
                                  <a:pt x="99" y="0"/>
                                </a:lnTo>
                                <a:cubicBezTo>
                                  <a:pt x="106" y="0"/>
                                  <a:pt x="112" y="7"/>
                                  <a:pt x="112" y="14"/>
                                </a:cubicBezTo>
                                <a:lnTo>
                                  <a:pt x="112" y="194"/>
                                </a:lnTo>
                                <a:lnTo>
                                  <a:pt x="316" y="194"/>
                                </a:lnTo>
                                <a:lnTo>
                                  <a:pt x="316" y="14"/>
                                </a:lnTo>
                                <a:cubicBezTo>
                                  <a:pt x="316" y="7"/>
                                  <a:pt x="322" y="0"/>
                                  <a:pt x="330" y="0"/>
                                </a:cubicBezTo>
                                <a:lnTo>
                                  <a:pt x="415" y="0"/>
                                </a:lnTo>
                                <a:cubicBezTo>
                                  <a:pt x="422" y="0"/>
                                  <a:pt x="428" y="7"/>
                                  <a:pt x="428" y="14"/>
                                </a:cubicBezTo>
                                <a:lnTo>
                                  <a:pt x="428" y="486"/>
                                </a:lnTo>
                                <a:cubicBezTo>
                                  <a:pt x="428" y="494"/>
                                  <a:pt x="422" y="500"/>
                                  <a:pt x="415" y="500"/>
                                </a:cubicBezTo>
                                <a:lnTo>
                                  <a:pt x="330" y="500"/>
                                </a:lnTo>
                                <a:cubicBezTo>
                                  <a:pt x="322" y="500"/>
                                  <a:pt x="316" y="494"/>
                                  <a:pt x="316" y="486"/>
                                </a:cubicBezTo>
                                <a:lnTo>
                                  <a:pt x="316" y="299"/>
                                </a:lnTo>
                                <a:lnTo>
                                  <a:pt x="112" y="299"/>
                                </a:lnTo>
                                <a:lnTo>
                                  <a:pt x="112" y="486"/>
                                </a:lnTo>
                                <a:cubicBezTo>
                                  <a:pt x="112" y="494"/>
                                  <a:pt x="106" y="500"/>
                                  <a:pt x="99" y="500"/>
                                </a:cubicBezTo>
                                <a:lnTo>
                                  <a:pt x="14" y="500"/>
                                </a:lnTo>
                                <a:cubicBezTo>
                                  <a:pt x="7" y="500"/>
                                  <a:pt x="0" y="494"/>
                                  <a:pt x="0" y="486"/>
                                </a:cubicBez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Freeform 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992313" y="182563"/>
                            <a:ext cx="233363" cy="363538"/>
                          </a:xfrm>
                          <a:custGeom>
                            <a:avLst/>
                            <a:gdLst>
                              <a:gd name="T0" fmla="*/ 0 w 322"/>
                              <a:gd name="T1" fmla="*/ 14 h 500"/>
                              <a:gd name="T2" fmla="*/ 13 w 322"/>
                              <a:gd name="T3" fmla="*/ 0 h 500"/>
                              <a:gd name="T4" fmla="*/ 309 w 322"/>
                              <a:gd name="T5" fmla="*/ 0 h 500"/>
                              <a:gd name="T6" fmla="*/ 322 w 322"/>
                              <a:gd name="T7" fmla="*/ 14 h 500"/>
                              <a:gd name="T8" fmla="*/ 322 w 322"/>
                              <a:gd name="T9" fmla="*/ 92 h 500"/>
                              <a:gd name="T10" fmla="*/ 309 w 322"/>
                              <a:gd name="T11" fmla="*/ 105 h 500"/>
                              <a:gd name="T12" fmla="*/ 111 w 322"/>
                              <a:gd name="T13" fmla="*/ 105 h 500"/>
                              <a:gd name="T14" fmla="*/ 111 w 322"/>
                              <a:gd name="T15" fmla="*/ 194 h 500"/>
                              <a:gd name="T16" fmla="*/ 274 w 322"/>
                              <a:gd name="T17" fmla="*/ 194 h 500"/>
                              <a:gd name="T18" fmla="*/ 287 w 322"/>
                              <a:gd name="T19" fmla="*/ 207 h 500"/>
                              <a:gd name="T20" fmla="*/ 287 w 322"/>
                              <a:gd name="T21" fmla="*/ 285 h 500"/>
                              <a:gd name="T22" fmla="*/ 274 w 322"/>
                              <a:gd name="T23" fmla="*/ 299 h 500"/>
                              <a:gd name="T24" fmla="*/ 111 w 322"/>
                              <a:gd name="T25" fmla="*/ 299 h 500"/>
                              <a:gd name="T26" fmla="*/ 111 w 322"/>
                              <a:gd name="T27" fmla="*/ 395 h 500"/>
                              <a:gd name="T28" fmla="*/ 309 w 322"/>
                              <a:gd name="T29" fmla="*/ 395 h 500"/>
                              <a:gd name="T30" fmla="*/ 322 w 322"/>
                              <a:gd name="T31" fmla="*/ 409 h 500"/>
                              <a:gd name="T32" fmla="*/ 322 w 322"/>
                              <a:gd name="T33" fmla="*/ 486 h 500"/>
                              <a:gd name="T34" fmla="*/ 309 w 322"/>
                              <a:gd name="T35" fmla="*/ 500 h 500"/>
                              <a:gd name="T36" fmla="*/ 13 w 322"/>
                              <a:gd name="T37" fmla="*/ 500 h 500"/>
                              <a:gd name="T38" fmla="*/ 0 w 322"/>
                              <a:gd name="T39" fmla="*/ 486 h 500"/>
                              <a:gd name="T40" fmla="*/ 0 w 322"/>
                              <a:gd name="T41" fmla="*/ 14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2" h="500">
                                <a:moveTo>
                                  <a:pt x="0" y="14"/>
                                </a:moveTo>
                                <a:cubicBezTo>
                                  <a:pt x="0" y="7"/>
                                  <a:pt x="5" y="0"/>
                                  <a:pt x="13" y="0"/>
                                </a:cubicBezTo>
                                <a:lnTo>
                                  <a:pt x="309" y="0"/>
                                </a:lnTo>
                                <a:cubicBezTo>
                                  <a:pt x="317" y="0"/>
                                  <a:pt x="322" y="7"/>
                                  <a:pt x="322" y="14"/>
                                </a:cubicBezTo>
                                <a:lnTo>
                                  <a:pt x="322" y="92"/>
                                </a:lnTo>
                                <a:cubicBezTo>
                                  <a:pt x="322" y="99"/>
                                  <a:pt x="317" y="105"/>
                                  <a:pt x="309" y="105"/>
                                </a:cubicBezTo>
                                <a:lnTo>
                                  <a:pt x="111" y="105"/>
                                </a:lnTo>
                                <a:lnTo>
                                  <a:pt x="111" y="194"/>
                                </a:lnTo>
                                <a:lnTo>
                                  <a:pt x="274" y="194"/>
                                </a:lnTo>
                                <a:cubicBezTo>
                                  <a:pt x="281" y="194"/>
                                  <a:pt x="287" y="200"/>
                                  <a:pt x="287" y="207"/>
                                </a:cubicBezTo>
                                <a:lnTo>
                                  <a:pt x="287" y="285"/>
                                </a:lnTo>
                                <a:cubicBezTo>
                                  <a:pt x="287" y="293"/>
                                  <a:pt x="281" y="299"/>
                                  <a:pt x="274" y="299"/>
                                </a:cubicBezTo>
                                <a:lnTo>
                                  <a:pt x="111" y="299"/>
                                </a:lnTo>
                                <a:lnTo>
                                  <a:pt x="111" y="395"/>
                                </a:lnTo>
                                <a:lnTo>
                                  <a:pt x="309" y="395"/>
                                </a:lnTo>
                                <a:cubicBezTo>
                                  <a:pt x="317" y="395"/>
                                  <a:pt x="322" y="402"/>
                                  <a:pt x="322" y="409"/>
                                </a:cubicBezTo>
                                <a:lnTo>
                                  <a:pt x="322" y="486"/>
                                </a:lnTo>
                                <a:cubicBezTo>
                                  <a:pt x="322" y="494"/>
                                  <a:pt x="317" y="500"/>
                                  <a:pt x="309" y="500"/>
                                </a:cubicBezTo>
                                <a:lnTo>
                                  <a:pt x="13" y="500"/>
                                </a:lnTo>
                                <a:cubicBezTo>
                                  <a:pt x="5" y="500"/>
                                  <a:pt x="0" y="494"/>
                                  <a:pt x="0" y="486"/>
                                </a:cubicBez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270125" y="177800"/>
                            <a:ext cx="371475" cy="373063"/>
                          </a:xfrm>
                          <a:custGeom>
                            <a:avLst/>
                            <a:gdLst>
                              <a:gd name="T0" fmla="*/ 256 w 513"/>
                              <a:gd name="T1" fmla="*/ 400 h 514"/>
                              <a:gd name="T2" fmla="*/ 399 w 513"/>
                              <a:gd name="T3" fmla="*/ 258 h 514"/>
                              <a:gd name="T4" fmla="*/ 256 w 513"/>
                              <a:gd name="T5" fmla="*/ 114 h 514"/>
                              <a:gd name="T6" fmla="*/ 114 w 513"/>
                              <a:gd name="T7" fmla="*/ 258 h 514"/>
                              <a:gd name="T8" fmla="*/ 256 w 513"/>
                              <a:gd name="T9" fmla="*/ 400 h 514"/>
                              <a:gd name="T10" fmla="*/ 256 w 513"/>
                              <a:gd name="T11" fmla="*/ 0 h 514"/>
                              <a:gd name="T12" fmla="*/ 513 w 513"/>
                              <a:gd name="T13" fmla="*/ 258 h 514"/>
                              <a:gd name="T14" fmla="*/ 256 w 513"/>
                              <a:gd name="T15" fmla="*/ 514 h 514"/>
                              <a:gd name="T16" fmla="*/ 0 w 513"/>
                              <a:gd name="T17" fmla="*/ 258 h 514"/>
                              <a:gd name="T18" fmla="*/ 256 w 513"/>
                              <a:gd name="T1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3" h="514">
                                <a:moveTo>
                                  <a:pt x="256" y="400"/>
                                </a:moveTo>
                                <a:cubicBezTo>
                                  <a:pt x="335" y="400"/>
                                  <a:pt x="399" y="336"/>
                                  <a:pt x="399" y="258"/>
                                </a:cubicBezTo>
                                <a:cubicBezTo>
                                  <a:pt x="399" y="179"/>
                                  <a:pt x="335" y="114"/>
                                  <a:pt x="256" y="114"/>
                                </a:cubicBezTo>
                                <a:cubicBezTo>
                                  <a:pt x="178" y="114"/>
                                  <a:pt x="114" y="179"/>
                                  <a:pt x="114" y="258"/>
                                </a:cubicBezTo>
                                <a:cubicBezTo>
                                  <a:pt x="114" y="336"/>
                                  <a:pt x="178" y="400"/>
                                  <a:pt x="256" y="400"/>
                                </a:cubicBezTo>
                                <a:close/>
                                <a:moveTo>
                                  <a:pt x="256" y="0"/>
                                </a:moveTo>
                                <a:cubicBezTo>
                                  <a:pt x="399" y="0"/>
                                  <a:pt x="513" y="115"/>
                                  <a:pt x="513" y="258"/>
                                </a:cubicBezTo>
                                <a:cubicBezTo>
                                  <a:pt x="513" y="401"/>
                                  <a:pt x="399" y="514"/>
                                  <a:pt x="256" y="514"/>
                                </a:cubicBezTo>
                                <a:cubicBezTo>
                                  <a:pt x="113" y="514"/>
                                  <a:pt x="0" y="401"/>
                                  <a:pt x="0" y="258"/>
                                </a:cubicBezTo>
                                <a:cubicBezTo>
                                  <a:pt x="0" y="115"/>
                                  <a:pt x="113" y="0"/>
                                  <a:pt x="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05100" y="177800"/>
                            <a:ext cx="311150" cy="373063"/>
                          </a:xfrm>
                          <a:custGeom>
                            <a:avLst/>
                            <a:gdLst>
                              <a:gd name="T0" fmla="*/ 0 w 430"/>
                              <a:gd name="T1" fmla="*/ 13 h 514"/>
                              <a:gd name="T2" fmla="*/ 14 w 430"/>
                              <a:gd name="T3" fmla="*/ 0 h 514"/>
                              <a:gd name="T4" fmla="*/ 32 w 430"/>
                              <a:gd name="T5" fmla="*/ 0 h 514"/>
                              <a:gd name="T6" fmla="*/ 316 w 430"/>
                              <a:gd name="T7" fmla="*/ 274 h 514"/>
                              <a:gd name="T8" fmla="*/ 317 w 430"/>
                              <a:gd name="T9" fmla="*/ 274 h 514"/>
                              <a:gd name="T10" fmla="*/ 317 w 430"/>
                              <a:gd name="T11" fmla="*/ 21 h 514"/>
                              <a:gd name="T12" fmla="*/ 331 w 430"/>
                              <a:gd name="T13" fmla="*/ 7 h 514"/>
                              <a:gd name="T14" fmla="*/ 416 w 430"/>
                              <a:gd name="T15" fmla="*/ 7 h 514"/>
                              <a:gd name="T16" fmla="*/ 430 w 430"/>
                              <a:gd name="T17" fmla="*/ 21 h 514"/>
                              <a:gd name="T18" fmla="*/ 430 w 430"/>
                              <a:gd name="T19" fmla="*/ 501 h 514"/>
                              <a:gd name="T20" fmla="*/ 416 w 430"/>
                              <a:gd name="T21" fmla="*/ 514 h 514"/>
                              <a:gd name="T22" fmla="*/ 405 w 430"/>
                              <a:gd name="T23" fmla="*/ 514 h 514"/>
                              <a:gd name="T24" fmla="*/ 396 w 430"/>
                              <a:gd name="T25" fmla="*/ 511 h 514"/>
                              <a:gd name="T26" fmla="*/ 114 w 430"/>
                              <a:gd name="T27" fmla="*/ 227 h 514"/>
                              <a:gd name="T28" fmla="*/ 113 w 430"/>
                              <a:gd name="T29" fmla="*/ 227 h 514"/>
                              <a:gd name="T30" fmla="*/ 113 w 430"/>
                              <a:gd name="T31" fmla="*/ 493 h 514"/>
                              <a:gd name="T32" fmla="*/ 99 w 430"/>
                              <a:gd name="T33" fmla="*/ 507 h 514"/>
                              <a:gd name="T34" fmla="*/ 14 w 430"/>
                              <a:gd name="T35" fmla="*/ 507 h 514"/>
                              <a:gd name="T36" fmla="*/ 1 w 430"/>
                              <a:gd name="T37" fmla="*/ 493 h 514"/>
                              <a:gd name="T38" fmla="*/ 0 w 430"/>
                              <a:gd name="T39" fmla="*/ 13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30" h="514">
                                <a:moveTo>
                                  <a:pt x="0" y="13"/>
                                </a:moveTo>
                                <a:cubicBezTo>
                                  <a:pt x="0" y="6"/>
                                  <a:pt x="7" y="0"/>
                                  <a:pt x="14" y="0"/>
                                </a:cubicBezTo>
                                <a:lnTo>
                                  <a:pt x="32" y="0"/>
                                </a:lnTo>
                                <a:lnTo>
                                  <a:pt x="316" y="274"/>
                                </a:lnTo>
                                <a:lnTo>
                                  <a:pt x="317" y="274"/>
                                </a:lnTo>
                                <a:lnTo>
                                  <a:pt x="317" y="21"/>
                                </a:lnTo>
                                <a:cubicBezTo>
                                  <a:pt x="317" y="14"/>
                                  <a:pt x="323" y="7"/>
                                  <a:pt x="331" y="7"/>
                                </a:cubicBezTo>
                                <a:lnTo>
                                  <a:pt x="416" y="7"/>
                                </a:lnTo>
                                <a:cubicBezTo>
                                  <a:pt x="424" y="7"/>
                                  <a:pt x="430" y="14"/>
                                  <a:pt x="430" y="21"/>
                                </a:cubicBezTo>
                                <a:lnTo>
                                  <a:pt x="430" y="501"/>
                                </a:lnTo>
                                <a:cubicBezTo>
                                  <a:pt x="430" y="508"/>
                                  <a:pt x="424" y="514"/>
                                  <a:pt x="416" y="514"/>
                                </a:cubicBezTo>
                                <a:lnTo>
                                  <a:pt x="405" y="514"/>
                                </a:lnTo>
                                <a:cubicBezTo>
                                  <a:pt x="403" y="514"/>
                                  <a:pt x="397" y="512"/>
                                  <a:pt x="396" y="511"/>
                                </a:cubicBezTo>
                                <a:lnTo>
                                  <a:pt x="114" y="227"/>
                                </a:lnTo>
                                <a:lnTo>
                                  <a:pt x="113" y="227"/>
                                </a:lnTo>
                                <a:lnTo>
                                  <a:pt x="113" y="493"/>
                                </a:lnTo>
                                <a:cubicBezTo>
                                  <a:pt x="113" y="501"/>
                                  <a:pt x="107" y="507"/>
                                  <a:pt x="99" y="507"/>
                                </a:cubicBezTo>
                                <a:lnTo>
                                  <a:pt x="14" y="507"/>
                                </a:lnTo>
                                <a:cubicBezTo>
                                  <a:pt x="7" y="507"/>
                                  <a:pt x="1" y="501"/>
                                  <a:pt x="1" y="493"/>
                                </a:cubicBez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97025" y="658813"/>
                            <a:ext cx="136525" cy="150813"/>
                          </a:xfrm>
                          <a:custGeom>
                            <a:avLst/>
                            <a:gdLst>
                              <a:gd name="T0" fmla="*/ 142 w 187"/>
                              <a:gd name="T1" fmla="*/ 121 h 208"/>
                              <a:gd name="T2" fmla="*/ 44 w 187"/>
                              <a:gd name="T3" fmla="*/ 121 h 208"/>
                              <a:gd name="T4" fmla="*/ 44 w 187"/>
                              <a:gd name="T5" fmla="*/ 208 h 208"/>
                              <a:gd name="T6" fmla="*/ 0 w 187"/>
                              <a:gd name="T7" fmla="*/ 208 h 208"/>
                              <a:gd name="T8" fmla="*/ 0 w 187"/>
                              <a:gd name="T9" fmla="*/ 0 h 208"/>
                              <a:gd name="T10" fmla="*/ 44 w 187"/>
                              <a:gd name="T11" fmla="*/ 0 h 208"/>
                              <a:gd name="T12" fmla="*/ 44 w 187"/>
                              <a:gd name="T13" fmla="*/ 82 h 208"/>
                              <a:gd name="T14" fmla="*/ 142 w 187"/>
                              <a:gd name="T15" fmla="*/ 82 h 208"/>
                              <a:gd name="T16" fmla="*/ 142 w 187"/>
                              <a:gd name="T17" fmla="*/ 0 h 208"/>
                              <a:gd name="T18" fmla="*/ 187 w 187"/>
                              <a:gd name="T19" fmla="*/ 0 h 208"/>
                              <a:gd name="T20" fmla="*/ 187 w 187"/>
                              <a:gd name="T21" fmla="*/ 208 h 208"/>
                              <a:gd name="T22" fmla="*/ 142 w 187"/>
                              <a:gd name="T23" fmla="*/ 208 h 208"/>
                              <a:gd name="T24" fmla="*/ 142 w 187"/>
                              <a:gd name="T25" fmla="*/ 12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42" y="121"/>
                                </a:moveTo>
                                <a:lnTo>
                                  <a:pt x="44" y="121"/>
                                </a:lnTo>
                                <a:lnTo>
                                  <a:pt x="44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82"/>
                                </a:lnTo>
                                <a:lnTo>
                                  <a:pt x="142" y="82"/>
                                </a:lnTo>
                                <a:lnTo>
                                  <a:pt x="142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8"/>
                                </a:lnTo>
                                <a:lnTo>
                                  <a:pt x="142" y="208"/>
                                </a:lnTo>
                                <a:lnTo>
                                  <a:pt x="14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Rectangle 1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773238" y="658813"/>
                            <a:ext cx="31750" cy="15081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39913" y="657225"/>
                            <a:ext cx="144463" cy="155575"/>
                          </a:xfrm>
                          <a:custGeom>
                            <a:avLst/>
                            <a:gdLst>
                              <a:gd name="T0" fmla="*/ 111 w 199"/>
                              <a:gd name="T1" fmla="*/ 0 h 216"/>
                              <a:gd name="T2" fmla="*/ 197 w 199"/>
                              <a:gd name="T3" fmla="*/ 46 h 216"/>
                              <a:gd name="T4" fmla="*/ 160 w 199"/>
                              <a:gd name="T5" fmla="*/ 66 h 216"/>
                              <a:gd name="T6" fmla="*/ 111 w 199"/>
                              <a:gd name="T7" fmla="*/ 40 h 216"/>
                              <a:gd name="T8" fmla="*/ 46 w 199"/>
                              <a:gd name="T9" fmla="*/ 108 h 216"/>
                              <a:gd name="T10" fmla="*/ 111 w 199"/>
                              <a:gd name="T11" fmla="*/ 176 h 216"/>
                              <a:gd name="T12" fmla="*/ 156 w 199"/>
                              <a:gd name="T13" fmla="*/ 160 h 216"/>
                              <a:gd name="T14" fmla="*/ 156 w 199"/>
                              <a:gd name="T15" fmla="*/ 135 h 216"/>
                              <a:gd name="T16" fmla="*/ 100 w 199"/>
                              <a:gd name="T17" fmla="*/ 135 h 216"/>
                              <a:gd name="T18" fmla="*/ 100 w 199"/>
                              <a:gd name="T19" fmla="*/ 97 h 216"/>
                              <a:gd name="T20" fmla="*/ 199 w 199"/>
                              <a:gd name="T21" fmla="*/ 97 h 216"/>
                              <a:gd name="T22" fmla="*/ 199 w 199"/>
                              <a:gd name="T23" fmla="*/ 177 h 216"/>
                              <a:gd name="T24" fmla="*/ 111 w 199"/>
                              <a:gd name="T25" fmla="*/ 216 h 216"/>
                              <a:gd name="T26" fmla="*/ 0 w 199"/>
                              <a:gd name="T27" fmla="*/ 108 h 216"/>
                              <a:gd name="T28" fmla="*/ 111 w 199"/>
                              <a:gd name="T2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9" h="216">
                                <a:moveTo>
                                  <a:pt x="111" y="0"/>
                                </a:moveTo>
                                <a:cubicBezTo>
                                  <a:pt x="154" y="0"/>
                                  <a:pt x="181" y="21"/>
                                  <a:pt x="197" y="46"/>
                                </a:cubicBezTo>
                                <a:lnTo>
                                  <a:pt x="160" y="66"/>
                                </a:lnTo>
                                <a:cubicBezTo>
                                  <a:pt x="150" y="51"/>
                                  <a:pt x="132" y="40"/>
                                  <a:pt x="111" y="40"/>
                                </a:cubicBezTo>
                                <a:cubicBezTo>
                                  <a:pt x="73" y="40"/>
                                  <a:pt x="46" y="69"/>
                                  <a:pt x="46" y="108"/>
                                </a:cubicBezTo>
                                <a:cubicBezTo>
                                  <a:pt x="46" y="147"/>
                                  <a:pt x="73" y="176"/>
                                  <a:pt x="111" y="176"/>
                                </a:cubicBezTo>
                                <a:cubicBezTo>
                                  <a:pt x="130" y="176"/>
                                  <a:pt x="146" y="168"/>
                                  <a:pt x="156" y="160"/>
                                </a:cubicBezTo>
                                <a:lnTo>
                                  <a:pt x="156" y="135"/>
                                </a:lnTo>
                                <a:lnTo>
                                  <a:pt x="100" y="135"/>
                                </a:lnTo>
                                <a:lnTo>
                                  <a:pt x="100" y="97"/>
                                </a:lnTo>
                                <a:lnTo>
                                  <a:pt x="199" y="97"/>
                                </a:lnTo>
                                <a:lnTo>
                                  <a:pt x="199" y="177"/>
                                </a:lnTo>
                                <a:cubicBezTo>
                                  <a:pt x="178" y="200"/>
                                  <a:pt x="148" y="216"/>
                                  <a:pt x="111" y="216"/>
                                </a:cubicBezTo>
                                <a:cubicBezTo>
                                  <a:pt x="50" y="216"/>
                                  <a:pt x="0" y="173"/>
                                  <a:pt x="0" y="108"/>
                                </a:cubicBezTo>
                                <a:cubicBezTo>
                                  <a:pt x="0" y="42"/>
                                  <a:pt x="50" y="0"/>
                                  <a:pt x="1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20888" y="658813"/>
                            <a:ext cx="136525" cy="150813"/>
                          </a:xfrm>
                          <a:custGeom>
                            <a:avLst/>
                            <a:gdLst>
                              <a:gd name="T0" fmla="*/ 142 w 187"/>
                              <a:gd name="T1" fmla="*/ 121 h 208"/>
                              <a:gd name="T2" fmla="*/ 44 w 187"/>
                              <a:gd name="T3" fmla="*/ 121 h 208"/>
                              <a:gd name="T4" fmla="*/ 44 w 187"/>
                              <a:gd name="T5" fmla="*/ 208 h 208"/>
                              <a:gd name="T6" fmla="*/ 0 w 187"/>
                              <a:gd name="T7" fmla="*/ 208 h 208"/>
                              <a:gd name="T8" fmla="*/ 0 w 187"/>
                              <a:gd name="T9" fmla="*/ 0 h 208"/>
                              <a:gd name="T10" fmla="*/ 44 w 187"/>
                              <a:gd name="T11" fmla="*/ 0 h 208"/>
                              <a:gd name="T12" fmla="*/ 44 w 187"/>
                              <a:gd name="T13" fmla="*/ 82 h 208"/>
                              <a:gd name="T14" fmla="*/ 142 w 187"/>
                              <a:gd name="T15" fmla="*/ 82 h 208"/>
                              <a:gd name="T16" fmla="*/ 142 w 187"/>
                              <a:gd name="T17" fmla="*/ 0 h 208"/>
                              <a:gd name="T18" fmla="*/ 187 w 187"/>
                              <a:gd name="T19" fmla="*/ 0 h 208"/>
                              <a:gd name="T20" fmla="*/ 187 w 187"/>
                              <a:gd name="T21" fmla="*/ 208 h 208"/>
                              <a:gd name="T22" fmla="*/ 142 w 187"/>
                              <a:gd name="T23" fmla="*/ 208 h 208"/>
                              <a:gd name="T24" fmla="*/ 142 w 187"/>
                              <a:gd name="T25" fmla="*/ 12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42" y="121"/>
                                </a:moveTo>
                                <a:lnTo>
                                  <a:pt x="44" y="121"/>
                                </a:lnTo>
                                <a:lnTo>
                                  <a:pt x="44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82"/>
                                </a:lnTo>
                                <a:lnTo>
                                  <a:pt x="142" y="82"/>
                                </a:lnTo>
                                <a:lnTo>
                                  <a:pt x="142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8"/>
                                </a:lnTo>
                                <a:lnTo>
                                  <a:pt x="142" y="208"/>
                                </a:lnTo>
                                <a:lnTo>
                                  <a:pt x="14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97100" y="658813"/>
                            <a:ext cx="106363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8"/>
                              <a:gd name="T2" fmla="*/ 147 w 147"/>
                              <a:gd name="T3" fmla="*/ 0 h 208"/>
                              <a:gd name="T4" fmla="*/ 147 w 147"/>
                              <a:gd name="T5" fmla="*/ 38 h 208"/>
                              <a:gd name="T6" fmla="*/ 44 w 147"/>
                              <a:gd name="T7" fmla="*/ 38 h 208"/>
                              <a:gd name="T8" fmla="*/ 44 w 147"/>
                              <a:gd name="T9" fmla="*/ 83 h 208"/>
                              <a:gd name="T10" fmla="*/ 145 w 147"/>
                              <a:gd name="T11" fmla="*/ 83 h 208"/>
                              <a:gd name="T12" fmla="*/ 145 w 147"/>
                              <a:gd name="T13" fmla="*/ 121 h 208"/>
                              <a:gd name="T14" fmla="*/ 44 w 147"/>
                              <a:gd name="T15" fmla="*/ 121 h 208"/>
                              <a:gd name="T16" fmla="*/ 44 w 147"/>
                              <a:gd name="T17" fmla="*/ 169 h 208"/>
                              <a:gd name="T18" fmla="*/ 147 w 147"/>
                              <a:gd name="T19" fmla="*/ 169 h 208"/>
                              <a:gd name="T20" fmla="*/ 147 w 147"/>
                              <a:gd name="T21" fmla="*/ 208 h 208"/>
                              <a:gd name="T22" fmla="*/ 0 w 147"/>
                              <a:gd name="T23" fmla="*/ 208 h 208"/>
                              <a:gd name="T24" fmla="*/ 0 w 147"/>
                              <a:gd name="T2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8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83"/>
                                </a:lnTo>
                                <a:lnTo>
                                  <a:pt x="145" y="83"/>
                                </a:lnTo>
                                <a:lnTo>
                                  <a:pt x="145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1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39975" y="658813"/>
                            <a:ext cx="122238" cy="150813"/>
                          </a:xfrm>
                          <a:custGeom>
                            <a:avLst/>
                            <a:gdLst>
                              <a:gd name="T0" fmla="*/ 91 w 168"/>
                              <a:gd name="T1" fmla="*/ 38 h 208"/>
                              <a:gd name="T2" fmla="*/ 44 w 168"/>
                              <a:gd name="T3" fmla="*/ 38 h 208"/>
                              <a:gd name="T4" fmla="*/ 44 w 168"/>
                              <a:gd name="T5" fmla="*/ 95 h 208"/>
                              <a:gd name="T6" fmla="*/ 91 w 168"/>
                              <a:gd name="T7" fmla="*/ 95 h 208"/>
                              <a:gd name="T8" fmla="*/ 122 w 168"/>
                              <a:gd name="T9" fmla="*/ 67 h 208"/>
                              <a:gd name="T10" fmla="*/ 91 w 168"/>
                              <a:gd name="T11" fmla="*/ 38 h 208"/>
                              <a:gd name="T12" fmla="*/ 77 w 168"/>
                              <a:gd name="T13" fmla="*/ 133 h 208"/>
                              <a:gd name="T14" fmla="*/ 44 w 168"/>
                              <a:gd name="T15" fmla="*/ 133 h 208"/>
                              <a:gd name="T16" fmla="*/ 44 w 168"/>
                              <a:gd name="T17" fmla="*/ 208 h 208"/>
                              <a:gd name="T18" fmla="*/ 0 w 168"/>
                              <a:gd name="T19" fmla="*/ 208 h 208"/>
                              <a:gd name="T20" fmla="*/ 0 w 168"/>
                              <a:gd name="T21" fmla="*/ 0 h 208"/>
                              <a:gd name="T22" fmla="*/ 97 w 168"/>
                              <a:gd name="T23" fmla="*/ 0 h 208"/>
                              <a:gd name="T24" fmla="*/ 167 w 168"/>
                              <a:gd name="T25" fmla="*/ 67 h 208"/>
                              <a:gd name="T26" fmla="*/ 122 w 168"/>
                              <a:gd name="T27" fmla="*/ 129 h 208"/>
                              <a:gd name="T28" fmla="*/ 168 w 168"/>
                              <a:gd name="T29" fmla="*/ 208 h 208"/>
                              <a:gd name="T30" fmla="*/ 118 w 168"/>
                              <a:gd name="T31" fmla="*/ 208 h 208"/>
                              <a:gd name="T32" fmla="*/ 77 w 168"/>
                              <a:gd name="T33" fmla="*/ 133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" h="208">
                                <a:moveTo>
                                  <a:pt x="91" y="38"/>
                                </a:moveTo>
                                <a:lnTo>
                                  <a:pt x="44" y="38"/>
                                </a:lnTo>
                                <a:lnTo>
                                  <a:pt x="44" y="95"/>
                                </a:lnTo>
                                <a:lnTo>
                                  <a:pt x="91" y="95"/>
                                </a:lnTo>
                                <a:cubicBezTo>
                                  <a:pt x="109" y="95"/>
                                  <a:pt x="122" y="84"/>
                                  <a:pt x="122" y="67"/>
                                </a:cubicBezTo>
                                <a:cubicBezTo>
                                  <a:pt x="122" y="49"/>
                                  <a:pt x="109" y="38"/>
                                  <a:pt x="91" y="38"/>
                                </a:cubicBezTo>
                                <a:close/>
                                <a:moveTo>
                                  <a:pt x="77" y="133"/>
                                </a:moveTo>
                                <a:lnTo>
                                  <a:pt x="44" y="133"/>
                                </a:lnTo>
                                <a:lnTo>
                                  <a:pt x="44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97" y="0"/>
                                </a:lnTo>
                                <a:cubicBezTo>
                                  <a:pt x="141" y="0"/>
                                  <a:pt x="167" y="28"/>
                                  <a:pt x="167" y="67"/>
                                </a:cubicBezTo>
                                <a:cubicBezTo>
                                  <a:pt x="167" y="104"/>
                                  <a:pt x="144" y="123"/>
                                  <a:pt x="122" y="129"/>
                                </a:cubicBezTo>
                                <a:lnTo>
                                  <a:pt x="168" y="208"/>
                                </a:lnTo>
                                <a:lnTo>
                                  <a:pt x="118" y="208"/>
                                </a:lnTo>
                                <a:lnTo>
                                  <a:pt x="7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65400" y="658813"/>
                            <a:ext cx="106363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8"/>
                              <a:gd name="T2" fmla="*/ 147 w 147"/>
                              <a:gd name="T3" fmla="*/ 0 h 208"/>
                              <a:gd name="T4" fmla="*/ 147 w 147"/>
                              <a:gd name="T5" fmla="*/ 38 h 208"/>
                              <a:gd name="T6" fmla="*/ 44 w 147"/>
                              <a:gd name="T7" fmla="*/ 38 h 208"/>
                              <a:gd name="T8" fmla="*/ 44 w 147"/>
                              <a:gd name="T9" fmla="*/ 83 h 208"/>
                              <a:gd name="T10" fmla="*/ 145 w 147"/>
                              <a:gd name="T11" fmla="*/ 83 h 208"/>
                              <a:gd name="T12" fmla="*/ 145 w 147"/>
                              <a:gd name="T13" fmla="*/ 121 h 208"/>
                              <a:gd name="T14" fmla="*/ 44 w 147"/>
                              <a:gd name="T15" fmla="*/ 121 h 208"/>
                              <a:gd name="T16" fmla="*/ 44 w 147"/>
                              <a:gd name="T17" fmla="*/ 169 h 208"/>
                              <a:gd name="T18" fmla="*/ 147 w 147"/>
                              <a:gd name="T19" fmla="*/ 169 h 208"/>
                              <a:gd name="T20" fmla="*/ 147 w 147"/>
                              <a:gd name="T21" fmla="*/ 208 h 208"/>
                              <a:gd name="T22" fmla="*/ 0 w 147"/>
                              <a:gd name="T23" fmla="*/ 208 h 208"/>
                              <a:gd name="T24" fmla="*/ 0 w 147"/>
                              <a:gd name="T2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8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83"/>
                                </a:lnTo>
                                <a:lnTo>
                                  <a:pt x="145" y="83"/>
                                </a:lnTo>
                                <a:lnTo>
                                  <a:pt x="145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16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708275" y="658813"/>
                            <a:ext cx="141288" cy="150813"/>
                          </a:xfrm>
                          <a:custGeom>
                            <a:avLst/>
                            <a:gdLst>
                              <a:gd name="T0" fmla="*/ 82 w 193"/>
                              <a:gd name="T1" fmla="*/ 169 h 208"/>
                              <a:gd name="T2" fmla="*/ 147 w 193"/>
                              <a:gd name="T3" fmla="*/ 104 h 208"/>
                              <a:gd name="T4" fmla="*/ 82 w 193"/>
                              <a:gd name="T5" fmla="*/ 39 h 208"/>
                              <a:gd name="T6" fmla="*/ 45 w 193"/>
                              <a:gd name="T7" fmla="*/ 39 h 208"/>
                              <a:gd name="T8" fmla="*/ 45 w 193"/>
                              <a:gd name="T9" fmla="*/ 169 h 208"/>
                              <a:gd name="T10" fmla="*/ 82 w 193"/>
                              <a:gd name="T11" fmla="*/ 169 h 208"/>
                              <a:gd name="T12" fmla="*/ 0 w 193"/>
                              <a:gd name="T13" fmla="*/ 0 h 208"/>
                              <a:gd name="T14" fmla="*/ 82 w 193"/>
                              <a:gd name="T15" fmla="*/ 0 h 208"/>
                              <a:gd name="T16" fmla="*/ 193 w 193"/>
                              <a:gd name="T17" fmla="*/ 104 h 208"/>
                              <a:gd name="T18" fmla="*/ 82 w 193"/>
                              <a:gd name="T19" fmla="*/ 208 h 208"/>
                              <a:gd name="T20" fmla="*/ 0 w 193"/>
                              <a:gd name="T21" fmla="*/ 208 h 208"/>
                              <a:gd name="T22" fmla="*/ 0 w 193"/>
                              <a:gd name="T23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3" h="208">
                                <a:moveTo>
                                  <a:pt x="82" y="169"/>
                                </a:moveTo>
                                <a:cubicBezTo>
                                  <a:pt x="123" y="169"/>
                                  <a:pt x="147" y="139"/>
                                  <a:pt x="147" y="104"/>
                                </a:cubicBezTo>
                                <a:cubicBezTo>
                                  <a:pt x="147" y="67"/>
                                  <a:pt x="125" y="39"/>
                                  <a:pt x="82" y="39"/>
                                </a:cubicBezTo>
                                <a:lnTo>
                                  <a:pt x="45" y="39"/>
                                </a:lnTo>
                                <a:lnTo>
                                  <a:pt x="45" y="169"/>
                                </a:lnTo>
                                <a:lnTo>
                                  <a:pt x="82" y="1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2" y="0"/>
                                </a:lnTo>
                                <a:cubicBezTo>
                                  <a:pt x="147" y="0"/>
                                  <a:pt x="193" y="41"/>
                                  <a:pt x="193" y="104"/>
                                </a:cubicBezTo>
                                <a:cubicBezTo>
                                  <a:pt x="193" y="167"/>
                                  <a:pt x="147" y="208"/>
                                  <a:pt x="82" y="208"/>
                                </a:cubicBez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82900" y="658813"/>
                            <a:ext cx="134938" cy="153988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211"/>
                              <a:gd name="T2" fmla="*/ 44 w 185"/>
                              <a:gd name="T3" fmla="*/ 0 h 211"/>
                              <a:gd name="T4" fmla="*/ 44 w 185"/>
                              <a:gd name="T5" fmla="*/ 123 h 211"/>
                              <a:gd name="T6" fmla="*/ 93 w 185"/>
                              <a:gd name="T7" fmla="*/ 172 h 211"/>
                              <a:gd name="T8" fmla="*/ 140 w 185"/>
                              <a:gd name="T9" fmla="*/ 123 h 211"/>
                              <a:gd name="T10" fmla="*/ 140 w 185"/>
                              <a:gd name="T11" fmla="*/ 0 h 211"/>
                              <a:gd name="T12" fmla="*/ 185 w 185"/>
                              <a:gd name="T13" fmla="*/ 0 h 211"/>
                              <a:gd name="T14" fmla="*/ 185 w 185"/>
                              <a:gd name="T15" fmla="*/ 125 h 211"/>
                              <a:gd name="T16" fmla="*/ 93 w 185"/>
                              <a:gd name="T17" fmla="*/ 211 h 211"/>
                              <a:gd name="T18" fmla="*/ 0 w 185"/>
                              <a:gd name="T19" fmla="*/ 125 h 211"/>
                              <a:gd name="T20" fmla="*/ 0 w 185"/>
                              <a:gd name="T21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5" h="211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123"/>
                                </a:lnTo>
                                <a:cubicBezTo>
                                  <a:pt x="44" y="152"/>
                                  <a:pt x="60" y="172"/>
                                  <a:pt x="93" y="172"/>
                                </a:cubicBezTo>
                                <a:cubicBezTo>
                                  <a:pt x="124" y="172"/>
                                  <a:pt x="140" y="152"/>
                                  <a:pt x="140" y="123"/>
                                </a:cubicBezTo>
                                <a:lnTo>
                                  <a:pt x="140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125"/>
                                </a:lnTo>
                                <a:cubicBezTo>
                                  <a:pt x="185" y="176"/>
                                  <a:pt x="156" y="211"/>
                                  <a:pt x="93" y="211"/>
                                </a:cubicBezTo>
                                <a:cubicBezTo>
                                  <a:pt x="29" y="211"/>
                                  <a:pt x="0" y="176"/>
                                  <a:pt x="0" y="1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1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51175" y="657225"/>
                            <a:ext cx="142875" cy="155575"/>
                          </a:xfrm>
                          <a:custGeom>
                            <a:avLst/>
                            <a:gdLst>
                              <a:gd name="T0" fmla="*/ 0 w 197"/>
                              <a:gd name="T1" fmla="*/ 108 h 215"/>
                              <a:gd name="T2" fmla="*/ 109 w 197"/>
                              <a:gd name="T3" fmla="*/ 0 h 215"/>
                              <a:gd name="T4" fmla="*/ 197 w 197"/>
                              <a:gd name="T5" fmla="*/ 51 h 215"/>
                              <a:gd name="T6" fmla="*/ 159 w 197"/>
                              <a:gd name="T7" fmla="*/ 70 h 215"/>
                              <a:gd name="T8" fmla="*/ 109 w 197"/>
                              <a:gd name="T9" fmla="*/ 40 h 215"/>
                              <a:gd name="T10" fmla="*/ 45 w 197"/>
                              <a:gd name="T11" fmla="*/ 108 h 215"/>
                              <a:gd name="T12" fmla="*/ 109 w 197"/>
                              <a:gd name="T13" fmla="*/ 176 h 215"/>
                              <a:gd name="T14" fmla="*/ 159 w 197"/>
                              <a:gd name="T15" fmla="*/ 146 h 215"/>
                              <a:gd name="T16" fmla="*/ 197 w 197"/>
                              <a:gd name="T17" fmla="*/ 164 h 215"/>
                              <a:gd name="T18" fmla="*/ 109 w 197"/>
                              <a:gd name="T19" fmla="*/ 215 h 215"/>
                              <a:gd name="T20" fmla="*/ 0 w 197"/>
                              <a:gd name="T21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7" h="215">
                                <a:moveTo>
                                  <a:pt x="0" y="108"/>
                                </a:moveTo>
                                <a:cubicBezTo>
                                  <a:pt x="0" y="44"/>
                                  <a:pt x="48" y="0"/>
                                  <a:pt x="109" y="0"/>
                                </a:cubicBezTo>
                                <a:cubicBezTo>
                                  <a:pt x="156" y="0"/>
                                  <a:pt x="183" y="25"/>
                                  <a:pt x="197" y="51"/>
                                </a:cubicBezTo>
                                <a:lnTo>
                                  <a:pt x="159" y="70"/>
                                </a:lnTo>
                                <a:cubicBezTo>
                                  <a:pt x="151" y="53"/>
                                  <a:pt x="132" y="40"/>
                                  <a:pt x="109" y="40"/>
                                </a:cubicBezTo>
                                <a:cubicBezTo>
                                  <a:pt x="73" y="40"/>
                                  <a:pt x="45" y="69"/>
                                  <a:pt x="45" y="108"/>
                                </a:cubicBezTo>
                                <a:cubicBezTo>
                                  <a:pt x="45" y="147"/>
                                  <a:pt x="73" y="176"/>
                                  <a:pt x="109" y="176"/>
                                </a:cubicBezTo>
                                <a:cubicBezTo>
                                  <a:pt x="132" y="176"/>
                                  <a:pt x="151" y="163"/>
                                  <a:pt x="159" y="146"/>
                                </a:cubicBezTo>
                                <a:lnTo>
                                  <a:pt x="197" y="164"/>
                                </a:lnTo>
                                <a:cubicBezTo>
                                  <a:pt x="182" y="190"/>
                                  <a:pt x="156" y="215"/>
                                  <a:pt x="109" y="215"/>
                                </a:cubicBezTo>
                                <a:cubicBezTo>
                                  <a:pt x="48" y="215"/>
                                  <a:pt x="0" y="172"/>
                                  <a:pt x="0" y="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Freeform 19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206750" y="658813"/>
                            <a:ext cx="157163" cy="150813"/>
                          </a:xfrm>
                          <a:custGeom>
                            <a:avLst/>
                            <a:gdLst>
                              <a:gd name="T0" fmla="*/ 74 w 216"/>
                              <a:gd name="T1" fmla="*/ 134 h 208"/>
                              <a:gd name="T2" fmla="*/ 142 w 216"/>
                              <a:gd name="T3" fmla="*/ 134 h 208"/>
                              <a:gd name="T4" fmla="*/ 108 w 216"/>
                              <a:gd name="T5" fmla="*/ 38 h 208"/>
                              <a:gd name="T6" fmla="*/ 74 w 216"/>
                              <a:gd name="T7" fmla="*/ 134 h 208"/>
                              <a:gd name="T8" fmla="*/ 155 w 216"/>
                              <a:gd name="T9" fmla="*/ 172 h 208"/>
                              <a:gd name="T10" fmla="*/ 62 w 216"/>
                              <a:gd name="T11" fmla="*/ 172 h 208"/>
                              <a:gd name="T12" fmla="*/ 49 w 216"/>
                              <a:gd name="T13" fmla="*/ 208 h 208"/>
                              <a:gd name="T14" fmla="*/ 0 w 216"/>
                              <a:gd name="T15" fmla="*/ 208 h 208"/>
                              <a:gd name="T16" fmla="*/ 80 w 216"/>
                              <a:gd name="T17" fmla="*/ 0 h 208"/>
                              <a:gd name="T18" fmla="*/ 136 w 216"/>
                              <a:gd name="T19" fmla="*/ 0 h 208"/>
                              <a:gd name="T20" fmla="*/ 216 w 216"/>
                              <a:gd name="T21" fmla="*/ 208 h 208"/>
                              <a:gd name="T22" fmla="*/ 168 w 216"/>
                              <a:gd name="T23" fmla="*/ 208 h 208"/>
                              <a:gd name="T24" fmla="*/ 155 w 216"/>
                              <a:gd name="T25" fmla="*/ 17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6" h="208">
                                <a:moveTo>
                                  <a:pt x="74" y="134"/>
                                </a:moveTo>
                                <a:lnTo>
                                  <a:pt x="142" y="134"/>
                                </a:lnTo>
                                <a:lnTo>
                                  <a:pt x="108" y="38"/>
                                </a:lnTo>
                                <a:lnTo>
                                  <a:pt x="74" y="134"/>
                                </a:lnTo>
                                <a:close/>
                                <a:moveTo>
                                  <a:pt x="155" y="172"/>
                                </a:moveTo>
                                <a:lnTo>
                                  <a:pt x="62" y="172"/>
                                </a:lnTo>
                                <a:lnTo>
                                  <a:pt x="49" y="208"/>
                                </a:lnTo>
                                <a:lnTo>
                                  <a:pt x="0" y="208"/>
                                </a:lnTo>
                                <a:lnTo>
                                  <a:pt x="80" y="0"/>
                                </a:lnTo>
                                <a:lnTo>
                                  <a:pt x="136" y="0"/>
                                </a:lnTo>
                                <a:lnTo>
                                  <a:pt x="216" y="208"/>
                                </a:lnTo>
                                <a:lnTo>
                                  <a:pt x="168" y="208"/>
                                </a:lnTo>
                                <a:lnTo>
                                  <a:pt x="155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" name="Freeform 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65500" y="658813"/>
                            <a:ext cx="120650" cy="150813"/>
                          </a:xfrm>
                          <a:custGeom>
                            <a:avLst/>
                            <a:gdLst>
                              <a:gd name="T0" fmla="*/ 61 w 166"/>
                              <a:gd name="T1" fmla="*/ 39 h 208"/>
                              <a:gd name="T2" fmla="*/ 0 w 166"/>
                              <a:gd name="T3" fmla="*/ 39 h 208"/>
                              <a:gd name="T4" fmla="*/ 0 w 166"/>
                              <a:gd name="T5" fmla="*/ 0 h 208"/>
                              <a:gd name="T6" fmla="*/ 166 w 166"/>
                              <a:gd name="T7" fmla="*/ 0 h 208"/>
                              <a:gd name="T8" fmla="*/ 166 w 166"/>
                              <a:gd name="T9" fmla="*/ 39 h 208"/>
                              <a:gd name="T10" fmla="*/ 105 w 166"/>
                              <a:gd name="T11" fmla="*/ 39 h 208"/>
                              <a:gd name="T12" fmla="*/ 105 w 166"/>
                              <a:gd name="T13" fmla="*/ 208 h 208"/>
                              <a:gd name="T14" fmla="*/ 61 w 166"/>
                              <a:gd name="T15" fmla="*/ 208 h 208"/>
                              <a:gd name="T16" fmla="*/ 61 w 166"/>
                              <a:gd name="T17" fmla="*/ 39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6" h="208">
                                <a:moveTo>
                                  <a:pt x="61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9"/>
                                </a:lnTo>
                                <a:lnTo>
                                  <a:pt x="105" y="39"/>
                                </a:lnTo>
                                <a:lnTo>
                                  <a:pt x="105" y="208"/>
                                </a:lnTo>
                                <a:lnTo>
                                  <a:pt x="61" y="208"/>
                                </a:lnTo>
                                <a:lnTo>
                                  <a:pt x="6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" name="Rectangle 26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17900" y="658813"/>
                            <a:ext cx="31750" cy="15081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" name="Freeform 22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582988" y="657225"/>
                            <a:ext cx="158750" cy="155575"/>
                          </a:xfrm>
                          <a:custGeom>
                            <a:avLst/>
                            <a:gdLst>
                              <a:gd name="T0" fmla="*/ 108 w 217"/>
                              <a:gd name="T1" fmla="*/ 40 h 215"/>
                              <a:gd name="T2" fmla="*/ 45 w 217"/>
                              <a:gd name="T3" fmla="*/ 108 h 215"/>
                              <a:gd name="T4" fmla="*/ 108 w 217"/>
                              <a:gd name="T5" fmla="*/ 176 h 215"/>
                              <a:gd name="T6" fmla="*/ 171 w 217"/>
                              <a:gd name="T7" fmla="*/ 108 h 215"/>
                              <a:gd name="T8" fmla="*/ 108 w 217"/>
                              <a:gd name="T9" fmla="*/ 40 h 215"/>
                              <a:gd name="T10" fmla="*/ 108 w 217"/>
                              <a:gd name="T11" fmla="*/ 0 h 215"/>
                              <a:gd name="T12" fmla="*/ 217 w 217"/>
                              <a:gd name="T13" fmla="*/ 108 h 215"/>
                              <a:gd name="T14" fmla="*/ 108 w 217"/>
                              <a:gd name="T15" fmla="*/ 215 h 215"/>
                              <a:gd name="T16" fmla="*/ 0 w 217"/>
                              <a:gd name="T17" fmla="*/ 108 h 215"/>
                              <a:gd name="T18" fmla="*/ 108 w 217"/>
                              <a:gd name="T1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" h="215">
                                <a:moveTo>
                                  <a:pt x="108" y="40"/>
                                </a:moveTo>
                                <a:cubicBezTo>
                                  <a:pt x="70" y="40"/>
                                  <a:pt x="45" y="69"/>
                                  <a:pt x="45" y="108"/>
                                </a:cubicBezTo>
                                <a:cubicBezTo>
                                  <a:pt x="45" y="147"/>
                                  <a:pt x="70" y="176"/>
                                  <a:pt x="108" y="176"/>
                                </a:cubicBezTo>
                                <a:cubicBezTo>
                                  <a:pt x="146" y="176"/>
                                  <a:pt x="171" y="147"/>
                                  <a:pt x="171" y="108"/>
                                </a:cubicBezTo>
                                <a:cubicBezTo>
                                  <a:pt x="171" y="69"/>
                                  <a:pt x="146" y="40"/>
                                  <a:pt x="108" y="40"/>
                                </a:cubicBezTo>
                                <a:close/>
                                <a:moveTo>
                                  <a:pt x="108" y="0"/>
                                </a:moveTo>
                                <a:cubicBezTo>
                                  <a:pt x="171" y="0"/>
                                  <a:pt x="217" y="45"/>
                                  <a:pt x="217" y="108"/>
                                </a:cubicBezTo>
                                <a:cubicBezTo>
                                  <a:pt x="217" y="171"/>
                                  <a:pt x="171" y="215"/>
                                  <a:pt x="108" y="215"/>
                                </a:cubicBezTo>
                                <a:cubicBezTo>
                                  <a:pt x="45" y="215"/>
                                  <a:pt x="0" y="171"/>
                                  <a:pt x="0" y="108"/>
                                </a:cubicBezTo>
                                <a:cubicBezTo>
                                  <a:pt x="0" y="45"/>
                                  <a:pt x="45" y="0"/>
                                  <a:pt x="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" name="Freeform 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75075" y="658813"/>
                            <a:ext cx="134938" cy="150813"/>
                          </a:xfrm>
                          <a:custGeom>
                            <a:avLst/>
                            <a:gdLst>
                              <a:gd name="T0" fmla="*/ 45 w 186"/>
                              <a:gd name="T1" fmla="*/ 68 h 208"/>
                              <a:gd name="T2" fmla="*/ 45 w 186"/>
                              <a:gd name="T3" fmla="*/ 208 h 208"/>
                              <a:gd name="T4" fmla="*/ 0 w 186"/>
                              <a:gd name="T5" fmla="*/ 208 h 208"/>
                              <a:gd name="T6" fmla="*/ 0 w 186"/>
                              <a:gd name="T7" fmla="*/ 0 h 208"/>
                              <a:gd name="T8" fmla="*/ 46 w 186"/>
                              <a:gd name="T9" fmla="*/ 0 h 208"/>
                              <a:gd name="T10" fmla="*/ 142 w 186"/>
                              <a:gd name="T11" fmla="*/ 134 h 208"/>
                              <a:gd name="T12" fmla="*/ 142 w 186"/>
                              <a:gd name="T13" fmla="*/ 0 h 208"/>
                              <a:gd name="T14" fmla="*/ 186 w 186"/>
                              <a:gd name="T15" fmla="*/ 0 h 208"/>
                              <a:gd name="T16" fmla="*/ 186 w 186"/>
                              <a:gd name="T17" fmla="*/ 208 h 208"/>
                              <a:gd name="T18" fmla="*/ 144 w 186"/>
                              <a:gd name="T19" fmla="*/ 208 h 208"/>
                              <a:gd name="T20" fmla="*/ 45 w 186"/>
                              <a:gd name="T21" fmla="*/ 6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6" h="208">
                                <a:moveTo>
                                  <a:pt x="45" y="68"/>
                                </a:moveTo>
                                <a:lnTo>
                                  <a:pt x="4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142" y="134"/>
                                </a:lnTo>
                                <a:lnTo>
                                  <a:pt x="14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08"/>
                                </a:lnTo>
                                <a:lnTo>
                                  <a:pt x="144" y="208"/>
                                </a:lnTo>
                                <a:lnTo>
                                  <a:pt x="4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Freeform 2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90675" y="928688"/>
                            <a:ext cx="157163" cy="155575"/>
                          </a:xfrm>
                          <a:custGeom>
                            <a:avLst/>
                            <a:gdLst>
                              <a:gd name="T0" fmla="*/ 108 w 217"/>
                              <a:gd name="T1" fmla="*/ 39 h 215"/>
                              <a:gd name="T2" fmla="*/ 45 w 217"/>
                              <a:gd name="T3" fmla="*/ 108 h 215"/>
                              <a:gd name="T4" fmla="*/ 108 w 217"/>
                              <a:gd name="T5" fmla="*/ 176 h 215"/>
                              <a:gd name="T6" fmla="*/ 172 w 217"/>
                              <a:gd name="T7" fmla="*/ 108 h 215"/>
                              <a:gd name="T8" fmla="*/ 108 w 217"/>
                              <a:gd name="T9" fmla="*/ 39 h 215"/>
                              <a:gd name="T10" fmla="*/ 108 w 217"/>
                              <a:gd name="T11" fmla="*/ 0 h 215"/>
                              <a:gd name="T12" fmla="*/ 217 w 217"/>
                              <a:gd name="T13" fmla="*/ 108 h 215"/>
                              <a:gd name="T14" fmla="*/ 108 w 217"/>
                              <a:gd name="T15" fmla="*/ 215 h 215"/>
                              <a:gd name="T16" fmla="*/ 0 w 217"/>
                              <a:gd name="T17" fmla="*/ 108 h 215"/>
                              <a:gd name="T18" fmla="*/ 108 w 217"/>
                              <a:gd name="T1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" h="215">
                                <a:moveTo>
                                  <a:pt x="108" y="39"/>
                                </a:moveTo>
                                <a:cubicBezTo>
                                  <a:pt x="70" y="39"/>
                                  <a:pt x="45" y="69"/>
                                  <a:pt x="45" y="108"/>
                                </a:cubicBezTo>
                                <a:cubicBezTo>
                                  <a:pt x="45" y="146"/>
                                  <a:pt x="70" y="176"/>
                                  <a:pt x="108" y="176"/>
                                </a:cubicBezTo>
                                <a:cubicBezTo>
                                  <a:pt x="147" y="176"/>
                                  <a:pt x="172" y="146"/>
                                  <a:pt x="172" y="108"/>
                                </a:cubicBezTo>
                                <a:cubicBezTo>
                                  <a:pt x="172" y="69"/>
                                  <a:pt x="147" y="39"/>
                                  <a:pt x="108" y="39"/>
                                </a:cubicBezTo>
                                <a:close/>
                                <a:moveTo>
                                  <a:pt x="108" y="0"/>
                                </a:moveTo>
                                <a:cubicBezTo>
                                  <a:pt x="171" y="0"/>
                                  <a:pt x="217" y="45"/>
                                  <a:pt x="217" y="108"/>
                                </a:cubicBezTo>
                                <a:cubicBezTo>
                                  <a:pt x="217" y="170"/>
                                  <a:pt x="171" y="215"/>
                                  <a:pt x="108" y="215"/>
                                </a:cubicBezTo>
                                <a:cubicBezTo>
                                  <a:pt x="46" y="215"/>
                                  <a:pt x="0" y="170"/>
                                  <a:pt x="0" y="108"/>
                                </a:cubicBezTo>
                                <a:cubicBezTo>
                                  <a:pt x="0" y="45"/>
                                  <a:pt x="46" y="0"/>
                                  <a:pt x="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Freeform 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1175" y="930275"/>
                            <a:ext cx="134938" cy="153988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211"/>
                              <a:gd name="T2" fmla="*/ 45 w 185"/>
                              <a:gd name="T3" fmla="*/ 0 h 211"/>
                              <a:gd name="T4" fmla="*/ 45 w 185"/>
                              <a:gd name="T5" fmla="*/ 123 h 211"/>
                              <a:gd name="T6" fmla="*/ 93 w 185"/>
                              <a:gd name="T7" fmla="*/ 172 h 211"/>
                              <a:gd name="T8" fmla="*/ 141 w 185"/>
                              <a:gd name="T9" fmla="*/ 123 h 211"/>
                              <a:gd name="T10" fmla="*/ 141 w 185"/>
                              <a:gd name="T11" fmla="*/ 0 h 211"/>
                              <a:gd name="T12" fmla="*/ 185 w 185"/>
                              <a:gd name="T13" fmla="*/ 0 h 211"/>
                              <a:gd name="T14" fmla="*/ 185 w 185"/>
                              <a:gd name="T15" fmla="*/ 124 h 211"/>
                              <a:gd name="T16" fmla="*/ 93 w 185"/>
                              <a:gd name="T17" fmla="*/ 211 h 211"/>
                              <a:gd name="T18" fmla="*/ 0 w 185"/>
                              <a:gd name="T19" fmla="*/ 125 h 211"/>
                              <a:gd name="T20" fmla="*/ 0 w 185"/>
                              <a:gd name="T21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5" h="21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123"/>
                                </a:lnTo>
                                <a:cubicBezTo>
                                  <a:pt x="45" y="152"/>
                                  <a:pt x="60" y="172"/>
                                  <a:pt x="93" y="172"/>
                                </a:cubicBezTo>
                                <a:cubicBezTo>
                                  <a:pt x="125" y="172"/>
                                  <a:pt x="141" y="152"/>
                                  <a:pt x="141" y="123"/>
                                </a:cubicBezTo>
                                <a:lnTo>
                                  <a:pt x="141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124"/>
                                </a:lnTo>
                                <a:cubicBezTo>
                                  <a:pt x="185" y="176"/>
                                  <a:pt x="156" y="211"/>
                                  <a:pt x="93" y="211"/>
                                </a:cubicBezTo>
                                <a:cubicBezTo>
                                  <a:pt x="29" y="211"/>
                                  <a:pt x="0" y="176"/>
                                  <a:pt x="0" y="1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Freeform 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947863" y="930275"/>
                            <a:ext cx="120650" cy="150813"/>
                          </a:xfrm>
                          <a:custGeom>
                            <a:avLst/>
                            <a:gdLst>
                              <a:gd name="T0" fmla="*/ 61 w 166"/>
                              <a:gd name="T1" fmla="*/ 39 h 207"/>
                              <a:gd name="T2" fmla="*/ 0 w 166"/>
                              <a:gd name="T3" fmla="*/ 39 h 207"/>
                              <a:gd name="T4" fmla="*/ 0 w 166"/>
                              <a:gd name="T5" fmla="*/ 0 h 207"/>
                              <a:gd name="T6" fmla="*/ 166 w 166"/>
                              <a:gd name="T7" fmla="*/ 0 h 207"/>
                              <a:gd name="T8" fmla="*/ 166 w 166"/>
                              <a:gd name="T9" fmla="*/ 39 h 207"/>
                              <a:gd name="T10" fmla="*/ 106 w 166"/>
                              <a:gd name="T11" fmla="*/ 39 h 207"/>
                              <a:gd name="T12" fmla="*/ 106 w 166"/>
                              <a:gd name="T13" fmla="*/ 207 h 207"/>
                              <a:gd name="T14" fmla="*/ 61 w 166"/>
                              <a:gd name="T15" fmla="*/ 207 h 207"/>
                              <a:gd name="T16" fmla="*/ 61 w 166"/>
                              <a:gd name="T17" fmla="*/ 39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6" h="207">
                                <a:moveTo>
                                  <a:pt x="61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9"/>
                                </a:lnTo>
                                <a:lnTo>
                                  <a:pt x="106" y="39"/>
                                </a:lnTo>
                                <a:lnTo>
                                  <a:pt x="106" y="207"/>
                                </a:lnTo>
                                <a:lnTo>
                                  <a:pt x="61" y="207"/>
                                </a:lnTo>
                                <a:lnTo>
                                  <a:pt x="6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Freeform 2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100263" y="930275"/>
                            <a:ext cx="122238" cy="150813"/>
                          </a:xfrm>
                          <a:custGeom>
                            <a:avLst/>
                            <a:gdLst>
                              <a:gd name="T0" fmla="*/ 90 w 168"/>
                              <a:gd name="T1" fmla="*/ 38 h 207"/>
                              <a:gd name="T2" fmla="*/ 44 w 168"/>
                              <a:gd name="T3" fmla="*/ 38 h 207"/>
                              <a:gd name="T4" fmla="*/ 44 w 168"/>
                              <a:gd name="T5" fmla="*/ 95 h 207"/>
                              <a:gd name="T6" fmla="*/ 90 w 168"/>
                              <a:gd name="T7" fmla="*/ 95 h 207"/>
                              <a:gd name="T8" fmla="*/ 122 w 168"/>
                              <a:gd name="T9" fmla="*/ 66 h 207"/>
                              <a:gd name="T10" fmla="*/ 90 w 168"/>
                              <a:gd name="T11" fmla="*/ 38 h 207"/>
                              <a:gd name="T12" fmla="*/ 76 w 168"/>
                              <a:gd name="T13" fmla="*/ 133 h 207"/>
                              <a:gd name="T14" fmla="*/ 44 w 168"/>
                              <a:gd name="T15" fmla="*/ 133 h 207"/>
                              <a:gd name="T16" fmla="*/ 44 w 168"/>
                              <a:gd name="T17" fmla="*/ 207 h 207"/>
                              <a:gd name="T18" fmla="*/ 0 w 168"/>
                              <a:gd name="T19" fmla="*/ 207 h 207"/>
                              <a:gd name="T20" fmla="*/ 0 w 168"/>
                              <a:gd name="T21" fmla="*/ 0 h 207"/>
                              <a:gd name="T22" fmla="*/ 97 w 168"/>
                              <a:gd name="T23" fmla="*/ 0 h 207"/>
                              <a:gd name="T24" fmla="*/ 167 w 168"/>
                              <a:gd name="T25" fmla="*/ 67 h 207"/>
                              <a:gd name="T26" fmla="*/ 121 w 168"/>
                              <a:gd name="T27" fmla="*/ 128 h 207"/>
                              <a:gd name="T28" fmla="*/ 168 w 168"/>
                              <a:gd name="T29" fmla="*/ 207 h 207"/>
                              <a:gd name="T30" fmla="*/ 117 w 168"/>
                              <a:gd name="T31" fmla="*/ 207 h 207"/>
                              <a:gd name="T32" fmla="*/ 76 w 168"/>
                              <a:gd name="T33" fmla="*/ 13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" h="207">
                                <a:moveTo>
                                  <a:pt x="90" y="38"/>
                                </a:moveTo>
                                <a:lnTo>
                                  <a:pt x="44" y="38"/>
                                </a:lnTo>
                                <a:lnTo>
                                  <a:pt x="44" y="95"/>
                                </a:lnTo>
                                <a:lnTo>
                                  <a:pt x="90" y="95"/>
                                </a:lnTo>
                                <a:cubicBezTo>
                                  <a:pt x="108" y="95"/>
                                  <a:pt x="122" y="84"/>
                                  <a:pt x="122" y="66"/>
                                </a:cubicBezTo>
                                <a:cubicBezTo>
                                  <a:pt x="122" y="49"/>
                                  <a:pt x="108" y="38"/>
                                  <a:pt x="90" y="38"/>
                                </a:cubicBezTo>
                                <a:close/>
                                <a:moveTo>
                                  <a:pt x="76" y="133"/>
                                </a:moveTo>
                                <a:lnTo>
                                  <a:pt x="44" y="133"/>
                                </a:lnTo>
                                <a:lnTo>
                                  <a:pt x="4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97" y="0"/>
                                </a:lnTo>
                                <a:cubicBezTo>
                                  <a:pt x="140" y="0"/>
                                  <a:pt x="167" y="28"/>
                                  <a:pt x="167" y="67"/>
                                </a:cubicBezTo>
                                <a:cubicBezTo>
                                  <a:pt x="167" y="103"/>
                                  <a:pt x="144" y="123"/>
                                  <a:pt x="121" y="128"/>
                                </a:cubicBezTo>
                                <a:lnTo>
                                  <a:pt x="168" y="207"/>
                                </a:lnTo>
                                <a:lnTo>
                                  <a:pt x="117" y="207"/>
                                </a:lnTo>
                                <a:lnTo>
                                  <a:pt x="76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Freeform 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57425" y="930275"/>
                            <a:ext cx="106363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7"/>
                              <a:gd name="T2" fmla="*/ 147 w 147"/>
                              <a:gd name="T3" fmla="*/ 0 h 207"/>
                              <a:gd name="T4" fmla="*/ 147 w 147"/>
                              <a:gd name="T5" fmla="*/ 38 h 207"/>
                              <a:gd name="T6" fmla="*/ 44 w 147"/>
                              <a:gd name="T7" fmla="*/ 38 h 207"/>
                              <a:gd name="T8" fmla="*/ 44 w 147"/>
                              <a:gd name="T9" fmla="*/ 83 h 207"/>
                              <a:gd name="T10" fmla="*/ 144 w 147"/>
                              <a:gd name="T11" fmla="*/ 83 h 207"/>
                              <a:gd name="T12" fmla="*/ 144 w 147"/>
                              <a:gd name="T13" fmla="*/ 121 h 207"/>
                              <a:gd name="T14" fmla="*/ 44 w 147"/>
                              <a:gd name="T15" fmla="*/ 121 h 207"/>
                              <a:gd name="T16" fmla="*/ 44 w 147"/>
                              <a:gd name="T17" fmla="*/ 169 h 207"/>
                              <a:gd name="T18" fmla="*/ 147 w 147"/>
                              <a:gd name="T19" fmla="*/ 169 h 207"/>
                              <a:gd name="T20" fmla="*/ 147 w 147"/>
                              <a:gd name="T21" fmla="*/ 207 h 207"/>
                              <a:gd name="T22" fmla="*/ 0 w 147"/>
                              <a:gd name="T23" fmla="*/ 207 h 207"/>
                              <a:gd name="T24" fmla="*/ 0 w 147"/>
                              <a:gd name="T2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7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Freeform 29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84425" y="930275"/>
                            <a:ext cx="155575" cy="150813"/>
                          </a:xfrm>
                          <a:custGeom>
                            <a:avLst/>
                            <a:gdLst>
                              <a:gd name="T0" fmla="*/ 73 w 216"/>
                              <a:gd name="T1" fmla="*/ 133 h 207"/>
                              <a:gd name="T2" fmla="*/ 142 w 216"/>
                              <a:gd name="T3" fmla="*/ 133 h 207"/>
                              <a:gd name="T4" fmla="*/ 108 w 216"/>
                              <a:gd name="T5" fmla="*/ 38 h 207"/>
                              <a:gd name="T6" fmla="*/ 73 w 216"/>
                              <a:gd name="T7" fmla="*/ 133 h 207"/>
                              <a:gd name="T8" fmla="*/ 154 w 216"/>
                              <a:gd name="T9" fmla="*/ 172 h 207"/>
                              <a:gd name="T10" fmla="*/ 61 w 216"/>
                              <a:gd name="T11" fmla="*/ 172 h 207"/>
                              <a:gd name="T12" fmla="*/ 48 w 216"/>
                              <a:gd name="T13" fmla="*/ 207 h 207"/>
                              <a:gd name="T14" fmla="*/ 0 w 216"/>
                              <a:gd name="T15" fmla="*/ 207 h 207"/>
                              <a:gd name="T16" fmla="*/ 80 w 216"/>
                              <a:gd name="T17" fmla="*/ 0 h 207"/>
                              <a:gd name="T18" fmla="*/ 135 w 216"/>
                              <a:gd name="T19" fmla="*/ 0 h 207"/>
                              <a:gd name="T20" fmla="*/ 216 w 216"/>
                              <a:gd name="T21" fmla="*/ 207 h 207"/>
                              <a:gd name="T22" fmla="*/ 167 w 216"/>
                              <a:gd name="T23" fmla="*/ 207 h 207"/>
                              <a:gd name="T24" fmla="*/ 154 w 216"/>
                              <a:gd name="T25" fmla="*/ 17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6" h="207">
                                <a:moveTo>
                                  <a:pt x="73" y="133"/>
                                </a:moveTo>
                                <a:lnTo>
                                  <a:pt x="142" y="133"/>
                                </a:lnTo>
                                <a:lnTo>
                                  <a:pt x="108" y="38"/>
                                </a:lnTo>
                                <a:lnTo>
                                  <a:pt x="73" y="133"/>
                                </a:lnTo>
                                <a:close/>
                                <a:moveTo>
                                  <a:pt x="154" y="172"/>
                                </a:moveTo>
                                <a:lnTo>
                                  <a:pt x="61" y="172"/>
                                </a:lnTo>
                                <a:lnTo>
                                  <a:pt x="48" y="207"/>
                                </a:lnTo>
                                <a:lnTo>
                                  <a:pt x="0" y="207"/>
                                </a:lnTo>
                                <a:lnTo>
                                  <a:pt x="80" y="0"/>
                                </a:lnTo>
                                <a:lnTo>
                                  <a:pt x="135" y="0"/>
                                </a:lnTo>
                                <a:lnTo>
                                  <a:pt x="216" y="207"/>
                                </a:lnTo>
                                <a:lnTo>
                                  <a:pt x="167" y="207"/>
                                </a:lnTo>
                                <a:lnTo>
                                  <a:pt x="15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Freeform 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1113" y="928688"/>
                            <a:ext cx="142875" cy="155575"/>
                          </a:xfrm>
                          <a:custGeom>
                            <a:avLst/>
                            <a:gdLst>
                              <a:gd name="T0" fmla="*/ 0 w 197"/>
                              <a:gd name="T1" fmla="*/ 108 h 215"/>
                              <a:gd name="T2" fmla="*/ 109 w 197"/>
                              <a:gd name="T3" fmla="*/ 0 h 215"/>
                              <a:gd name="T4" fmla="*/ 197 w 197"/>
                              <a:gd name="T5" fmla="*/ 51 h 215"/>
                              <a:gd name="T6" fmla="*/ 159 w 197"/>
                              <a:gd name="T7" fmla="*/ 70 h 215"/>
                              <a:gd name="T8" fmla="*/ 109 w 197"/>
                              <a:gd name="T9" fmla="*/ 39 h 215"/>
                              <a:gd name="T10" fmla="*/ 45 w 197"/>
                              <a:gd name="T11" fmla="*/ 108 h 215"/>
                              <a:gd name="T12" fmla="*/ 109 w 197"/>
                              <a:gd name="T13" fmla="*/ 176 h 215"/>
                              <a:gd name="T14" fmla="*/ 159 w 197"/>
                              <a:gd name="T15" fmla="*/ 146 h 215"/>
                              <a:gd name="T16" fmla="*/ 197 w 197"/>
                              <a:gd name="T17" fmla="*/ 164 h 215"/>
                              <a:gd name="T18" fmla="*/ 109 w 197"/>
                              <a:gd name="T19" fmla="*/ 215 h 215"/>
                              <a:gd name="T20" fmla="*/ 0 w 197"/>
                              <a:gd name="T21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7" h="215">
                                <a:moveTo>
                                  <a:pt x="0" y="108"/>
                                </a:moveTo>
                                <a:cubicBezTo>
                                  <a:pt x="0" y="44"/>
                                  <a:pt x="48" y="0"/>
                                  <a:pt x="109" y="0"/>
                                </a:cubicBezTo>
                                <a:cubicBezTo>
                                  <a:pt x="156" y="0"/>
                                  <a:pt x="183" y="25"/>
                                  <a:pt x="197" y="51"/>
                                </a:cubicBezTo>
                                <a:lnTo>
                                  <a:pt x="159" y="70"/>
                                </a:lnTo>
                                <a:cubicBezTo>
                                  <a:pt x="151" y="53"/>
                                  <a:pt x="132" y="39"/>
                                  <a:pt x="109" y="39"/>
                                </a:cubicBezTo>
                                <a:cubicBezTo>
                                  <a:pt x="73" y="39"/>
                                  <a:pt x="45" y="68"/>
                                  <a:pt x="45" y="108"/>
                                </a:cubicBezTo>
                                <a:cubicBezTo>
                                  <a:pt x="45" y="147"/>
                                  <a:pt x="73" y="176"/>
                                  <a:pt x="109" y="176"/>
                                </a:cubicBezTo>
                                <a:cubicBezTo>
                                  <a:pt x="132" y="176"/>
                                  <a:pt x="151" y="163"/>
                                  <a:pt x="159" y="146"/>
                                </a:cubicBezTo>
                                <a:lnTo>
                                  <a:pt x="197" y="164"/>
                                </a:lnTo>
                                <a:cubicBezTo>
                                  <a:pt x="182" y="190"/>
                                  <a:pt x="156" y="215"/>
                                  <a:pt x="109" y="215"/>
                                </a:cubicBezTo>
                                <a:cubicBezTo>
                                  <a:pt x="48" y="215"/>
                                  <a:pt x="0" y="172"/>
                                  <a:pt x="0" y="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Freeform 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24150" y="930275"/>
                            <a:ext cx="134938" cy="150813"/>
                          </a:xfrm>
                          <a:custGeom>
                            <a:avLst/>
                            <a:gdLst>
                              <a:gd name="T0" fmla="*/ 143 w 187"/>
                              <a:gd name="T1" fmla="*/ 120 h 207"/>
                              <a:gd name="T2" fmla="*/ 45 w 187"/>
                              <a:gd name="T3" fmla="*/ 120 h 207"/>
                              <a:gd name="T4" fmla="*/ 45 w 187"/>
                              <a:gd name="T5" fmla="*/ 207 h 207"/>
                              <a:gd name="T6" fmla="*/ 0 w 187"/>
                              <a:gd name="T7" fmla="*/ 207 h 207"/>
                              <a:gd name="T8" fmla="*/ 0 w 187"/>
                              <a:gd name="T9" fmla="*/ 0 h 207"/>
                              <a:gd name="T10" fmla="*/ 45 w 187"/>
                              <a:gd name="T11" fmla="*/ 0 h 207"/>
                              <a:gd name="T12" fmla="*/ 45 w 187"/>
                              <a:gd name="T13" fmla="*/ 81 h 207"/>
                              <a:gd name="T14" fmla="*/ 143 w 187"/>
                              <a:gd name="T15" fmla="*/ 81 h 207"/>
                              <a:gd name="T16" fmla="*/ 143 w 187"/>
                              <a:gd name="T17" fmla="*/ 0 h 207"/>
                              <a:gd name="T18" fmla="*/ 187 w 187"/>
                              <a:gd name="T19" fmla="*/ 0 h 207"/>
                              <a:gd name="T20" fmla="*/ 187 w 187"/>
                              <a:gd name="T21" fmla="*/ 207 h 207"/>
                              <a:gd name="T22" fmla="*/ 143 w 187"/>
                              <a:gd name="T23" fmla="*/ 207 h 207"/>
                              <a:gd name="T24" fmla="*/ 143 w 187"/>
                              <a:gd name="T25" fmla="*/ 12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7" h="207">
                                <a:moveTo>
                                  <a:pt x="143" y="120"/>
                                </a:moveTo>
                                <a:lnTo>
                                  <a:pt x="45" y="120"/>
                                </a:lnTo>
                                <a:lnTo>
                                  <a:pt x="45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81"/>
                                </a:lnTo>
                                <a:lnTo>
                                  <a:pt x="143" y="81"/>
                                </a:lnTo>
                                <a:lnTo>
                                  <a:pt x="14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7"/>
                                </a:lnTo>
                                <a:lnTo>
                                  <a:pt x="143" y="207"/>
                                </a:lnTo>
                                <a:lnTo>
                                  <a:pt x="143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970213" y="930275"/>
                            <a:ext cx="134938" cy="150813"/>
                          </a:xfrm>
                          <a:custGeom>
                            <a:avLst/>
                            <a:gdLst>
                              <a:gd name="T0" fmla="*/ 44 w 186"/>
                              <a:gd name="T1" fmla="*/ 68 h 207"/>
                              <a:gd name="T2" fmla="*/ 44 w 186"/>
                              <a:gd name="T3" fmla="*/ 207 h 207"/>
                              <a:gd name="T4" fmla="*/ 0 w 186"/>
                              <a:gd name="T5" fmla="*/ 207 h 207"/>
                              <a:gd name="T6" fmla="*/ 0 w 186"/>
                              <a:gd name="T7" fmla="*/ 0 h 207"/>
                              <a:gd name="T8" fmla="*/ 45 w 186"/>
                              <a:gd name="T9" fmla="*/ 0 h 207"/>
                              <a:gd name="T10" fmla="*/ 142 w 186"/>
                              <a:gd name="T11" fmla="*/ 134 h 207"/>
                              <a:gd name="T12" fmla="*/ 142 w 186"/>
                              <a:gd name="T13" fmla="*/ 0 h 207"/>
                              <a:gd name="T14" fmla="*/ 186 w 186"/>
                              <a:gd name="T15" fmla="*/ 0 h 207"/>
                              <a:gd name="T16" fmla="*/ 186 w 186"/>
                              <a:gd name="T17" fmla="*/ 207 h 207"/>
                              <a:gd name="T18" fmla="*/ 143 w 186"/>
                              <a:gd name="T19" fmla="*/ 207 h 207"/>
                              <a:gd name="T20" fmla="*/ 44 w 186"/>
                              <a:gd name="T21" fmla="*/ 68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6" h="207">
                                <a:moveTo>
                                  <a:pt x="44" y="68"/>
                                </a:moveTo>
                                <a:lnTo>
                                  <a:pt x="4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142" y="134"/>
                                </a:lnTo>
                                <a:lnTo>
                                  <a:pt x="14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07"/>
                                </a:lnTo>
                                <a:lnTo>
                                  <a:pt x="143" y="207"/>
                                </a:lnTo>
                                <a:lnTo>
                                  <a:pt x="4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Freeform 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44838" y="930275"/>
                            <a:ext cx="107950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7"/>
                              <a:gd name="T2" fmla="*/ 147 w 147"/>
                              <a:gd name="T3" fmla="*/ 0 h 207"/>
                              <a:gd name="T4" fmla="*/ 147 w 147"/>
                              <a:gd name="T5" fmla="*/ 38 h 207"/>
                              <a:gd name="T6" fmla="*/ 45 w 147"/>
                              <a:gd name="T7" fmla="*/ 38 h 207"/>
                              <a:gd name="T8" fmla="*/ 45 w 147"/>
                              <a:gd name="T9" fmla="*/ 83 h 207"/>
                              <a:gd name="T10" fmla="*/ 145 w 147"/>
                              <a:gd name="T11" fmla="*/ 83 h 207"/>
                              <a:gd name="T12" fmla="*/ 145 w 147"/>
                              <a:gd name="T13" fmla="*/ 121 h 207"/>
                              <a:gd name="T14" fmla="*/ 45 w 147"/>
                              <a:gd name="T15" fmla="*/ 121 h 207"/>
                              <a:gd name="T16" fmla="*/ 45 w 147"/>
                              <a:gd name="T17" fmla="*/ 169 h 207"/>
                              <a:gd name="T18" fmla="*/ 147 w 147"/>
                              <a:gd name="T19" fmla="*/ 169 h 207"/>
                              <a:gd name="T20" fmla="*/ 147 w 147"/>
                              <a:gd name="T21" fmla="*/ 207 h 207"/>
                              <a:gd name="T22" fmla="*/ 0 w 147"/>
                              <a:gd name="T23" fmla="*/ 207 h 207"/>
                              <a:gd name="T24" fmla="*/ 0 w 147"/>
                              <a:gd name="T2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7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83"/>
                                </a:lnTo>
                                <a:lnTo>
                                  <a:pt x="145" y="83"/>
                                </a:lnTo>
                                <a:lnTo>
                                  <a:pt x="145" y="121"/>
                                </a:lnTo>
                                <a:lnTo>
                                  <a:pt x="45" y="121"/>
                                </a:lnTo>
                                <a:lnTo>
                                  <a:pt x="45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Freeform 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79775" y="930275"/>
                            <a:ext cx="119063" cy="150813"/>
                          </a:xfrm>
                          <a:custGeom>
                            <a:avLst/>
                            <a:gdLst>
                              <a:gd name="T0" fmla="*/ 60 w 165"/>
                              <a:gd name="T1" fmla="*/ 39 h 207"/>
                              <a:gd name="T2" fmla="*/ 0 w 165"/>
                              <a:gd name="T3" fmla="*/ 39 h 207"/>
                              <a:gd name="T4" fmla="*/ 0 w 165"/>
                              <a:gd name="T5" fmla="*/ 0 h 207"/>
                              <a:gd name="T6" fmla="*/ 165 w 165"/>
                              <a:gd name="T7" fmla="*/ 0 h 207"/>
                              <a:gd name="T8" fmla="*/ 165 w 165"/>
                              <a:gd name="T9" fmla="*/ 39 h 207"/>
                              <a:gd name="T10" fmla="*/ 105 w 165"/>
                              <a:gd name="T11" fmla="*/ 39 h 207"/>
                              <a:gd name="T12" fmla="*/ 105 w 165"/>
                              <a:gd name="T13" fmla="*/ 207 h 207"/>
                              <a:gd name="T14" fmla="*/ 60 w 165"/>
                              <a:gd name="T15" fmla="*/ 207 h 207"/>
                              <a:gd name="T16" fmla="*/ 60 w 165"/>
                              <a:gd name="T17" fmla="*/ 39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5" h="207">
                                <a:moveTo>
                                  <a:pt x="6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39"/>
                                </a:lnTo>
                                <a:lnTo>
                                  <a:pt x="105" y="39"/>
                                </a:lnTo>
                                <a:lnTo>
                                  <a:pt x="105" y="207"/>
                                </a:lnTo>
                                <a:lnTo>
                                  <a:pt x="60" y="207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Freeform 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16300" y="930275"/>
                            <a:ext cx="207963" cy="150813"/>
                          </a:xfrm>
                          <a:custGeom>
                            <a:avLst/>
                            <a:gdLst>
                              <a:gd name="T0" fmla="*/ 143 w 285"/>
                              <a:gd name="T1" fmla="*/ 65 h 207"/>
                              <a:gd name="T2" fmla="*/ 107 w 285"/>
                              <a:gd name="T3" fmla="*/ 207 h 207"/>
                              <a:gd name="T4" fmla="*/ 60 w 285"/>
                              <a:gd name="T5" fmla="*/ 207 h 207"/>
                              <a:gd name="T6" fmla="*/ 0 w 285"/>
                              <a:gd name="T7" fmla="*/ 0 h 207"/>
                              <a:gd name="T8" fmla="*/ 50 w 285"/>
                              <a:gd name="T9" fmla="*/ 0 h 207"/>
                              <a:gd name="T10" fmla="*/ 86 w 285"/>
                              <a:gd name="T11" fmla="*/ 150 h 207"/>
                              <a:gd name="T12" fmla="*/ 126 w 285"/>
                              <a:gd name="T13" fmla="*/ 0 h 207"/>
                              <a:gd name="T14" fmla="*/ 160 w 285"/>
                              <a:gd name="T15" fmla="*/ 0 h 207"/>
                              <a:gd name="T16" fmla="*/ 199 w 285"/>
                              <a:gd name="T17" fmla="*/ 150 h 207"/>
                              <a:gd name="T18" fmla="*/ 236 w 285"/>
                              <a:gd name="T19" fmla="*/ 0 h 207"/>
                              <a:gd name="T20" fmla="*/ 285 w 285"/>
                              <a:gd name="T21" fmla="*/ 0 h 207"/>
                              <a:gd name="T22" fmla="*/ 226 w 285"/>
                              <a:gd name="T23" fmla="*/ 207 h 207"/>
                              <a:gd name="T24" fmla="*/ 179 w 285"/>
                              <a:gd name="T25" fmla="*/ 207 h 207"/>
                              <a:gd name="T26" fmla="*/ 143 w 285"/>
                              <a:gd name="T27" fmla="*/ 65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5" h="207">
                                <a:moveTo>
                                  <a:pt x="143" y="65"/>
                                </a:moveTo>
                                <a:lnTo>
                                  <a:pt x="107" y="207"/>
                                </a:lnTo>
                                <a:lnTo>
                                  <a:pt x="60" y="207"/>
                                </a:ln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86" y="150"/>
                                </a:lnTo>
                                <a:lnTo>
                                  <a:pt x="126" y="0"/>
                                </a:lnTo>
                                <a:lnTo>
                                  <a:pt x="160" y="0"/>
                                </a:lnTo>
                                <a:lnTo>
                                  <a:pt x="199" y="150"/>
                                </a:lnTo>
                                <a:lnTo>
                                  <a:pt x="236" y="0"/>
                                </a:lnTo>
                                <a:lnTo>
                                  <a:pt x="285" y="0"/>
                                </a:lnTo>
                                <a:lnTo>
                                  <a:pt x="226" y="207"/>
                                </a:lnTo>
                                <a:lnTo>
                                  <a:pt x="179" y="207"/>
                                </a:lnTo>
                                <a:lnTo>
                                  <a:pt x="14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Freeform 36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638550" y="928688"/>
                            <a:ext cx="157163" cy="155575"/>
                          </a:xfrm>
                          <a:custGeom>
                            <a:avLst/>
                            <a:gdLst>
                              <a:gd name="T0" fmla="*/ 108 w 217"/>
                              <a:gd name="T1" fmla="*/ 39 h 215"/>
                              <a:gd name="T2" fmla="*/ 45 w 217"/>
                              <a:gd name="T3" fmla="*/ 108 h 215"/>
                              <a:gd name="T4" fmla="*/ 108 w 217"/>
                              <a:gd name="T5" fmla="*/ 176 h 215"/>
                              <a:gd name="T6" fmla="*/ 171 w 217"/>
                              <a:gd name="T7" fmla="*/ 108 h 215"/>
                              <a:gd name="T8" fmla="*/ 108 w 217"/>
                              <a:gd name="T9" fmla="*/ 39 h 215"/>
                              <a:gd name="T10" fmla="*/ 108 w 217"/>
                              <a:gd name="T11" fmla="*/ 0 h 215"/>
                              <a:gd name="T12" fmla="*/ 217 w 217"/>
                              <a:gd name="T13" fmla="*/ 108 h 215"/>
                              <a:gd name="T14" fmla="*/ 108 w 217"/>
                              <a:gd name="T15" fmla="*/ 215 h 215"/>
                              <a:gd name="T16" fmla="*/ 0 w 217"/>
                              <a:gd name="T17" fmla="*/ 108 h 215"/>
                              <a:gd name="T18" fmla="*/ 108 w 217"/>
                              <a:gd name="T1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" h="215">
                                <a:moveTo>
                                  <a:pt x="108" y="39"/>
                                </a:moveTo>
                                <a:cubicBezTo>
                                  <a:pt x="70" y="39"/>
                                  <a:pt x="45" y="69"/>
                                  <a:pt x="45" y="108"/>
                                </a:cubicBezTo>
                                <a:cubicBezTo>
                                  <a:pt x="45" y="146"/>
                                  <a:pt x="70" y="176"/>
                                  <a:pt x="108" y="176"/>
                                </a:cubicBezTo>
                                <a:cubicBezTo>
                                  <a:pt x="146" y="176"/>
                                  <a:pt x="171" y="146"/>
                                  <a:pt x="171" y="108"/>
                                </a:cubicBezTo>
                                <a:cubicBezTo>
                                  <a:pt x="171" y="69"/>
                                  <a:pt x="146" y="39"/>
                                  <a:pt x="108" y="39"/>
                                </a:cubicBezTo>
                                <a:close/>
                                <a:moveTo>
                                  <a:pt x="108" y="0"/>
                                </a:moveTo>
                                <a:cubicBezTo>
                                  <a:pt x="171" y="0"/>
                                  <a:pt x="217" y="45"/>
                                  <a:pt x="217" y="108"/>
                                </a:cubicBezTo>
                                <a:cubicBezTo>
                                  <a:pt x="217" y="170"/>
                                  <a:pt x="171" y="215"/>
                                  <a:pt x="108" y="215"/>
                                </a:cubicBezTo>
                                <a:cubicBezTo>
                                  <a:pt x="45" y="215"/>
                                  <a:pt x="0" y="170"/>
                                  <a:pt x="0" y="108"/>
                                </a:cubicBezTo>
                                <a:cubicBezTo>
                                  <a:pt x="0" y="45"/>
                                  <a:pt x="45" y="0"/>
                                  <a:pt x="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Freeform 3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829050" y="930275"/>
                            <a:ext cx="123825" cy="150813"/>
                          </a:xfrm>
                          <a:custGeom>
                            <a:avLst/>
                            <a:gdLst>
                              <a:gd name="T0" fmla="*/ 91 w 169"/>
                              <a:gd name="T1" fmla="*/ 38 h 207"/>
                              <a:gd name="T2" fmla="*/ 45 w 169"/>
                              <a:gd name="T3" fmla="*/ 38 h 207"/>
                              <a:gd name="T4" fmla="*/ 45 w 169"/>
                              <a:gd name="T5" fmla="*/ 95 h 207"/>
                              <a:gd name="T6" fmla="*/ 91 w 169"/>
                              <a:gd name="T7" fmla="*/ 95 h 207"/>
                              <a:gd name="T8" fmla="*/ 122 w 169"/>
                              <a:gd name="T9" fmla="*/ 66 h 207"/>
                              <a:gd name="T10" fmla="*/ 91 w 169"/>
                              <a:gd name="T11" fmla="*/ 38 h 207"/>
                              <a:gd name="T12" fmla="*/ 77 w 169"/>
                              <a:gd name="T13" fmla="*/ 133 h 207"/>
                              <a:gd name="T14" fmla="*/ 45 w 169"/>
                              <a:gd name="T15" fmla="*/ 133 h 207"/>
                              <a:gd name="T16" fmla="*/ 45 w 169"/>
                              <a:gd name="T17" fmla="*/ 207 h 207"/>
                              <a:gd name="T18" fmla="*/ 0 w 169"/>
                              <a:gd name="T19" fmla="*/ 207 h 207"/>
                              <a:gd name="T20" fmla="*/ 0 w 169"/>
                              <a:gd name="T21" fmla="*/ 0 h 207"/>
                              <a:gd name="T22" fmla="*/ 98 w 169"/>
                              <a:gd name="T23" fmla="*/ 0 h 207"/>
                              <a:gd name="T24" fmla="*/ 167 w 169"/>
                              <a:gd name="T25" fmla="*/ 67 h 207"/>
                              <a:gd name="T26" fmla="*/ 122 w 169"/>
                              <a:gd name="T27" fmla="*/ 128 h 207"/>
                              <a:gd name="T28" fmla="*/ 169 w 169"/>
                              <a:gd name="T29" fmla="*/ 207 h 207"/>
                              <a:gd name="T30" fmla="*/ 118 w 169"/>
                              <a:gd name="T31" fmla="*/ 207 h 207"/>
                              <a:gd name="T32" fmla="*/ 77 w 169"/>
                              <a:gd name="T33" fmla="*/ 13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9" h="207">
                                <a:moveTo>
                                  <a:pt x="91" y="38"/>
                                </a:moveTo>
                                <a:lnTo>
                                  <a:pt x="45" y="38"/>
                                </a:lnTo>
                                <a:lnTo>
                                  <a:pt x="45" y="95"/>
                                </a:lnTo>
                                <a:lnTo>
                                  <a:pt x="91" y="95"/>
                                </a:lnTo>
                                <a:cubicBezTo>
                                  <a:pt x="109" y="95"/>
                                  <a:pt x="122" y="84"/>
                                  <a:pt x="122" y="66"/>
                                </a:cubicBezTo>
                                <a:cubicBezTo>
                                  <a:pt x="122" y="49"/>
                                  <a:pt x="109" y="38"/>
                                  <a:pt x="91" y="38"/>
                                </a:cubicBezTo>
                                <a:close/>
                                <a:moveTo>
                                  <a:pt x="77" y="133"/>
                                </a:moveTo>
                                <a:lnTo>
                                  <a:pt x="45" y="133"/>
                                </a:lnTo>
                                <a:lnTo>
                                  <a:pt x="45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98" y="0"/>
                                </a:lnTo>
                                <a:cubicBezTo>
                                  <a:pt x="141" y="0"/>
                                  <a:pt x="167" y="28"/>
                                  <a:pt x="167" y="67"/>
                                </a:cubicBezTo>
                                <a:cubicBezTo>
                                  <a:pt x="167" y="103"/>
                                  <a:pt x="144" y="123"/>
                                  <a:pt x="122" y="128"/>
                                </a:cubicBezTo>
                                <a:lnTo>
                                  <a:pt x="169" y="207"/>
                                </a:lnTo>
                                <a:lnTo>
                                  <a:pt x="118" y="207"/>
                                </a:lnTo>
                                <a:lnTo>
                                  <a:pt x="7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Freeform 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986213" y="930275"/>
                            <a:ext cx="128588" cy="150813"/>
                          </a:xfrm>
                          <a:custGeom>
                            <a:avLst/>
                            <a:gdLst>
                              <a:gd name="T0" fmla="*/ 61 w 178"/>
                              <a:gd name="T1" fmla="*/ 124 h 207"/>
                              <a:gd name="T2" fmla="*/ 44 w 178"/>
                              <a:gd name="T3" fmla="*/ 144 h 207"/>
                              <a:gd name="T4" fmla="*/ 44 w 178"/>
                              <a:gd name="T5" fmla="*/ 207 h 207"/>
                              <a:gd name="T6" fmla="*/ 0 w 178"/>
                              <a:gd name="T7" fmla="*/ 207 h 207"/>
                              <a:gd name="T8" fmla="*/ 0 w 178"/>
                              <a:gd name="T9" fmla="*/ 0 h 207"/>
                              <a:gd name="T10" fmla="*/ 44 w 178"/>
                              <a:gd name="T11" fmla="*/ 0 h 207"/>
                              <a:gd name="T12" fmla="*/ 44 w 178"/>
                              <a:gd name="T13" fmla="*/ 92 h 207"/>
                              <a:gd name="T14" fmla="*/ 118 w 178"/>
                              <a:gd name="T15" fmla="*/ 0 h 207"/>
                              <a:gd name="T16" fmla="*/ 172 w 178"/>
                              <a:gd name="T17" fmla="*/ 0 h 207"/>
                              <a:gd name="T18" fmla="*/ 90 w 178"/>
                              <a:gd name="T19" fmla="*/ 97 h 207"/>
                              <a:gd name="T20" fmla="*/ 178 w 178"/>
                              <a:gd name="T21" fmla="*/ 207 h 207"/>
                              <a:gd name="T22" fmla="*/ 124 w 178"/>
                              <a:gd name="T23" fmla="*/ 207 h 207"/>
                              <a:gd name="T24" fmla="*/ 61 w 178"/>
                              <a:gd name="T25" fmla="*/ 124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8" h="207">
                                <a:moveTo>
                                  <a:pt x="61" y="124"/>
                                </a:moveTo>
                                <a:lnTo>
                                  <a:pt x="44" y="144"/>
                                </a:lnTo>
                                <a:lnTo>
                                  <a:pt x="4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92"/>
                                </a:lnTo>
                                <a:lnTo>
                                  <a:pt x="118" y="0"/>
                                </a:lnTo>
                                <a:lnTo>
                                  <a:pt x="172" y="0"/>
                                </a:lnTo>
                                <a:lnTo>
                                  <a:pt x="90" y="97"/>
                                </a:lnTo>
                                <a:lnTo>
                                  <a:pt x="178" y="207"/>
                                </a:lnTo>
                                <a:lnTo>
                                  <a:pt x="124" y="207"/>
                                </a:lnTo>
                                <a:lnTo>
                                  <a:pt x="61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" name="Oval 28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" y="777875"/>
                            <a:ext cx="200025" cy="201613"/>
                          </a:xfrm>
                          <a:prstGeom prst="ellipse">
                            <a:avLst/>
                          </a:pr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" name="Freeform 4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57200"/>
                            <a:ext cx="604838" cy="839788"/>
                          </a:xfrm>
                          <a:custGeom>
                            <a:avLst/>
                            <a:gdLst>
                              <a:gd name="T0" fmla="*/ 36 w 834"/>
                              <a:gd name="T1" fmla="*/ 4 h 1157"/>
                              <a:gd name="T2" fmla="*/ 9 w 834"/>
                              <a:gd name="T3" fmla="*/ 38 h 1157"/>
                              <a:gd name="T4" fmla="*/ 30 w 834"/>
                              <a:gd name="T5" fmla="*/ 59 h 1157"/>
                              <a:gd name="T6" fmla="*/ 451 w 834"/>
                              <a:gd name="T7" fmla="*/ 418 h 1157"/>
                              <a:gd name="T8" fmla="*/ 516 w 834"/>
                              <a:gd name="T9" fmla="*/ 1120 h 1157"/>
                              <a:gd name="T10" fmla="*/ 517 w 834"/>
                              <a:gd name="T11" fmla="*/ 1133 h 1157"/>
                              <a:gd name="T12" fmla="*/ 562 w 834"/>
                              <a:gd name="T13" fmla="*/ 1134 h 1157"/>
                              <a:gd name="T14" fmla="*/ 825 w 834"/>
                              <a:gd name="T15" fmla="*/ 260 h 1157"/>
                              <a:gd name="T16" fmla="*/ 784 w 834"/>
                              <a:gd name="T17" fmla="*/ 188 h 1157"/>
                              <a:gd name="T18" fmla="*/ 36 w 834"/>
                              <a:gd name="T19" fmla="*/ 4 h 1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4" h="1157">
                                <a:moveTo>
                                  <a:pt x="36" y="4"/>
                                </a:moveTo>
                                <a:cubicBezTo>
                                  <a:pt x="16" y="0"/>
                                  <a:pt x="0" y="20"/>
                                  <a:pt x="9" y="38"/>
                                </a:cubicBezTo>
                                <a:cubicBezTo>
                                  <a:pt x="14" y="46"/>
                                  <a:pt x="21" y="53"/>
                                  <a:pt x="30" y="59"/>
                                </a:cubicBezTo>
                                <a:cubicBezTo>
                                  <a:pt x="207" y="171"/>
                                  <a:pt x="375" y="261"/>
                                  <a:pt x="451" y="418"/>
                                </a:cubicBezTo>
                                <a:cubicBezTo>
                                  <a:pt x="545" y="611"/>
                                  <a:pt x="512" y="847"/>
                                  <a:pt x="516" y="1120"/>
                                </a:cubicBezTo>
                                <a:cubicBezTo>
                                  <a:pt x="516" y="1124"/>
                                  <a:pt x="517" y="1129"/>
                                  <a:pt x="517" y="1133"/>
                                </a:cubicBezTo>
                                <a:cubicBezTo>
                                  <a:pt x="523" y="1156"/>
                                  <a:pt x="556" y="1157"/>
                                  <a:pt x="562" y="1134"/>
                                </a:cubicBezTo>
                                <a:lnTo>
                                  <a:pt x="825" y="260"/>
                                </a:lnTo>
                                <a:cubicBezTo>
                                  <a:pt x="834" y="229"/>
                                  <a:pt x="816" y="196"/>
                                  <a:pt x="784" y="188"/>
                                </a:cubicBez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2" name="Oval 28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062038" y="234950"/>
                            <a:ext cx="177800" cy="177800"/>
                          </a:xfrm>
                          <a:prstGeom prst="ellipse">
                            <a:avLst/>
                          </a:prstGeom>
                          <a:solidFill>
                            <a:srgbClr val="8D4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3" name="Freeform 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9925" y="15875"/>
                            <a:ext cx="569913" cy="692150"/>
                          </a:xfrm>
                          <a:custGeom>
                            <a:avLst/>
                            <a:gdLst>
                              <a:gd name="T0" fmla="*/ 748 w 786"/>
                              <a:gd name="T1" fmla="*/ 946 h 954"/>
                              <a:gd name="T2" fmla="*/ 759 w 786"/>
                              <a:gd name="T3" fmla="*/ 911 h 954"/>
                              <a:gd name="T4" fmla="*/ 363 w 786"/>
                              <a:gd name="T5" fmla="*/ 618 h 954"/>
                              <a:gd name="T6" fmla="*/ 245 w 786"/>
                              <a:gd name="T7" fmla="*/ 25 h 954"/>
                              <a:gd name="T8" fmla="*/ 214 w 786"/>
                              <a:gd name="T9" fmla="*/ 29 h 954"/>
                              <a:gd name="T10" fmla="*/ 7 w 786"/>
                              <a:gd name="T11" fmla="*/ 717 h 954"/>
                              <a:gd name="T12" fmla="*/ 7 w 786"/>
                              <a:gd name="T13" fmla="*/ 717 h 954"/>
                              <a:gd name="T14" fmla="*/ 41 w 786"/>
                              <a:gd name="T15" fmla="*/ 773 h 954"/>
                              <a:gd name="T16" fmla="*/ 748 w 786"/>
                              <a:gd name="T17" fmla="*/ 946 h 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6" h="954">
                                <a:moveTo>
                                  <a:pt x="748" y="946"/>
                                </a:moveTo>
                                <a:cubicBezTo>
                                  <a:pt x="786" y="954"/>
                                  <a:pt x="786" y="921"/>
                                  <a:pt x="759" y="911"/>
                                </a:cubicBezTo>
                                <a:cubicBezTo>
                                  <a:pt x="628" y="859"/>
                                  <a:pt x="482" y="780"/>
                                  <a:pt x="363" y="618"/>
                                </a:cubicBezTo>
                                <a:cubicBezTo>
                                  <a:pt x="264" y="484"/>
                                  <a:pt x="242" y="211"/>
                                  <a:pt x="245" y="25"/>
                                </a:cubicBezTo>
                                <a:cubicBezTo>
                                  <a:pt x="245" y="10"/>
                                  <a:pt x="224" y="0"/>
                                  <a:pt x="214" y="29"/>
                                </a:cubicBezTo>
                                <a:lnTo>
                                  <a:pt x="7" y="717"/>
                                </a:lnTo>
                                <a:cubicBezTo>
                                  <a:pt x="7" y="717"/>
                                  <a:pt x="7" y="717"/>
                                  <a:pt x="7" y="717"/>
                                </a:cubicBezTo>
                                <a:cubicBezTo>
                                  <a:pt x="0" y="742"/>
                                  <a:pt x="17" y="767"/>
                                  <a:pt x="41" y="773"/>
                                </a:cubicBezTo>
                                <a:lnTo>
                                  <a:pt x="748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Oval 28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4000" y="0"/>
                            <a:ext cx="193675" cy="195263"/>
                          </a:xfrm>
                          <a:prstGeom prst="ellipse">
                            <a:avLst/>
                          </a:prstGeom>
                          <a:solidFill>
                            <a:srgbClr val="F7A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Freeform 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38" y="0"/>
                            <a:ext cx="755650" cy="555625"/>
                          </a:xfrm>
                          <a:custGeom>
                            <a:avLst/>
                            <a:gdLst>
                              <a:gd name="T0" fmla="*/ 1005 w 1041"/>
                              <a:gd name="T1" fmla="*/ 19 h 765"/>
                              <a:gd name="T2" fmla="*/ 592 w 1041"/>
                              <a:gd name="T3" fmla="*/ 495 h 765"/>
                              <a:gd name="T4" fmla="*/ 40 w 1041"/>
                              <a:gd name="T5" fmla="*/ 527 h 765"/>
                              <a:gd name="T6" fmla="*/ 39 w 1041"/>
                              <a:gd name="T7" fmla="*/ 527 h 765"/>
                              <a:gd name="T8" fmla="*/ 31 w 1041"/>
                              <a:gd name="T9" fmla="*/ 577 h 765"/>
                              <a:gd name="T10" fmla="*/ 773 w 1041"/>
                              <a:gd name="T11" fmla="*/ 760 h 765"/>
                              <a:gd name="T12" fmla="*/ 826 w 1041"/>
                              <a:gd name="T13" fmla="*/ 730 h 765"/>
                              <a:gd name="T14" fmla="*/ 1041 w 1041"/>
                              <a:gd name="T15" fmla="*/ 16 h 765"/>
                              <a:gd name="T16" fmla="*/ 1005 w 1041"/>
                              <a:gd name="T17" fmla="*/ 19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41" h="765">
                                <a:moveTo>
                                  <a:pt x="1005" y="19"/>
                                </a:moveTo>
                                <a:cubicBezTo>
                                  <a:pt x="926" y="173"/>
                                  <a:pt x="787" y="392"/>
                                  <a:pt x="592" y="495"/>
                                </a:cubicBezTo>
                                <a:cubicBezTo>
                                  <a:pt x="452" y="570"/>
                                  <a:pt x="233" y="560"/>
                                  <a:pt x="40" y="527"/>
                                </a:cubicBezTo>
                                <a:cubicBezTo>
                                  <a:pt x="40" y="527"/>
                                  <a:pt x="40" y="527"/>
                                  <a:pt x="39" y="527"/>
                                </a:cubicBezTo>
                                <a:cubicBezTo>
                                  <a:pt x="8" y="522"/>
                                  <a:pt x="0" y="570"/>
                                  <a:pt x="31" y="577"/>
                                </a:cubicBezTo>
                                <a:lnTo>
                                  <a:pt x="773" y="760"/>
                                </a:lnTo>
                                <a:cubicBezTo>
                                  <a:pt x="796" y="765"/>
                                  <a:pt x="820" y="752"/>
                                  <a:pt x="826" y="730"/>
                                </a:cubicBezTo>
                                <a:lnTo>
                                  <a:pt x="1041" y="16"/>
                                </a:lnTo>
                                <a:cubicBezTo>
                                  <a:pt x="1041" y="0"/>
                                  <a:pt x="1014" y="3"/>
                                  <a:pt x="100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A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6" name="Oval 28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14388" y="979488"/>
                            <a:ext cx="177800" cy="179388"/>
                          </a:xfrm>
                          <a:prstGeom prst="ellipse">
                            <a:avLst/>
                          </a:prstGeom>
                          <a:solidFill>
                            <a:srgbClr val="FBC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7" name="Freeform 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4500" y="615950"/>
                            <a:ext cx="776288" cy="706438"/>
                          </a:xfrm>
                          <a:custGeom>
                            <a:avLst/>
                            <a:gdLst>
                              <a:gd name="T0" fmla="*/ 6 w 1069"/>
                              <a:gd name="T1" fmla="*/ 932 h 973"/>
                              <a:gd name="T2" fmla="*/ 41 w 1069"/>
                              <a:gd name="T3" fmla="*/ 963 h 973"/>
                              <a:gd name="T4" fmla="*/ 67 w 1069"/>
                              <a:gd name="T5" fmla="*/ 937 h 973"/>
                              <a:gd name="T6" fmla="*/ 450 w 1069"/>
                              <a:gd name="T7" fmla="*/ 357 h 973"/>
                              <a:gd name="T8" fmla="*/ 1037 w 1069"/>
                              <a:gd name="T9" fmla="*/ 227 h 973"/>
                              <a:gd name="T10" fmla="*/ 1038 w 1069"/>
                              <a:gd name="T11" fmla="*/ 227 h 973"/>
                              <a:gd name="T12" fmla="*/ 1042 w 1069"/>
                              <a:gd name="T13" fmla="*/ 181 h 973"/>
                              <a:gd name="T14" fmla="*/ 328 w 1069"/>
                              <a:gd name="T15" fmla="*/ 5 h 973"/>
                              <a:gd name="T16" fmla="*/ 276 w 1069"/>
                              <a:gd name="T17" fmla="*/ 35 h 973"/>
                              <a:gd name="T18" fmla="*/ 6 w 1069"/>
                              <a:gd name="T19" fmla="*/ 932 h 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9" h="973">
                                <a:moveTo>
                                  <a:pt x="6" y="932"/>
                                </a:moveTo>
                                <a:cubicBezTo>
                                  <a:pt x="0" y="953"/>
                                  <a:pt x="21" y="973"/>
                                  <a:pt x="41" y="963"/>
                                </a:cubicBezTo>
                                <a:cubicBezTo>
                                  <a:pt x="51" y="958"/>
                                  <a:pt x="61" y="949"/>
                                  <a:pt x="67" y="937"/>
                                </a:cubicBezTo>
                                <a:cubicBezTo>
                                  <a:pt x="182" y="709"/>
                                  <a:pt x="309" y="452"/>
                                  <a:pt x="450" y="357"/>
                                </a:cubicBezTo>
                                <a:cubicBezTo>
                                  <a:pt x="643" y="226"/>
                                  <a:pt x="845" y="237"/>
                                  <a:pt x="1037" y="227"/>
                                </a:cubicBezTo>
                                <a:lnTo>
                                  <a:pt x="1038" y="227"/>
                                </a:lnTo>
                                <a:cubicBezTo>
                                  <a:pt x="1065" y="226"/>
                                  <a:pt x="1069" y="187"/>
                                  <a:pt x="1042" y="181"/>
                                </a:cubicBezTo>
                                <a:lnTo>
                                  <a:pt x="328" y="5"/>
                                </a:lnTo>
                                <a:cubicBezTo>
                                  <a:pt x="305" y="0"/>
                                  <a:pt x="282" y="13"/>
                                  <a:pt x="276" y="35"/>
                                </a:cubicBezTo>
                                <a:lnTo>
                                  <a:pt x="6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6A160" id="Group 51" o:spid="_x0000_s1026" style="position:absolute;margin-left:-29.9pt;margin-top:741pt;width:142.65pt;height:45.8pt;z-index:251659264;mso-position-vertical-relative:page;mso-width-relative:margin;mso-height-relative:margin" coordsize="41148,1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">
                <v:shape id="Freeform 5" o:spid="_x0000_s1027" style="position:absolute;left:15922;top:1825;width:3112;height:3636;visibility:visible;mso-wrap-style:square;v-text-anchor:top" coordsize="42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" path="m,14c,7,7,,14,l99,v7,,13,7,13,14l112,194r204,l316,14c316,7,322,,330,r85,c422,,428,7,428,14r,472c428,494,422,500,415,500r-85,c322,500,316,494,316,486r,-187l112,299r,187c112,494,106,500,99,500r-85,c7,500,,494,,486l,14xe" fillcolor="#4b3b79" stroked="f">
                  <v:path arrowok="t" o:connecttype="custom" o:connectlocs="0,10179;10178,0;71972,0;81422,10179;81422,141053;229728,141053;229728,10179;239905,0;301699,0;311150,10179;311150,353359;301699,363538;239905,363538;229728,353359;229728,217396;81422,217396;81422,353359;71972,363538;10178,363538;0,353359;0,10179" o:connectangles="0,0,0,0,0,0,0,0,0,0,0,0,0,0,0,0,0,0,0,0,0"/>
                </v:shape>
                <v:shape id="Freeform 6" o:spid="_x0000_s1028" style="position:absolute;left:19923;top:1825;width:2333;height:3636;visibility:visible;mso-wrap-style:square;v-text-anchor:top" coordsize="32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" path="m,14c,7,5,,13,l309,v8,,13,7,13,14l322,92v,7,-5,13,-13,13l111,105r,89l274,194v7,,13,6,13,13l287,285v,8,-6,14,-13,14l111,299r,96l309,395v8,,13,7,13,14l322,486v,8,-5,14,-13,14l13,500c5,500,,494,,486l,14xe" fillcolor="#4b3b79" stroked="f">
                  <v:path arrowok="t" o:connecttype="custom" o:connectlocs="0,10179;9421,0;223942,0;233363,10179;233363,66891;223942,76343;80445,76343;80445,141053;198576,141053;207997,150505;207997,207217;198576,217396;80445,217396;80445,287195;223942,287195;233363,297374;233363,353359;223942,363538;9421,363538;0,353359;0,10179" o:connectangles="0,0,0,0,0,0,0,0,0,0,0,0,0,0,0,0,0,0,0,0,0"/>
                </v:shape>
                <v:shape id="Freeform 7" o:spid="_x0000_s1029" style="position:absolute;left:22701;top:1778;width:3715;height:3730;visibility:visible;mso-wrap-style:square;v-text-anchor:top" coordsize="51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" path="m256,400v79,,143,-64,143,-142c399,179,335,114,256,114v-78,,-142,65,-142,144c114,336,178,400,256,400xm256,c399,,513,115,513,258v,143,-114,256,-257,256c113,514,,401,,258,,115,113,,256,xe" fillcolor="#4b3b79" stroked="f">
                  <v:path arrowok="t" o:connecttype="custom" o:connectlocs="185375,290321;288925,187257;185375,82742;82550,187257;185375,290321;185375,0;371475,187257;185375,373063;0,187257;185375,0" o:connectangles="0,0,0,0,0,0,0,0,0,0"/>
                  <o:lock v:ext="edit" verticies="t"/>
                </v:shape>
                <v:shape id="Freeform 8" o:spid="_x0000_s1030" style="position:absolute;left:27051;top:1778;width:3111;height:3730;visibility:visible;mso-wrap-style:square;v-text-anchor:top" coordsize="43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" path="m,13c,6,7,,14,l32,,316,274r1,l317,21v,-7,6,-14,14,-14l416,7v8,,14,7,14,14l430,501v,7,-6,13,-14,13l405,514v-2,,-8,-2,-9,-3l114,227r-1,l113,493v,8,-6,14,-14,14l14,507c7,507,1,501,1,493l,13xe" fillcolor="#4b3b79" stroked="f">
                  <v:path arrowok="t" o:connecttype="custom" o:connectlocs="0,9435;10130,0;23155,0;228659,198870;229383,198870;229383,15242;239513,5081;301020,5081;311150,15242;311150,363628;301020,373063;293060,373063;286547,370886;82491,164757;81767,164757;81767,357821;71637,367982;10130,367982;724,357821;0,9435" o:connectangles="0,0,0,0,0,0,0,0,0,0,0,0,0,0,0,0,0,0,0,0"/>
                </v:shape>
                <v:shape id="Freeform 9" o:spid="_x0000_s1031" style="position:absolute;left:15970;top:6588;width:1365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" path="m142,121r-98,l44,208,,208,,,44,r,82l142,82,142,r45,l187,208r-45,l142,121xe" fillcolor="#999" stroked="f">
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</v:shape>
                <v:rect id="Rectangle 15" o:spid="_x0000_s1032" style="position:absolute;left:17732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" fillcolor="#999" stroked="f"/>
                <v:shape id="Freeform 11" o:spid="_x0000_s1033" style="position:absolute;left:18399;top:6572;width:1444;height:1556;visibility:visible;mso-wrap-style:square;v-text-anchor:top" coordsize="19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" path="m111,v43,,70,21,86,46l160,66c150,51,132,40,111,40,73,40,46,69,46,108v,39,27,68,65,68c130,176,146,168,156,160r,-25l100,135r,-38l199,97r,80c178,200,148,216,111,216,50,216,,173,,108,,42,50,,111,xe" fillcolor="#999" stroked="f">
                  <v:path arrowok="t" o:connecttype="custom" o:connectlocs="80580,0;143011,33132;116151,47537;80580,28810;33393,77788;80580,126765;113247,115241;113247,97234;72594,97234;72594,69865;144463,69865;144463,127485;80580,155575;0,77788;80580,0" o:connectangles="0,0,0,0,0,0,0,0,0,0,0,0,0,0,0"/>
                </v:shape>
                <v:shape id="Freeform 12" o:spid="_x0000_s1034" style="position:absolute;left:20208;top:6588;width:1366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" path="m142,121r-98,l44,208,,208,,,44,r,82l142,82,142,r45,l187,208r-45,l142,121xe" fillcolor="#999" stroked="f">
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</v:shape>
                <v:shape id="Freeform 13" o:spid="_x0000_s1035" style="position:absolute;left:21971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" path="m,l147,r,38l44,38r,45l145,83r,38l44,121r,48l147,169r,39l,208,,xe" fillcolor="#999" stroked="f">
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</v:shape>
                <v:shape id="Freeform 14" o:spid="_x0000_s1036" style="position:absolute;left:23399;top:6588;width:1223;height:1508;visibility:visible;mso-wrap-style:square;v-text-anchor:top" coordsize="16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" path="m91,38r-47,l44,95r47,c109,95,122,84,122,67,122,49,109,38,91,38xm77,133r-33,l44,208,,208,,,97,v44,,70,28,70,67c167,104,144,123,122,129r46,79l118,208,77,133xe" fillcolor="#999" stroked="f">
                  <v:path arrowok="t" o:connecttype="custom" o:connectlocs="66212,27552;32015,27552;32015,68881;66212,68881;88768,48579;66212,27552;56026,96433;32015,96433;32015,150813;0,150813;0,0;70578,0;121510,48579;88768,93533;122238,150813;85858,150813;56026,96433" o:connectangles="0,0,0,0,0,0,0,0,0,0,0,0,0,0,0,0,0"/>
                  <o:lock v:ext="edit" verticies="t"/>
                </v:shape>
                <v:shape id="Freeform 15" o:spid="_x0000_s1037" style="position:absolute;left:25654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" path="m,l147,r,38l44,38r,45l145,83r,38l44,121r,48l147,169r,39l,208,,xe" fillcolor="#999" stroked="f">
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</v:shape>
                <v:shape id="Freeform 16" o:spid="_x0000_s1038" style="position:absolute;left:27082;top:6588;width:1413;height:1508;visibility:visible;mso-wrap-style:square;v-text-anchor:top" coordsize="19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" path="m82,169v41,,65,-30,65,-65c147,67,125,39,82,39r-37,l45,169r37,xm,l82,v65,,111,41,111,104c193,167,147,208,82,208l,208,,xe" fillcolor="#999" stroked="f">
                  <v:path arrowok="t" o:connecttype="custom" o:connectlocs="60029,122536;107613,75407;60029,28277;32943,28277;32943,122536;60029,122536;0,0;60029,0;141288,75407;60029,150813;0,150813;0,0" o:connectangles="0,0,0,0,0,0,0,0,0,0,0,0"/>
                  <o:lock v:ext="edit" verticies="t"/>
                </v:shape>
                <v:shape id="Freeform 17" o:spid="_x0000_s1039" style="position:absolute;left:28829;top:6588;width:1349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" path="m,l44,r,123c44,152,60,172,93,172v31,,47,-20,47,-49l140,r45,l185,125v,51,-29,86,-92,86c29,211,,176,,125l,xe" fillcolor="#999" stroked="f">
                  <v:path arrowok="t" o:connecttype="custom" o:connectlocs="0,0;32093,0;32093,89766;67834,125526;102115,89766;102115,0;134938,0;134938,91225;67834,153988;0,91225;0,0" o:connectangles="0,0,0,0,0,0,0,0,0,0,0"/>
                </v:shape>
                <v:shape id="Freeform 18" o:spid="_x0000_s1040" style="position:absolute;left:30511;top:6572;width:1429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" path="m,108c,44,48,,109,v47,,74,25,88,51l159,70c151,53,132,40,109,40,73,40,45,69,45,108v,39,28,68,64,68c132,176,151,163,159,146r38,18c182,190,156,215,109,215,48,215,,172,,108xe" fillcolor="#999" stroked="f">
                  <v:path arrowok="t" o:connecttype="custom" o:connectlocs="0,78149;79053,0;142875,36904;115315,50652;79053,28944;32636,78149;79053,127354;115315,105646;142875,118671;79053,155575;0,78149" o:connectangles="0,0,0,0,0,0,0,0,0,0,0"/>
                </v:shape>
                <v:shape id="Freeform 19" o:spid="_x0000_s1041" style="position:absolute;left:32067;top:6588;width:1572;height:1508;visibility:visible;mso-wrap-style:square;v-text-anchor:top" coordsize="21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" path="m74,134r68,l108,38,74,134xm155,172r-93,l49,208,,208,80,r56,l216,208r-48,l155,172xe" fillcolor="#999" stroked="f">
                  <v:path arrowok="t" o:connecttype="custom" o:connectlocs="53843,97158;103320,97158;78582,27552;53843,97158;112779,124711;45112,124711;35653,150813;0,150813;58209,0;98954,0;157163,150813;122238,150813;112779,124711" o:connectangles="0,0,0,0,0,0,0,0,0,0,0,0,0"/>
                  <o:lock v:ext="edit" verticies="t"/>
                </v:shape>
                <v:shape id="Freeform 20" o:spid="_x0000_s1042" style="position:absolute;left:33655;top:6588;width:1206;height:1508;visibility:visible;mso-wrap-style:square;v-text-anchor:top" coordsize="16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" path="m61,39l,39,,,166,r,39l105,39r,169l61,208,61,39xe" fillcolor="#999" stroked="f">
                  <v:path arrowok="t" o:connecttype="custom" o:connectlocs="44335,28277;0,28277;0,0;120650,0;120650,28277;76315,28277;76315,150813;44335,150813;44335,28277" o:connectangles="0,0,0,0,0,0,0,0,0"/>
                </v:shape>
                <v:rect id="Rectangle 261" o:spid="_x0000_s1043" style="position:absolute;left:35179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" fillcolor="#999" stroked="f"/>
                <v:shape id="Freeform 22" o:spid="_x0000_s1044" style="position:absolute;left:35829;top:6572;width:1588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" path="m108,40c70,40,45,69,45,108v,39,25,68,63,68c146,176,171,147,171,108,171,69,146,40,108,40xm108,v63,,109,45,109,108c217,171,171,215,108,215,45,215,,171,,108,,45,45,,108,xe" fillcolor="#999" stroked="f">
                  <v:path arrowok="t" o:connecttype="custom" o:connectlocs="79009,28944;32921,78149;79009,127354;125098,78149;79009,28944;79009,0;158750,78149;79009,155575;0,78149;79009,0" o:connectangles="0,0,0,0,0,0,0,0,0,0"/>
                  <o:lock v:ext="edit" verticies="t"/>
                </v:shape>
                <v:shape id="Freeform 23" o:spid="_x0000_s1045" style="position:absolute;left:37750;top:6588;width:1350;height:1508;visibility:visible;mso-wrap-style:square;v-text-anchor:top" coordsize="18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" path="m45,68r,140l,208,,,46,r96,134l142,r44,l186,208r-42,l45,68xe" fillcolor="#999" stroked="f">
                  <v:path arrowok="t" o:connecttype="custom" o:connectlocs="32646,49304;32646,150813;0,150813;0,0;33372,0;103017,97158;103017,0;134938,0;134938,150813;104468,150813;32646,49304" o:connectangles="0,0,0,0,0,0,0,0,0,0,0"/>
                </v:shape>
                <v:shape id="Freeform 24" o:spid="_x0000_s1046" style="position:absolute;left:15906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" path="m108,39c70,39,45,69,45,108v,38,25,68,63,68c147,176,172,146,172,108,172,69,147,39,108,39xm108,v63,,109,45,109,108c217,170,171,215,108,215,46,215,,170,,108,,45,46,,108,xe" fillcolor="#999" stroked="f">
                  <v:path arrowok="t" o:connecttype="custom" o:connectlocs="78219,28221;32591,78149;78219,127354;124572,78149;78219,28221;78219,0;157163,78149;78219,155575;0,78149;78219,0" o:connectangles="0,0,0,0,0,0,0,0,0,0"/>
                  <o:lock v:ext="edit" verticies="t"/>
                </v:shape>
                <v:shape id="Freeform 25" o:spid="_x0000_s1047" style="position:absolute;left:17811;top:9302;width:1350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" path="m,l45,r,123c45,152,60,172,93,172v32,,48,-20,48,-49l141,r44,l185,124v,52,-29,87,-92,87c29,211,,176,,125l,xe" fillcolor="#999" stroked="f">
                  <v:path arrowok="t" o:connecttype="custom" o:connectlocs="0,0;32823,0;32823,89766;67834,125526;102845,89766;102845,0;134938,0;134938,90495;67834,153988;0,91225;0,0" o:connectangles="0,0,0,0,0,0,0,0,0,0,0"/>
                </v:shape>
                <v:shape id="Freeform 26" o:spid="_x0000_s1048" style="position:absolute;left:19478;top:9302;width:1207;height:1508;visibility:visible;mso-wrap-style:square;v-text-anchor:top" coordsize="16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" path="m61,39l,39,,,166,r,39l106,39r,168l61,207,61,39xe" fillcolor="#999" stroked="f">
                  <v:path arrowok="t" o:connecttype="custom" o:connectlocs="44335,28414;0,28414;0,0;120650,0;120650,28414;77042,28414;77042,150813;44335,150813;44335,28414" o:connectangles="0,0,0,0,0,0,0,0,0"/>
                </v:shape>
                <v:shape id="Freeform 27" o:spid="_x0000_s1049" style="position:absolute;left:21002;top:9302;width:1223;height:1508;visibility:visible;mso-wrap-style:square;v-text-anchor:top" coordsize="16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" path="m90,38r-46,l44,95r46,c108,95,122,84,122,66,122,49,108,38,90,38xm76,133r-32,l44,207,,207,,,97,v43,,70,28,70,67c167,103,144,123,121,128r47,79l117,207,76,133xe" fillcolor="#999" stroked="f">
                  <v:path arrowok="t" o:connecttype="custom" o:connectlocs="65485,27685;32015,27685;32015,69214;65485,69214;88768,48085;65485,27685;55298,96899;32015,96899;32015,150813;0,150813;0,0;70578,0;121510,48814;88040,93256;122238,150813;85130,150813;55298,96899" o:connectangles="0,0,0,0,0,0,0,0,0,0,0,0,0,0,0,0,0"/>
                  <o:lock v:ext="edit" verticies="t"/>
                </v:shape>
                <v:shape id="Freeform 28" o:spid="_x0000_s1050" style="position:absolute;left:22574;top:9302;width:1063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" path="m,l147,r,38l44,38r,45l144,83r,38l44,121r,48l147,169r,38l,207,,xe" fillcolor="#999" stroked="f">
                  <v:path arrowok="t" o:connecttype="custom" o:connectlocs="0,0;106363,0;106363,27685;31837,27685;31837,60471;104192,60471;104192,88156;31837,88156;31837,123128;106363,123128;106363,150813;0,150813;0,0" o:connectangles="0,0,0,0,0,0,0,0,0,0,0,0,0"/>
                </v:shape>
                <v:shape id="Freeform 29" o:spid="_x0000_s1051" style="position:absolute;left:23844;top:9302;width:1556;height:1508;visibility:visible;mso-wrap-style:square;v-text-anchor:top" coordsize="21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" path="m73,133r69,l108,38,73,133xm154,172r-93,l48,207,,207,80,r55,l216,207r-49,l154,172xe" fillcolor="#999" stroked="f">
                  <v:path arrowok="t" o:connecttype="custom" o:connectlocs="52579,96899;102276,96899;77788,27685;52579,96899;110919,125313;43936,125313;34572,150813;0,150813;57620,0;97234,0;155575,150813;120283,150813;110919,125313" o:connectangles="0,0,0,0,0,0,0,0,0,0,0,0,0"/>
                  <o:lock v:ext="edit" verticies="t"/>
                </v:shape>
                <v:shape id="Freeform 30" o:spid="_x0000_s1052" style="position:absolute;left:25511;top:9286;width:1428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" path="m,108c,44,48,,109,v47,,74,25,88,51l159,70c151,53,132,39,109,39,73,39,45,68,45,108v,39,28,68,64,68c132,176,151,163,159,146r38,18c182,190,156,215,109,215,48,215,,172,,108xe" fillcolor="#999" stroked="f">
                  <v:path arrowok="t" o:connecttype="custom" o:connectlocs="0,78149;79053,0;142875,36904;115315,50652;79053,28221;32636,78149;79053,127354;115315,105646;142875,118671;79053,155575;0,78149" o:connectangles="0,0,0,0,0,0,0,0,0,0,0"/>
                </v:shape>
                <v:shape id="Freeform 31" o:spid="_x0000_s1053" style="position:absolute;left:27241;top:9302;width:1349;height:1508;visibility:visible;mso-wrap-style:square;v-text-anchor:top" coordsize="18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" path="m143,120r-98,l45,207,,207,,,45,r,81l143,81,143,r44,l187,207r-44,l143,120xe" fillcolor="#999" stroked="f">
                  <v:path arrowok="t" o:connecttype="custom" o:connectlocs="103188,87428;32472,87428;32472,150813;0,150813;0,0;32472,0;32472,59014;103188,59014;103188,0;134938,0;134938,150813;103188,150813;103188,87428" o:connectangles="0,0,0,0,0,0,0,0,0,0,0,0,0"/>
                </v:shape>
                <v:shape id="Freeform 32" o:spid="_x0000_s1054" style="position:absolute;left:29702;top:9302;width:1349;height:1508;visibility:visible;mso-wrap-style:square;v-text-anchor:top" coordsize="18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" path="m44,68r,139l,207,,,45,r97,134l142,r44,l186,207r-43,l44,68xe" fillcolor="#999" stroked="f">
                  <v:path arrowok="t" o:connecttype="custom" o:connectlocs="31921,49542;31921,150813;0,150813;0,0;32646,0;103017,97628;103017,0;134938,0;134938,150813;103743,150813;31921,49542" o:connectangles="0,0,0,0,0,0,0,0,0,0,0"/>
                </v:shape>
                <v:shape id="Freeform 33" o:spid="_x0000_s1055" style="position:absolute;left:31448;top:9302;width:1079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" path="m,l147,r,38l45,38r,45l145,83r,38l45,121r,48l147,169r,38l,207,,xe" fillcolor="#999" stroked="f">
                  <v:path arrowok="t" o:connecttype="custom" o:connectlocs="0,0;107950,0;107950,27685;33046,27685;33046,60471;106481,60471;106481,88156;33046,88156;33046,123128;107950,123128;107950,150813;0,150813;0,0" o:connectangles="0,0,0,0,0,0,0,0,0,0,0,0,0"/>
                </v:shape>
                <v:shape id="Freeform 34" o:spid="_x0000_s1056" style="position:absolute;left:32797;top:9302;width:1191;height:1508;visibility:visible;mso-wrap-style:square;v-text-anchor:top" coordsize="16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" path="m60,39l,39,,,165,r,39l105,39r,168l60,207,60,39xe" fillcolor="#999" stroked="f">
                  <v:path arrowok="t" o:connecttype="custom" o:connectlocs="43296,28414;0,28414;0,0;119063,0;119063,28414;75767,28414;75767,150813;43296,150813;43296,28414" o:connectangles="0,0,0,0,0,0,0,0,0"/>
                </v:shape>
                <v:shape id="Freeform 35" o:spid="_x0000_s1057" style="position:absolute;left:34163;top:9302;width:2079;height:1508;visibility:visible;mso-wrap-style:square;v-text-anchor:top" coordsize="2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" path="m143,65l107,207r-47,l,,50,,86,150,126,r34,l199,150,236,r49,l226,207r-47,l143,65xe" fillcolor="#999" stroked="f">
                  <v:path arrowok="t" o:connecttype="custom" o:connectlocs="104346,47357;78077,150813;43782,150813;0,0;36485,0;62754,109285;91942,0;116751,0;145209,109285;172208,0;207963,0;164911,150813;130615,150813;104346,47357" o:connectangles="0,0,0,0,0,0,0,0,0,0,0,0,0,0"/>
                </v:shape>
                <v:shape id="Freeform 36" o:spid="_x0000_s1058" style="position:absolute;left:36385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" path="m108,39c70,39,45,69,45,108v,38,25,68,63,68c146,176,171,146,171,108,171,69,146,39,108,39xm108,v63,,109,45,109,108c217,170,171,215,108,215,45,215,,170,,108,,45,45,,108,xe" fillcolor="#999" stroked="f">
                  <v:path arrowok="t" o:connecttype="custom" o:connectlocs="78219,28221;32591,78149;78219,127354;123847,78149;78219,28221;78219,0;157163,78149;78219,155575;0,78149;78219,0" o:connectangles="0,0,0,0,0,0,0,0,0,0"/>
                  <o:lock v:ext="edit" verticies="t"/>
                </v:shape>
                <v:shape id="Freeform 37" o:spid="_x0000_s1059" style="position:absolute;left:38290;top:9302;width:1238;height:1508;visibility:visible;mso-wrap-style:square;v-text-anchor:top" coordsize="16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" path="m91,38r-46,l45,95r46,c109,95,122,84,122,66,122,49,109,38,91,38xm77,133r-32,l45,207,,207,,,98,v43,,69,28,69,67c167,103,144,123,122,128r47,79l118,207,77,133xe" fillcolor="#999" stroked="f">
                  <v:path arrowok="t" o:connecttype="custom" o:connectlocs="66675,27685;32971,27685;32971,69214;66675,69214;89388,48085;66675,27685;56417,96899;32971,96899;32971,150813;0,150813;0,0;71804,0;122360,48814;89388,93256;123825,150813;86458,150813;56417,96899" o:connectangles="0,0,0,0,0,0,0,0,0,0,0,0,0,0,0,0,0"/>
                  <o:lock v:ext="edit" verticies="t"/>
                </v:shape>
                <v:shape id="Freeform 38" o:spid="_x0000_s1060" style="position:absolute;left:39862;top:9302;width:1286;height:1508;visibility:visible;mso-wrap-style:square;v-text-anchor:top" coordsize="1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" path="m61,124l44,144r,63l,207,,,44,r,92l118,r54,l90,97r88,110l124,207,61,124xe" fillcolor="#999" stroked="f">
                  <v:path arrowok="t" o:connecttype="custom" o:connectlocs="44067,90342;31786,104913;31786,150813;0,150813;0,0;31786,0;31786,67028;85244,0;124254,0;65016,70671;128588,150813;89578,150813;44067,90342" o:connectangles="0,0,0,0,0,0,0,0,0,0,0,0,0"/>
                </v:shape>
                <v:oval id="Oval 280" o:spid="_x0000_s1061" style="position:absolute;left:31;top:7778;width:2001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" fillcolor="#4b3b79" stroked="f"/>
                <v:shape id="Freeform 40" o:spid="_x0000_s1062" style="position:absolute;top:4572;width:6048;height:8397;visibility:visible;mso-wrap-style:square;v-text-anchor:top" coordsize="834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" path="m36,4c16,,,20,9,38v5,8,12,15,21,21c207,171,375,261,451,418v94,193,61,429,65,702c516,1124,517,1129,517,1133v6,23,39,24,45,1l825,260v9,-31,-9,-64,-41,-72l36,4xe" fillcolor="#4b3b79" stroked="f">
                  <v:path arrowok="t" o:connecttype="custom" o:connectlocs="26108,2903;6527,27582;21757,42824;327077,303398;374216,812932;374942,822368;407577,823094;598311,188716;568577,136456;26108,2903" o:connectangles="0,0,0,0,0,0,0,0,0,0"/>
                </v:shape>
                <v:oval id="Oval 282" o:spid="_x0000_s1063" style="position:absolute;left:10620;top:2349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" fillcolor="#8d4873" stroked="f"/>
                <v:shape id="Freeform 42" o:spid="_x0000_s1064" style="position:absolute;left:6699;top:158;width:5699;height:6922;visibility:visible;mso-wrap-style:square;v-text-anchor:top" coordsize="786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" path="m748,946v38,8,38,-25,11,-35c628,859,482,780,363,618,264,484,242,211,245,25,245,10,224,,214,29l7,717v,,,,,c,742,17,767,41,773l748,946xe" fillcolor="#8d4873" stroked="f">
                  <v:path arrowok="t" o:connecttype="custom" o:connectlocs="542360,686346;550336,660952;263204,448374;177645,18138;155167,21040;5076,520201;5076,520201;29728,560830;542360,686346" o:connectangles="0,0,0,0,0,0,0,0,0"/>
                </v:shape>
                <v:oval id="Oval 284" o:spid="_x0000_s1065" style="position:absolute;left:2540;width:1936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" fillcolor="#f7a400" stroked="f"/>
                <v:shape id="Freeform 44" o:spid="_x0000_s1066" style="position:absolute;left:333;width:7556;height:5556;visibility:visible;mso-wrap-style:square;v-text-anchor:top" coordsize="104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" path="m1005,19c926,173,787,392,592,495,452,570,233,560,40,527v,,,,-1,c8,522,,570,31,577l773,760v23,5,47,-8,53,-30l1041,16v,-16,-27,-13,-36,3xe" fillcolor="#f7a400" stroked="f">
                  <v:path arrowok="t" o:connecttype="custom" o:connectlocs="729518,13800;429726,359522;29036,382764;28310,382764;22503,419079;561112,551993;599584,530204;755650,11621;729518,13800" o:connectangles="0,0,0,0,0,0,0,0,0"/>
                </v:shape>
                <v:oval id="Oval 286" o:spid="_x0000_s1067" style="position:absolute;left:8143;top:9794;width:1778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" fillcolor="#fbcd44" stroked="f"/>
                <v:shape id="Freeform 46" o:spid="_x0000_s1068" style="position:absolute;left:4445;top:6159;width:7762;height:7064;visibility:visible;mso-wrap-style:square;v-text-anchor:top" coordsize="1069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" path="m6,932v-6,21,15,41,35,31c51,958,61,949,67,937,182,709,309,452,450,357,643,226,845,237,1037,227r1,c1065,226,1069,187,1042,181l328,5c305,,282,13,276,35l6,932xe" fillcolor="#fbcd44" stroked="f">
                  <v:path arrowok="t" o:connecttype="custom" o:connectlocs="4357,676670;29773,699178;48654,680301;326782,259197;753050,164811;753776,164811;756681,131413;238188,3630;200426,25411;4357,676670" o:connectangles="0,0,0,0,0,0,0,0,0,0"/>
                </v:shape>
                <w10:wrap anchory="page"/>
              </v:group>
            </w:pict>
          </mc:Fallback>
        </mc:AlternateContent>
      </w:r>
      <w:r>
        <w:rPr>
          <w:rFonts w:ascii="Proxima Nova Rg" w:hAnsi="Proxima Nova Rg"/>
          <w:noProof/>
          <w:color w:val="4B3B78"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52C42" wp14:editId="5A5F9014">
                <wp:simplePos x="0" y="0"/>
                <wp:positionH relativeFrom="page">
                  <wp:align>left</wp:align>
                </wp:positionH>
                <wp:positionV relativeFrom="paragraph">
                  <wp:posOffset>7875689</wp:posOffset>
                </wp:positionV>
                <wp:extent cx="7715250" cy="710146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710146"/>
                        </a:xfrm>
                        <a:prstGeom prst="rect">
                          <a:avLst/>
                        </a:prstGeom>
                        <a:solidFill>
                          <a:srgbClr val="FACC44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8B84A" id="Rectangle 32" o:spid="_x0000_s1026" style="position:absolute;margin-left:0;margin-top:620.15pt;width:607.5pt;height:55.9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" fillcolor="#facc44" stroked="f" strokeweight="1pt">
                <v:fill opacity="6682f"/>
                <w10:wrap anchorx="page"/>
              </v:rect>
            </w:pict>
          </mc:Fallback>
        </mc:AlternateContent>
      </w:r>
    </w:p>
    <w:sectPr w:rsidR="007F5B63" w:rsidRPr="00CE1E3D" w:rsidSect="003D1B71">
      <w:headerReference w:type="default" r:id="rId1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D48" w:rsidRDefault="00F33D48" w:rsidP="00590471">
      <w:r>
        <w:separator/>
      </w:r>
    </w:p>
  </w:endnote>
  <w:endnote w:type="continuationSeparator" w:id="0">
    <w:p w:rsidR="00F33D48" w:rsidRDefault="00F33D4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D48" w:rsidRDefault="00F33D48" w:rsidP="00590471">
      <w:r>
        <w:separator/>
      </w:r>
    </w:p>
  </w:footnote>
  <w:footnote w:type="continuationSeparator" w:id="0">
    <w:p w:rsidR="00F33D48" w:rsidRDefault="00F33D4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3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6412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b57d3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278f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92278f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278f [3204]" stroked="f">
                  <v:fill opacity="11796f" color2="#9b57d3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5EB8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5EB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D48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97F0D"/>
    <w:rsid w:val="002A6C4E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2464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760BA"/>
    <w:rsid w:val="009D090F"/>
    <w:rsid w:val="00A31464"/>
    <w:rsid w:val="00A31B16"/>
    <w:rsid w:val="00A33613"/>
    <w:rsid w:val="00A47A8D"/>
    <w:rsid w:val="00AC6C7E"/>
    <w:rsid w:val="00B4158A"/>
    <w:rsid w:val="00B6466C"/>
    <w:rsid w:val="00B75692"/>
    <w:rsid w:val="00BB1B5D"/>
    <w:rsid w:val="00BC22C7"/>
    <w:rsid w:val="00BD195A"/>
    <w:rsid w:val="00C07240"/>
    <w:rsid w:val="00C14078"/>
    <w:rsid w:val="00CE1E3D"/>
    <w:rsid w:val="00D053FA"/>
    <w:rsid w:val="00D83380"/>
    <w:rsid w:val="00DC3F0A"/>
    <w:rsid w:val="00E26AED"/>
    <w:rsid w:val="00E73AB8"/>
    <w:rsid w:val="00E90A60"/>
    <w:rsid w:val="00ED47F7"/>
    <w:rsid w:val="00ED5BE4"/>
    <w:rsid w:val="00EE7E09"/>
    <w:rsid w:val="00F0223C"/>
    <w:rsid w:val="00F3235D"/>
    <w:rsid w:val="00F32393"/>
    <w:rsid w:val="00F33D48"/>
    <w:rsid w:val="00F878BD"/>
    <w:rsid w:val="00FE55F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D62266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92278F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2278F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9B57D3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92278F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92278F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92278F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92278F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5EB8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5EB8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9B57D3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0004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16c05727-aa75-4e4a-9b5f-8a80a1165891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192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2020-06-15T12:13:00Z</dcterms:created>
  <dcterms:modified xsi:type="dcterms:W3CDTF">2020-06-16T09:20:00Z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